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9" w:type="dxa"/>
        <w:tblLayout w:type="fixed"/>
        <w:tblCellMar>
          <w:left w:w="70" w:type="dxa"/>
          <w:right w:w="70" w:type="dxa"/>
        </w:tblCellMar>
        <w:tblLook w:val="0000" w:firstRow="0" w:lastRow="0" w:firstColumn="0" w:lastColumn="0" w:noHBand="0" w:noVBand="0"/>
      </w:tblPr>
      <w:tblGrid>
        <w:gridCol w:w="9709"/>
      </w:tblGrid>
      <w:tr w:rsidR="007E0DCE" w:rsidRPr="0043531A">
        <w:tc>
          <w:tcPr>
            <w:tcW w:w="9709" w:type="dxa"/>
          </w:tcPr>
          <w:p w:rsidR="007E0DCE" w:rsidRPr="0043531A" w:rsidRDefault="00CE1F7D" w:rsidP="00A164D3">
            <w:pPr>
              <w:pStyle w:val="Textkrper"/>
            </w:pPr>
            <w:bookmarkStart w:id="0" w:name="_GoBack"/>
            <w:bookmarkEnd w:id="0"/>
            <w:r w:rsidRPr="00E452AE">
              <w:rPr>
                <w:sz w:val="22"/>
                <w:szCs w:val="22"/>
              </w:rPr>
              <w:t>The working</w:t>
            </w:r>
            <w:r w:rsidR="0021782F" w:rsidRPr="00E452AE">
              <w:rPr>
                <w:sz w:val="22"/>
                <w:szCs w:val="22"/>
              </w:rPr>
              <w:t xml:space="preserve"> </w:t>
            </w:r>
            <w:r w:rsidRPr="00E452AE">
              <w:rPr>
                <w:sz w:val="22"/>
                <w:szCs w:val="22"/>
              </w:rPr>
              <w:t>group provides this model Consortium Agreement as draft without assuming any warranty or responsibility. The use of the text in total or in part takes place on the users own risk and does not release users from legal examination to cover their interests and protect their rights</w:t>
            </w:r>
            <w:r w:rsidRPr="0043531A">
              <w:t>.</w:t>
            </w:r>
          </w:p>
        </w:tc>
      </w:tr>
      <w:tr w:rsidR="007E0DCE" w:rsidRPr="0043531A">
        <w:trPr>
          <w:trHeight w:val="12439"/>
        </w:trPr>
        <w:tc>
          <w:tcPr>
            <w:tcW w:w="9709" w:type="dxa"/>
          </w:tcPr>
          <w:p w:rsidR="007E0DCE" w:rsidRDefault="007E0DCE" w:rsidP="00A164D3"/>
          <w:p w:rsidR="005E6F8A" w:rsidRDefault="005E6F8A" w:rsidP="00A164D3"/>
          <w:p w:rsidR="005E6F8A" w:rsidRDefault="005E6F8A" w:rsidP="00A164D3"/>
          <w:p w:rsidR="005E6F8A" w:rsidRDefault="005E6F8A" w:rsidP="00A164D3"/>
          <w:p w:rsidR="005E6F8A" w:rsidRDefault="005E6F8A" w:rsidP="00A164D3"/>
          <w:p w:rsidR="005E6F8A" w:rsidRDefault="005E6F8A" w:rsidP="00A164D3"/>
          <w:p w:rsidR="005E6F8A" w:rsidRDefault="005E6F8A" w:rsidP="00A164D3"/>
          <w:p w:rsidR="005E6F8A" w:rsidRPr="0043531A" w:rsidRDefault="005E6F8A" w:rsidP="00A164D3"/>
          <w:p w:rsidR="007E0DCE" w:rsidRPr="0043531A" w:rsidRDefault="007E0DCE" w:rsidP="00A164D3"/>
          <w:p w:rsidR="007E0DCE" w:rsidRPr="0043531A" w:rsidRDefault="00C76541" w:rsidP="00A164D3">
            <w:r w:rsidRPr="0043531A">
              <w:rPr>
                <w:noProof/>
                <w:lang w:val="de-DE" w:eastAsia="de-DE"/>
              </w:rPr>
              <w:drawing>
                <wp:anchor distT="0" distB="0" distL="114300" distR="114300" simplePos="0" relativeHeight="251658240" behindDoc="0" locked="0" layoutInCell="1" allowOverlap="1" wp14:anchorId="17DBA93F" wp14:editId="60F8925A">
                  <wp:simplePos x="0" y="0"/>
                  <wp:positionH relativeFrom="column">
                    <wp:posOffset>1804670</wp:posOffset>
                  </wp:positionH>
                  <wp:positionV relativeFrom="paragraph">
                    <wp:posOffset>-1270</wp:posOffset>
                  </wp:positionV>
                  <wp:extent cx="2219225" cy="3605103"/>
                  <wp:effectExtent l="0" t="0" r="0" b="0"/>
                  <wp:wrapNone/>
                  <wp:docPr id="1" name="Grafik 1" descr="C:\Users\athies\AppData\Local\Microsoft\Windows\Temporary Internet Files\Content.Outlook\E6PKX8OC\DESCA_Logo_Horizon_2020_Model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ies\AppData\Local\Microsoft\Windows\Temporary Internet Files\Content.Outlook\E6PKX8OC\DESCA_Logo_Horizon_2020_Model_R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225" cy="3605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DCE" w:rsidRPr="0043531A" w:rsidRDefault="007E0DCE" w:rsidP="00A164D3"/>
          <w:p w:rsidR="007E0DCE" w:rsidRPr="0043531A" w:rsidRDefault="007E0DCE" w:rsidP="00A164D3"/>
          <w:p w:rsidR="007E0DCE" w:rsidRPr="0043531A" w:rsidRDefault="007E0DCE" w:rsidP="00A164D3"/>
          <w:p w:rsidR="007E0DCE" w:rsidRPr="0043531A" w:rsidRDefault="007E0DCE" w:rsidP="00A164D3"/>
          <w:p w:rsidR="007E0DCE" w:rsidRPr="0043531A" w:rsidRDefault="007E0DCE" w:rsidP="00A164D3"/>
          <w:p w:rsidR="00EB4C57" w:rsidRPr="0043531A" w:rsidRDefault="00EB4C57" w:rsidP="00A164D3"/>
          <w:p w:rsidR="0043676B" w:rsidRPr="00033DB4" w:rsidRDefault="0043676B" w:rsidP="00A164D3">
            <w:pPr>
              <w:pStyle w:val="berschrift4"/>
              <w:rPr>
                <w:lang w:val="en-US"/>
              </w:rPr>
            </w:pPr>
          </w:p>
          <w:p w:rsidR="0043676B" w:rsidRPr="00033DB4" w:rsidRDefault="0043676B" w:rsidP="00A164D3">
            <w:pPr>
              <w:pStyle w:val="berschrift4"/>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033DB4" w:rsidRPr="00033DB4" w:rsidRDefault="00033DB4" w:rsidP="00033DB4">
            <w:pPr>
              <w:rPr>
                <w:lang w:val="en-US"/>
              </w:rPr>
            </w:pPr>
          </w:p>
          <w:p w:rsidR="008F5CF1" w:rsidRDefault="008F5CF1" w:rsidP="00925471">
            <w:pPr>
              <w:ind w:left="3289"/>
              <w:rPr>
                <w:sz w:val="22"/>
                <w:szCs w:val="22"/>
                <w:lang w:val="en-US"/>
              </w:rPr>
            </w:pPr>
            <w:r>
              <w:rPr>
                <w:sz w:val="22"/>
                <w:szCs w:val="22"/>
                <w:lang w:val="en-US"/>
              </w:rPr>
              <w:t xml:space="preserve">    </w:t>
            </w:r>
            <w:r w:rsidR="00033DB4" w:rsidRPr="00925471">
              <w:rPr>
                <w:sz w:val="22"/>
                <w:szCs w:val="22"/>
                <w:lang w:val="en-US"/>
              </w:rPr>
              <w:t xml:space="preserve">Version 1, </w:t>
            </w:r>
          </w:p>
          <w:p w:rsidR="00033DB4" w:rsidRPr="00925471" w:rsidRDefault="00033DB4" w:rsidP="00925471">
            <w:pPr>
              <w:ind w:left="3289"/>
              <w:rPr>
                <w:sz w:val="22"/>
                <w:szCs w:val="22"/>
                <w:lang w:val="en-US"/>
              </w:rPr>
            </w:pPr>
            <w:r w:rsidRPr="00925471">
              <w:rPr>
                <w:sz w:val="22"/>
                <w:szCs w:val="22"/>
                <w:lang w:val="en-US"/>
              </w:rPr>
              <w:t>February 2014</w:t>
            </w:r>
          </w:p>
          <w:p w:rsidR="00730320" w:rsidRPr="00033DB4" w:rsidRDefault="00730320" w:rsidP="00033DB4">
            <w:pPr>
              <w:tabs>
                <w:tab w:val="left" w:pos="1185"/>
              </w:tabs>
              <w:rPr>
                <w:lang w:val="de-DE"/>
              </w:rPr>
            </w:pPr>
          </w:p>
        </w:tc>
      </w:tr>
    </w:tbl>
    <w:p w:rsidR="00A118A4" w:rsidRPr="0043531A" w:rsidRDefault="00A118A4" w:rsidP="00A164D3">
      <w:pPr>
        <w:pStyle w:val="Fuzeile"/>
        <w:sectPr w:rsidR="00A118A4" w:rsidRPr="0043531A" w:rsidSect="009A483C">
          <w:headerReference w:type="even" r:id="rId12"/>
          <w:headerReference w:type="default" r:id="rId13"/>
          <w:footerReference w:type="even" r:id="rId14"/>
          <w:footerReference w:type="default" r:id="rId15"/>
          <w:pgSz w:w="11906" w:h="16838" w:code="9"/>
          <w:pgMar w:top="1418" w:right="1418" w:bottom="1134" w:left="1418" w:header="709" w:footer="709" w:gutter="0"/>
          <w:cols w:space="720"/>
          <w:titlePg/>
          <w:docGrid w:linePitch="360"/>
        </w:sectPr>
      </w:pPr>
    </w:p>
    <w:p w:rsidR="007E0DCE" w:rsidRPr="0043531A" w:rsidRDefault="007E0DCE" w:rsidP="00A164D3">
      <w:pPr>
        <w:pStyle w:val="Fuzeile"/>
      </w:pPr>
      <w:r w:rsidRPr="0043531A">
        <w:lastRenderedPageBreak/>
        <w:t>Table of Content</w:t>
      </w:r>
    </w:p>
    <w:p w:rsidR="007E0DCE" w:rsidRPr="0043531A" w:rsidRDefault="007E0DCE" w:rsidP="00A164D3">
      <w:pPr>
        <w:pStyle w:val="Fuzeile"/>
      </w:pPr>
    </w:p>
    <w:p w:rsidR="007E0DCE" w:rsidRPr="0043531A" w:rsidRDefault="007E0DCE" w:rsidP="00A164D3">
      <w:pPr>
        <w:pStyle w:val="Fuzeile"/>
      </w:pPr>
    </w:p>
    <w:p w:rsidR="00025833" w:rsidRPr="00534F0F" w:rsidRDefault="008A4CDA" w:rsidP="00A164D3">
      <w:pPr>
        <w:pStyle w:val="Verzeichnis1"/>
        <w:rPr>
          <w:rFonts w:asciiTheme="minorHAnsi" w:eastAsiaTheme="minorEastAsia" w:hAnsiTheme="minorHAnsi" w:cstheme="minorBidi"/>
          <w:snapToGrid/>
          <w:spacing w:val="0"/>
          <w:lang w:val="de-DE" w:eastAsia="de-DE"/>
        </w:rPr>
      </w:pPr>
      <w:r w:rsidRPr="00534F0F">
        <w:fldChar w:fldCharType="begin"/>
      </w:r>
      <w:r w:rsidR="007E0DCE" w:rsidRPr="00534F0F">
        <w:instrText xml:space="preserve"> TOC \h \z \t "Überschrift 1;2;Überschrift 3;1" </w:instrText>
      </w:r>
      <w:r w:rsidRPr="00534F0F">
        <w:fldChar w:fldCharType="separate"/>
      </w:r>
      <w:hyperlink w:anchor="_Toc381262818" w:history="1">
        <w:r w:rsidR="00025833" w:rsidRPr="00534F0F">
          <w:rPr>
            <w:rStyle w:val="Hyperlink"/>
            <w:sz w:val="22"/>
            <w:szCs w:val="22"/>
          </w:rPr>
          <w:t>Change Records</w:t>
        </w:r>
        <w:r w:rsidR="00025833" w:rsidRPr="00534F0F">
          <w:rPr>
            <w:webHidden/>
          </w:rPr>
          <w:tab/>
        </w:r>
        <w:r w:rsidR="00025833" w:rsidRPr="00534F0F">
          <w:rPr>
            <w:webHidden/>
          </w:rPr>
          <w:fldChar w:fldCharType="begin"/>
        </w:r>
        <w:r w:rsidR="00025833" w:rsidRPr="00534F0F">
          <w:rPr>
            <w:webHidden/>
          </w:rPr>
          <w:instrText xml:space="preserve"> PAGEREF _Toc381262818 \h </w:instrText>
        </w:r>
        <w:r w:rsidR="00025833" w:rsidRPr="00534F0F">
          <w:rPr>
            <w:webHidden/>
          </w:rPr>
        </w:r>
        <w:r w:rsidR="00025833" w:rsidRPr="00534F0F">
          <w:rPr>
            <w:webHidden/>
          </w:rPr>
          <w:fldChar w:fldCharType="separate"/>
        </w:r>
        <w:r w:rsidR="00E74EE7">
          <w:rPr>
            <w:webHidden/>
          </w:rPr>
          <w:t>3</w:t>
        </w:r>
        <w:r w:rsidR="00025833" w:rsidRPr="00534F0F">
          <w:rPr>
            <w:webHidden/>
          </w:rPr>
          <w:fldChar w:fldCharType="end"/>
        </w:r>
      </w:hyperlink>
    </w:p>
    <w:p w:rsidR="00025833" w:rsidRPr="00534F0F" w:rsidRDefault="007D2AA7" w:rsidP="00A164D3">
      <w:pPr>
        <w:pStyle w:val="Verzeichnis1"/>
        <w:rPr>
          <w:rFonts w:asciiTheme="minorHAnsi" w:eastAsiaTheme="minorEastAsia" w:hAnsiTheme="minorHAnsi" w:cstheme="minorBidi"/>
          <w:snapToGrid/>
          <w:spacing w:val="0"/>
          <w:lang w:val="de-DE" w:eastAsia="de-DE"/>
        </w:rPr>
      </w:pPr>
      <w:hyperlink w:anchor="_Toc381262819" w:history="1">
        <w:r w:rsidR="00025833" w:rsidRPr="00534F0F">
          <w:rPr>
            <w:rStyle w:val="Hyperlink"/>
            <w:sz w:val="22"/>
            <w:szCs w:val="22"/>
          </w:rPr>
          <w:t>REMARKS</w:t>
        </w:r>
        <w:r w:rsidR="00025833" w:rsidRPr="00534F0F">
          <w:rPr>
            <w:webHidden/>
          </w:rPr>
          <w:tab/>
        </w:r>
        <w:r w:rsidR="00025833" w:rsidRPr="00534F0F">
          <w:rPr>
            <w:webHidden/>
          </w:rPr>
          <w:fldChar w:fldCharType="begin"/>
        </w:r>
        <w:r w:rsidR="00025833" w:rsidRPr="00534F0F">
          <w:rPr>
            <w:webHidden/>
          </w:rPr>
          <w:instrText xml:space="preserve"> PAGEREF _Toc381262819 \h </w:instrText>
        </w:r>
        <w:r w:rsidR="00025833" w:rsidRPr="00534F0F">
          <w:rPr>
            <w:webHidden/>
          </w:rPr>
        </w:r>
        <w:r w:rsidR="00025833" w:rsidRPr="00534F0F">
          <w:rPr>
            <w:webHidden/>
          </w:rPr>
          <w:fldChar w:fldCharType="separate"/>
        </w:r>
        <w:r w:rsidR="00E74EE7">
          <w:rPr>
            <w:webHidden/>
          </w:rPr>
          <w:t>3</w:t>
        </w:r>
        <w:r w:rsidR="00025833" w:rsidRPr="00534F0F">
          <w:rPr>
            <w:webHidden/>
          </w:rPr>
          <w:fldChar w:fldCharType="end"/>
        </w:r>
      </w:hyperlink>
    </w:p>
    <w:p w:rsidR="00025833" w:rsidRPr="00534F0F" w:rsidRDefault="007D2AA7" w:rsidP="00A164D3">
      <w:pPr>
        <w:pStyle w:val="Verzeichnis1"/>
        <w:rPr>
          <w:rFonts w:asciiTheme="minorHAnsi" w:eastAsiaTheme="minorEastAsia" w:hAnsiTheme="minorHAnsi" w:cstheme="minorBidi"/>
          <w:snapToGrid/>
          <w:spacing w:val="0"/>
          <w:lang w:val="de-DE" w:eastAsia="de-DE"/>
        </w:rPr>
      </w:pPr>
      <w:hyperlink w:anchor="_Toc381262820" w:history="1">
        <w:r w:rsidR="00025833" w:rsidRPr="00534F0F">
          <w:rPr>
            <w:rStyle w:val="Hyperlink"/>
            <w:sz w:val="22"/>
            <w:szCs w:val="22"/>
          </w:rPr>
          <w:t>CONSORTIUM AGREEMENT</w:t>
        </w:r>
        <w:r w:rsidR="00025833" w:rsidRPr="00534F0F">
          <w:rPr>
            <w:webHidden/>
          </w:rPr>
          <w:tab/>
        </w:r>
        <w:r w:rsidR="00025833" w:rsidRPr="00534F0F">
          <w:rPr>
            <w:webHidden/>
          </w:rPr>
          <w:fldChar w:fldCharType="begin"/>
        </w:r>
        <w:r w:rsidR="00025833" w:rsidRPr="00534F0F">
          <w:rPr>
            <w:webHidden/>
          </w:rPr>
          <w:instrText xml:space="preserve"> PAGEREF _Toc381262820 \h </w:instrText>
        </w:r>
        <w:r w:rsidR="00025833" w:rsidRPr="00534F0F">
          <w:rPr>
            <w:webHidden/>
          </w:rPr>
        </w:r>
        <w:r w:rsidR="00025833" w:rsidRPr="00534F0F">
          <w:rPr>
            <w:webHidden/>
          </w:rPr>
          <w:fldChar w:fldCharType="separate"/>
        </w:r>
        <w:r w:rsidR="00E74EE7">
          <w:rPr>
            <w:webHidden/>
          </w:rPr>
          <w:t>5</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1" w:history="1">
        <w:r w:rsidR="00025833" w:rsidRPr="00534F0F">
          <w:rPr>
            <w:rStyle w:val="Hyperlink"/>
            <w:sz w:val="22"/>
            <w:szCs w:val="22"/>
          </w:rPr>
          <w:t>Section 1: Definitions</w:t>
        </w:r>
        <w:r w:rsidR="00025833" w:rsidRPr="00534F0F">
          <w:rPr>
            <w:webHidden/>
          </w:rPr>
          <w:tab/>
        </w:r>
        <w:r w:rsidR="00025833" w:rsidRPr="00534F0F">
          <w:rPr>
            <w:webHidden/>
          </w:rPr>
          <w:fldChar w:fldCharType="begin"/>
        </w:r>
        <w:r w:rsidR="00025833" w:rsidRPr="00534F0F">
          <w:rPr>
            <w:webHidden/>
          </w:rPr>
          <w:instrText xml:space="preserve"> PAGEREF _Toc381262821 \h </w:instrText>
        </w:r>
        <w:r w:rsidR="00025833" w:rsidRPr="00534F0F">
          <w:rPr>
            <w:webHidden/>
          </w:rPr>
        </w:r>
        <w:r w:rsidR="00025833" w:rsidRPr="00534F0F">
          <w:rPr>
            <w:webHidden/>
          </w:rPr>
          <w:fldChar w:fldCharType="separate"/>
        </w:r>
        <w:r w:rsidR="00E74EE7">
          <w:rPr>
            <w:webHidden/>
          </w:rPr>
          <w:t>6</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2" w:history="1">
        <w:r w:rsidR="00025833" w:rsidRPr="00534F0F">
          <w:rPr>
            <w:rStyle w:val="Hyperlink"/>
            <w:sz w:val="22"/>
            <w:szCs w:val="22"/>
          </w:rPr>
          <w:t>Section 2: Purpose</w:t>
        </w:r>
        <w:r w:rsidR="00025833" w:rsidRPr="00534F0F">
          <w:rPr>
            <w:webHidden/>
          </w:rPr>
          <w:tab/>
        </w:r>
        <w:r w:rsidR="00025833" w:rsidRPr="00534F0F">
          <w:rPr>
            <w:webHidden/>
          </w:rPr>
          <w:fldChar w:fldCharType="begin"/>
        </w:r>
        <w:r w:rsidR="00025833" w:rsidRPr="00534F0F">
          <w:rPr>
            <w:webHidden/>
          </w:rPr>
          <w:instrText xml:space="preserve"> PAGEREF _Toc381262822 \h </w:instrText>
        </w:r>
        <w:r w:rsidR="00025833" w:rsidRPr="00534F0F">
          <w:rPr>
            <w:webHidden/>
          </w:rPr>
        </w:r>
        <w:r w:rsidR="00025833" w:rsidRPr="00534F0F">
          <w:rPr>
            <w:webHidden/>
          </w:rPr>
          <w:fldChar w:fldCharType="separate"/>
        </w:r>
        <w:r w:rsidR="00E74EE7">
          <w:rPr>
            <w:webHidden/>
          </w:rPr>
          <w:t>8</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3" w:history="1">
        <w:r w:rsidR="00025833" w:rsidRPr="00534F0F">
          <w:rPr>
            <w:rStyle w:val="Hyperlink"/>
            <w:sz w:val="22"/>
            <w:szCs w:val="22"/>
          </w:rPr>
          <w:t>Section 3: Entry into force, duration and termination</w:t>
        </w:r>
        <w:r w:rsidR="00025833" w:rsidRPr="00534F0F">
          <w:rPr>
            <w:webHidden/>
          </w:rPr>
          <w:tab/>
        </w:r>
        <w:r w:rsidR="00025833" w:rsidRPr="00534F0F">
          <w:rPr>
            <w:webHidden/>
          </w:rPr>
          <w:fldChar w:fldCharType="begin"/>
        </w:r>
        <w:r w:rsidR="00025833" w:rsidRPr="00534F0F">
          <w:rPr>
            <w:webHidden/>
          </w:rPr>
          <w:instrText xml:space="preserve"> PAGEREF _Toc381262823 \h </w:instrText>
        </w:r>
        <w:r w:rsidR="00025833" w:rsidRPr="00534F0F">
          <w:rPr>
            <w:webHidden/>
          </w:rPr>
        </w:r>
        <w:r w:rsidR="00025833" w:rsidRPr="00534F0F">
          <w:rPr>
            <w:webHidden/>
          </w:rPr>
          <w:fldChar w:fldCharType="separate"/>
        </w:r>
        <w:r w:rsidR="00E74EE7">
          <w:rPr>
            <w:webHidden/>
          </w:rPr>
          <w:t>8</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4" w:history="1">
        <w:r w:rsidR="00025833" w:rsidRPr="00534F0F">
          <w:rPr>
            <w:rStyle w:val="Hyperlink"/>
            <w:sz w:val="22"/>
            <w:szCs w:val="22"/>
          </w:rPr>
          <w:t>Section 4: Responsibilities of Parties</w:t>
        </w:r>
        <w:r w:rsidR="00025833" w:rsidRPr="00534F0F">
          <w:rPr>
            <w:webHidden/>
          </w:rPr>
          <w:tab/>
        </w:r>
        <w:r w:rsidR="00025833" w:rsidRPr="00534F0F">
          <w:rPr>
            <w:webHidden/>
          </w:rPr>
          <w:fldChar w:fldCharType="begin"/>
        </w:r>
        <w:r w:rsidR="00025833" w:rsidRPr="00534F0F">
          <w:rPr>
            <w:webHidden/>
          </w:rPr>
          <w:instrText xml:space="preserve"> PAGEREF _Toc381262824 \h </w:instrText>
        </w:r>
        <w:r w:rsidR="00025833" w:rsidRPr="00534F0F">
          <w:rPr>
            <w:webHidden/>
          </w:rPr>
        </w:r>
        <w:r w:rsidR="00025833" w:rsidRPr="00534F0F">
          <w:rPr>
            <w:webHidden/>
          </w:rPr>
          <w:fldChar w:fldCharType="separate"/>
        </w:r>
        <w:r w:rsidR="00E74EE7">
          <w:rPr>
            <w:webHidden/>
          </w:rPr>
          <w:t>10</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5" w:history="1">
        <w:r w:rsidR="00025833" w:rsidRPr="00534F0F">
          <w:rPr>
            <w:rStyle w:val="Hyperlink"/>
            <w:sz w:val="22"/>
            <w:szCs w:val="22"/>
          </w:rPr>
          <w:t>Section 5: Liability towards each other</w:t>
        </w:r>
        <w:r w:rsidR="00025833" w:rsidRPr="00534F0F">
          <w:rPr>
            <w:webHidden/>
          </w:rPr>
          <w:tab/>
        </w:r>
        <w:r w:rsidR="00025833" w:rsidRPr="00534F0F">
          <w:rPr>
            <w:webHidden/>
          </w:rPr>
          <w:fldChar w:fldCharType="begin"/>
        </w:r>
        <w:r w:rsidR="00025833" w:rsidRPr="00534F0F">
          <w:rPr>
            <w:webHidden/>
          </w:rPr>
          <w:instrText xml:space="preserve"> PAGEREF _Toc381262825 \h </w:instrText>
        </w:r>
        <w:r w:rsidR="00025833" w:rsidRPr="00534F0F">
          <w:rPr>
            <w:webHidden/>
          </w:rPr>
        </w:r>
        <w:r w:rsidR="00025833" w:rsidRPr="00534F0F">
          <w:rPr>
            <w:webHidden/>
          </w:rPr>
          <w:fldChar w:fldCharType="separate"/>
        </w:r>
        <w:r w:rsidR="00E74EE7">
          <w:rPr>
            <w:webHidden/>
          </w:rPr>
          <w:t>11</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6" w:history="1">
        <w:r w:rsidR="00025833" w:rsidRPr="00534F0F">
          <w:rPr>
            <w:rStyle w:val="Hyperlink"/>
            <w:sz w:val="22"/>
            <w:szCs w:val="22"/>
          </w:rPr>
          <w:t>Section 6: Governance structure</w:t>
        </w:r>
        <w:r w:rsidR="00025833" w:rsidRPr="00534F0F">
          <w:rPr>
            <w:webHidden/>
          </w:rPr>
          <w:tab/>
        </w:r>
        <w:r w:rsidR="00025833" w:rsidRPr="00534F0F">
          <w:rPr>
            <w:webHidden/>
          </w:rPr>
          <w:fldChar w:fldCharType="begin"/>
        </w:r>
        <w:r w:rsidR="00025833" w:rsidRPr="00534F0F">
          <w:rPr>
            <w:webHidden/>
          </w:rPr>
          <w:instrText xml:space="preserve"> PAGEREF _Toc381262826 \h </w:instrText>
        </w:r>
        <w:r w:rsidR="00025833" w:rsidRPr="00534F0F">
          <w:rPr>
            <w:webHidden/>
          </w:rPr>
        </w:r>
        <w:r w:rsidR="00025833" w:rsidRPr="00534F0F">
          <w:rPr>
            <w:webHidden/>
          </w:rPr>
          <w:fldChar w:fldCharType="separate"/>
        </w:r>
        <w:r w:rsidR="00E74EE7">
          <w:rPr>
            <w:webHidden/>
          </w:rPr>
          <w:t>14</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7" w:history="1">
        <w:r w:rsidR="00025833" w:rsidRPr="00534F0F">
          <w:rPr>
            <w:rStyle w:val="Hyperlink"/>
            <w:sz w:val="22"/>
            <w:szCs w:val="22"/>
            <w:highlight w:val="lightGray"/>
          </w:rPr>
          <w:t>Governance structure for Medium and Large Projects</w:t>
        </w:r>
        <w:r w:rsidR="00025833" w:rsidRPr="00534F0F">
          <w:rPr>
            <w:webHidden/>
          </w:rPr>
          <w:tab/>
        </w:r>
        <w:r w:rsidR="00025833" w:rsidRPr="00534F0F">
          <w:rPr>
            <w:webHidden/>
          </w:rPr>
          <w:fldChar w:fldCharType="begin"/>
        </w:r>
        <w:r w:rsidR="00025833" w:rsidRPr="00534F0F">
          <w:rPr>
            <w:webHidden/>
          </w:rPr>
          <w:instrText xml:space="preserve"> PAGEREF _Toc381262827 \h </w:instrText>
        </w:r>
        <w:r w:rsidR="00025833" w:rsidRPr="00534F0F">
          <w:rPr>
            <w:webHidden/>
          </w:rPr>
        </w:r>
        <w:r w:rsidR="00025833" w:rsidRPr="00534F0F">
          <w:rPr>
            <w:webHidden/>
          </w:rPr>
          <w:fldChar w:fldCharType="separate"/>
        </w:r>
        <w:r w:rsidR="00E74EE7">
          <w:rPr>
            <w:webHidden/>
          </w:rPr>
          <w:t>14</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8" w:history="1">
        <w:r w:rsidR="00025833" w:rsidRPr="00534F0F">
          <w:rPr>
            <w:rStyle w:val="Hyperlink"/>
            <w:sz w:val="22"/>
            <w:szCs w:val="22"/>
          </w:rPr>
          <w:t>Section 7: Financial provisions</w:t>
        </w:r>
        <w:r w:rsidR="00025833" w:rsidRPr="00534F0F">
          <w:rPr>
            <w:webHidden/>
          </w:rPr>
          <w:tab/>
        </w:r>
        <w:r w:rsidR="00025833" w:rsidRPr="00534F0F">
          <w:rPr>
            <w:webHidden/>
          </w:rPr>
          <w:fldChar w:fldCharType="begin"/>
        </w:r>
        <w:r w:rsidR="00025833" w:rsidRPr="00534F0F">
          <w:rPr>
            <w:webHidden/>
          </w:rPr>
          <w:instrText xml:space="preserve"> PAGEREF _Toc381262828 \h </w:instrText>
        </w:r>
        <w:r w:rsidR="00025833" w:rsidRPr="00534F0F">
          <w:rPr>
            <w:webHidden/>
          </w:rPr>
        </w:r>
        <w:r w:rsidR="00025833" w:rsidRPr="00534F0F">
          <w:rPr>
            <w:webHidden/>
          </w:rPr>
          <w:fldChar w:fldCharType="separate"/>
        </w:r>
        <w:r w:rsidR="00E74EE7">
          <w:rPr>
            <w:webHidden/>
          </w:rPr>
          <w:t>22</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29" w:history="1">
        <w:r w:rsidR="00025833" w:rsidRPr="00534F0F">
          <w:rPr>
            <w:rStyle w:val="Hyperlink"/>
            <w:sz w:val="22"/>
            <w:szCs w:val="22"/>
          </w:rPr>
          <w:t>Section 8: Results</w:t>
        </w:r>
        <w:r w:rsidR="00025833" w:rsidRPr="00534F0F">
          <w:rPr>
            <w:webHidden/>
          </w:rPr>
          <w:tab/>
        </w:r>
        <w:r w:rsidR="00025833" w:rsidRPr="00534F0F">
          <w:rPr>
            <w:webHidden/>
          </w:rPr>
          <w:fldChar w:fldCharType="begin"/>
        </w:r>
        <w:r w:rsidR="00025833" w:rsidRPr="00534F0F">
          <w:rPr>
            <w:webHidden/>
          </w:rPr>
          <w:instrText xml:space="preserve"> PAGEREF _Toc381262829 \h </w:instrText>
        </w:r>
        <w:r w:rsidR="00025833" w:rsidRPr="00534F0F">
          <w:rPr>
            <w:webHidden/>
          </w:rPr>
        </w:r>
        <w:r w:rsidR="00025833" w:rsidRPr="00534F0F">
          <w:rPr>
            <w:webHidden/>
          </w:rPr>
          <w:fldChar w:fldCharType="separate"/>
        </w:r>
        <w:r w:rsidR="00E74EE7">
          <w:rPr>
            <w:webHidden/>
          </w:rPr>
          <w:t>26</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0" w:history="1">
        <w:r w:rsidR="00025833" w:rsidRPr="00534F0F">
          <w:rPr>
            <w:rStyle w:val="Hyperlink"/>
            <w:sz w:val="22"/>
            <w:szCs w:val="22"/>
          </w:rPr>
          <w:t>Section 9: Access Rights</w:t>
        </w:r>
        <w:r w:rsidR="00025833" w:rsidRPr="00534F0F">
          <w:rPr>
            <w:webHidden/>
          </w:rPr>
          <w:tab/>
        </w:r>
        <w:r w:rsidR="00025833" w:rsidRPr="00534F0F">
          <w:rPr>
            <w:webHidden/>
          </w:rPr>
          <w:fldChar w:fldCharType="begin"/>
        </w:r>
        <w:r w:rsidR="00025833" w:rsidRPr="00534F0F">
          <w:rPr>
            <w:webHidden/>
          </w:rPr>
          <w:instrText xml:space="preserve"> PAGEREF _Toc381262830 \h </w:instrText>
        </w:r>
        <w:r w:rsidR="00025833" w:rsidRPr="00534F0F">
          <w:rPr>
            <w:webHidden/>
          </w:rPr>
        </w:r>
        <w:r w:rsidR="00025833" w:rsidRPr="00534F0F">
          <w:rPr>
            <w:webHidden/>
          </w:rPr>
          <w:fldChar w:fldCharType="separate"/>
        </w:r>
        <w:r w:rsidR="00E74EE7">
          <w:rPr>
            <w:webHidden/>
          </w:rPr>
          <w:t>30</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1" w:history="1">
        <w:r w:rsidR="00025833" w:rsidRPr="00534F0F">
          <w:rPr>
            <w:rStyle w:val="Hyperlink"/>
            <w:sz w:val="22"/>
            <w:szCs w:val="22"/>
          </w:rPr>
          <w:t>Section 10: Non-disclosure of information</w:t>
        </w:r>
        <w:r w:rsidR="00025833" w:rsidRPr="00534F0F">
          <w:rPr>
            <w:webHidden/>
          </w:rPr>
          <w:tab/>
        </w:r>
        <w:r w:rsidR="00025833" w:rsidRPr="00534F0F">
          <w:rPr>
            <w:webHidden/>
          </w:rPr>
          <w:fldChar w:fldCharType="begin"/>
        </w:r>
        <w:r w:rsidR="00025833" w:rsidRPr="00534F0F">
          <w:rPr>
            <w:webHidden/>
          </w:rPr>
          <w:instrText xml:space="preserve"> PAGEREF _Toc381262831 \h </w:instrText>
        </w:r>
        <w:r w:rsidR="00025833" w:rsidRPr="00534F0F">
          <w:rPr>
            <w:webHidden/>
          </w:rPr>
        </w:r>
        <w:r w:rsidR="00025833" w:rsidRPr="00534F0F">
          <w:rPr>
            <w:webHidden/>
          </w:rPr>
          <w:fldChar w:fldCharType="separate"/>
        </w:r>
        <w:r w:rsidR="00E74EE7">
          <w:rPr>
            <w:webHidden/>
          </w:rPr>
          <w:t>35</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2" w:history="1">
        <w:r w:rsidR="00025833" w:rsidRPr="00534F0F">
          <w:rPr>
            <w:rStyle w:val="Hyperlink"/>
            <w:sz w:val="22"/>
            <w:szCs w:val="22"/>
          </w:rPr>
          <w:t>Section 11: Miscellaneous</w:t>
        </w:r>
        <w:r w:rsidR="00025833" w:rsidRPr="00534F0F">
          <w:rPr>
            <w:webHidden/>
          </w:rPr>
          <w:tab/>
        </w:r>
        <w:r w:rsidR="00025833" w:rsidRPr="00534F0F">
          <w:rPr>
            <w:webHidden/>
          </w:rPr>
          <w:fldChar w:fldCharType="begin"/>
        </w:r>
        <w:r w:rsidR="00025833" w:rsidRPr="00534F0F">
          <w:rPr>
            <w:webHidden/>
          </w:rPr>
          <w:instrText xml:space="preserve"> PAGEREF _Toc381262832 \h </w:instrText>
        </w:r>
        <w:r w:rsidR="00025833" w:rsidRPr="00534F0F">
          <w:rPr>
            <w:webHidden/>
          </w:rPr>
        </w:r>
        <w:r w:rsidR="00025833" w:rsidRPr="00534F0F">
          <w:rPr>
            <w:webHidden/>
          </w:rPr>
          <w:fldChar w:fldCharType="separate"/>
        </w:r>
        <w:r w:rsidR="00E74EE7">
          <w:rPr>
            <w:webHidden/>
          </w:rPr>
          <w:t>37</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3" w:history="1">
        <w:r w:rsidR="00025833" w:rsidRPr="00534F0F">
          <w:rPr>
            <w:rStyle w:val="Hyperlink"/>
            <w:sz w:val="22"/>
            <w:szCs w:val="22"/>
            <w:lang w:val="en-US"/>
          </w:rPr>
          <w:t>Section 12: Signatures</w:t>
        </w:r>
        <w:r w:rsidR="00025833" w:rsidRPr="00534F0F">
          <w:rPr>
            <w:webHidden/>
          </w:rPr>
          <w:tab/>
        </w:r>
        <w:r w:rsidR="00025833" w:rsidRPr="00534F0F">
          <w:rPr>
            <w:webHidden/>
          </w:rPr>
          <w:fldChar w:fldCharType="begin"/>
        </w:r>
        <w:r w:rsidR="00025833" w:rsidRPr="00534F0F">
          <w:rPr>
            <w:webHidden/>
          </w:rPr>
          <w:instrText xml:space="preserve"> PAGEREF _Toc381262833 \h </w:instrText>
        </w:r>
        <w:r w:rsidR="00025833" w:rsidRPr="00534F0F">
          <w:rPr>
            <w:webHidden/>
          </w:rPr>
        </w:r>
        <w:r w:rsidR="00025833" w:rsidRPr="00534F0F">
          <w:rPr>
            <w:webHidden/>
          </w:rPr>
          <w:fldChar w:fldCharType="separate"/>
        </w:r>
        <w:r w:rsidR="00E74EE7">
          <w:rPr>
            <w:webHidden/>
          </w:rPr>
          <w:t>41</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4" w:history="1">
        <w:r w:rsidR="00025833" w:rsidRPr="00534F0F">
          <w:rPr>
            <w:rStyle w:val="Hyperlink"/>
            <w:sz w:val="22"/>
            <w:szCs w:val="22"/>
          </w:rPr>
          <w:t>[Attachment 1: Background included]</w:t>
        </w:r>
        <w:r w:rsidR="00025833" w:rsidRPr="00534F0F">
          <w:rPr>
            <w:webHidden/>
          </w:rPr>
          <w:tab/>
        </w:r>
        <w:r w:rsidR="00025833" w:rsidRPr="00534F0F">
          <w:rPr>
            <w:webHidden/>
          </w:rPr>
          <w:fldChar w:fldCharType="begin"/>
        </w:r>
        <w:r w:rsidR="00025833" w:rsidRPr="00534F0F">
          <w:rPr>
            <w:webHidden/>
          </w:rPr>
          <w:instrText xml:space="preserve"> PAGEREF _Toc381262834 \h </w:instrText>
        </w:r>
        <w:r w:rsidR="00025833" w:rsidRPr="00534F0F">
          <w:rPr>
            <w:webHidden/>
          </w:rPr>
        </w:r>
        <w:r w:rsidR="00025833" w:rsidRPr="00534F0F">
          <w:rPr>
            <w:webHidden/>
          </w:rPr>
          <w:fldChar w:fldCharType="separate"/>
        </w:r>
        <w:r w:rsidR="00E74EE7">
          <w:rPr>
            <w:webHidden/>
          </w:rPr>
          <w:t>43</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5" w:history="1">
        <w:r w:rsidR="00025833" w:rsidRPr="00534F0F">
          <w:rPr>
            <w:rStyle w:val="Hyperlink"/>
            <w:sz w:val="22"/>
            <w:szCs w:val="22"/>
            <w:lang w:val="fr-FR"/>
          </w:rPr>
          <w:t>[Attachment 2: Accession document]</w:t>
        </w:r>
        <w:r w:rsidR="00025833" w:rsidRPr="00534F0F">
          <w:rPr>
            <w:webHidden/>
          </w:rPr>
          <w:tab/>
        </w:r>
        <w:r w:rsidR="00025833" w:rsidRPr="00534F0F">
          <w:rPr>
            <w:webHidden/>
          </w:rPr>
          <w:fldChar w:fldCharType="begin"/>
        </w:r>
        <w:r w:rsidR="00025833" w:rsidRPr="00534F0F">
          <w:rPr>
            <w:webHidden/>
          </w:rPr>
          <w:instrText xml:space="preserve"> PAGEREF _Toc381262835 \h </w:instrText>
        </w:r>
        <w:r w:rsidR="00025833" w:rsidRPr="00534F0F">
          <w:rPr>
            <w:webHidden/>
          </w:rPr>
        </w:r>
        <w:r w:rsidR="00025833" w:rsidRPr="00534F0F">
          <w:rPr>
            <w:webHidden/>
          </w:rPr>
          <w:fldChar w:fldCharType="separate"/>
        </w:r>
        <w:r w:rsidR="00E74EE7">
          <w:rPr>
            <w:webHidden/>
          </w:rPr>
          <w:t>45</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6" w:history="1">
        <w:r w:rsidR="00025833" w:rsidRPr="00534F0F">
          <w:rPr>
            <w:rStyle w:val="Hyperlink"/>
            <w:sz w:val="22"/>
            <w:szCs w:val="22"/>
          </w:rPr>
          <w:t>[Attachment 3: List of Third Parties for simplified transfer according to Section 8.2.2.]</w:t>
        </w:r>
        <w:r w:rsidR="00025833" w:rsidRPr="00534F0F">
          <w:rPr>
            <w:webHidden/>
          </w:rPr>
          <w:tab/>
        </w:r>
        <w:r w:rsidR="00025833" w:rsidRPr="00534F0F">
          <w:rPr>
            <w:webHidden/>
          </w:rPr>
          <w:fldChar w:fldCharType="begin"/>
        </w:r>
        <w:r w:rsidR="00025833" w:rsidRPr="00534F0F">
          <w:rPr>
            <w:webHidden/>
          </w:rPr>
          <w:instrText xml:space="preserve"> PAGEREF _Toc381262836 \h </w:instrText>
        </w:r>
        <w:r w:rsidR="00025833" w:rsidRPr="00534F0F">
          <w:rPr>
            <w:webHidden/>
          </w:rPr>
        </w:r>
        <w:r w:rsidR="00025833" w:rsidRPr="00534F0F">
          <w:rPr>
            <w:webHidden/>
          </w:rPr>
          <w:fldChar w:fldCharType="separate"/>
        </w:r>
        <w:r w:rsidR="00E74EE7">
          <w:rPr>
            <w:webHidden/>
          </w:rPr>
          <w:t>46</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7" w:history="1">
        <w:r w:rsidR="00025833" w:rsidRPr="00534F0F">
          <w:rPr>
            <w:rStyle w:val="Hyperlink"/>
            <w:sz w:val="22"/>
            <w:szCs w:val="22"/>
          </w:rPr>
          <w:t>[OPTION: Attachment 4: Identified Affiliated Entities according to Section 9.5]</w:t>
        </w:r>
        <w:r w:rsidR="00025833" w:rsidRPr="00534F0F">
          <w:rPr>
            <w:webHidden/>
          </w:rPr>
          <w:tab/>
        </w:r>
        <w:r w:rsidR="00025833" w:rsidRPr="00534F0F">
          <w:rPr>
            <w:webHidden/>
          </w:rPr>
          <w:fldChar w:fldCharType="begin"/>
        </w:r>
        <w:r w:rsidR="00025833" w:rsidRPr="00534F0F">
          <w:rPr>
            <w:webHidden/>
          </w:rPr>
          <w:instrText xml:space="preserve"> PAGEREF _Toc381262837 \h </w:instrText>
        </w:r>
        <w:r w:rsidR="00025833" w:rsidRPr="00534F0F">
          <w:rPr>
            <w:webHidden/>
          </w:rPr>
        </w:r>
        <w:r w:rsidR="00025833" w:rsidRPr="00534F0F">
          <w:rPr>
            <w:webHidden/>
          </w:rPr>
          <w:fldChar w:fldCharType="separate"/>
        </w:r>
        <w:r w:rsidR="00E74EE7">
          <w:rPr>
            <w:webHidden/>
          </w:rPr>
          <w:t>47</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8" w:history="1">
        <w:r w:rsidR="00025833" w:rsidRPr="00534F0F">
          <w:rPr>
            <w:rStyle w:val="Hyperlink"/>
            <w:sz w:val="22"/>
            <w:szCs w:val="22"/>
          </w:rPr>
          <w:t>[Module GOV SP]</w:t>
        </w:r>
        <w:r w:rsidR="00025833" w:rsidRPr="00534F0F">
          <w:rPr>
            <w:webHidden/>
          </w:rPr>
          <w:tab/>
        </w:r>
        <w:r w:rsidR="00025833" w:rsidRPr="00534F0F">
          <w:rPr>
            <w:webHidden/>
          </w:rPr>
          <w:fldChar w:fldCharType="begin"/>
        </w:r>
        <w:r w:rsidR="00025833" w:rsidRPr="00534F0F">
          <w:rPr>
            <w:webHidden/>
          </w:rPr>
          <w:instrText xml:space="preserve"> PAGEREF _Toc381262838 \h </w:instrText>
        </w:r>
        <w:r w:rsidR="00025833" w:rsidRPr="00534F0F">
          <w:rPr>
            <w:webHidden/>
          </w:rPr>
        </w:r>
        <w:r w:rsidR="00025833" w:rsidRPr="00534F0F">
          <w:rPr>
            <w:webHidden/>
          </w:rPr>
          <w:fldChar w:fldCharType="separate"/>
        </w:r>
        <w:r w:rsidR="00E74EE7">
          <w:rPr>
            <w:webHidden/>
          </w:rPr>
          <w:t>48</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39" w:history="1">
        <w:r w:rsidR="00025833" w:rsidRPr="00534F0F">
          <w:rPr>
            <w:rStyle w:val="Hyperlink"/>
            <w:sz w:val="22"/>
            <w:szCs w:val="22"/>
          </w:rPr>
          <w:t>[MODULE IPR SC]</w:t>
        </w:r>
        <w:r w:rsidR="00025833" w:rsidRPr="00534F0F">
          <w:rPr>
            <w:webHidden/>
          </w:rPr>
          <w:tab/>
        </w:r>
        <w:r w:rsidR="00025833" w:rsidRPr="00534F0F">
          <w:rPr>
            <w:webHidden/>
          </w:rPr>
          <w:fldChar w:fldCharType="begin"/>
        </w:r>
        <w:r w:rsidR="00025833" w:rsidRPr="00534F0F">
          <w:rPr>
            <w:webHidden/>
          </w:rPr>
          <w:instrText xml:space="preserve"> PAGEREF _Toc381262839 \h </w:instrText>
        </w:r>
        <w:r w:rsidR="00025833" w:rsidRPr="00534F0F">
          <w:rPr>
            <w:webHidden/>
          </w:rPr>
        </w:r>
        <w:r w:rsidR="00025833" w:rsidRPr="00534F0F">
          <w:rPr>
            <w:webHidden/>
          </w:rPr>
          <w:fldChar w:fldCharType="separate"/>
        </w:r>
        <w:r w:rsidR="00E74EE7">
          <w:rPr>
            <w:webHidden/>
          </w:rPr>
          <w:t>54</w:t>
        </w:r>
        <w:r w:rsidR="00025833" w:rsidRPr="00534F0F">
          <w:rPr>
            <w:webHidden/>
          </w:rPr>
          <w:fldChar w:fldCharType="end"/>
        </w:r>
      </w:hyperlink>
    </w:p>
    <w:p w:rsidR="00025833" w:rsidRPr="00534F0F" w:rsidRDefault="007D2AA7" w:rsidP="00A164D3">
      <w:pPr>
        <w:pStyle w:val="Verzeichnis2"/>
        <w:rPr>
          <w:rFonts w:asciiTheme="minorHAnsi" w:eastAsiaTheme="minorEastAsia" w:hAnsiTheme="minorHAnsi" w:cstheme="minorBidi"/>
          <w:spacing w:val="0"/>
          <w:lang w:val="de-DE" w:eastAsia="de-DE"/>
        </w:rPr>
      </w:pPr>
      <w:hyperlink w:anchor="_Toc381262840" w:history="1">
        <w:r w:rsidR="00025833" w:rsidRPr="00534F0F">
          <w:rPr>
            <w:rStyle w:val="Hyperlink"/>
            <w:sz w:val="22"/>
            <w:szCs w:val="22"/>
          </w:rPr>
          <w:t>Specific Software provisions</w:t>
        </w:r>
        <w:r w:rsidR="00025833" w:rsidRPr="00534F0F">
          <w:rPr>
            <w:webHidden/>
          </w:rPr>
          <w:tab/>
        </w:r>
        <w:r w:rsidR="00025833" w:rsidRPr="00534F0F">
          <w:rPr>
            <w:webHidden/>
          </w:rPr>
          <w:fldChar w:fldCharType="begin"/>
        </w:r>
        <w:r w:rsidR="00025833" w:rsidRPr="00534F0F">
          <w:rPr>
            <w:webHidden/>
          </w:rPr>
          <w:instrText xml:space="preserve"> PAGEREF _Toc381262840 \h </w:instrText>
        </w:r>
        <w:r w:rsidR="00025833" w:rsidRPr="00534F0F">
          <w:rPr>
            <w:webHidden/>
          </w:rPr>
        </w:r>
        <w:r w:rsidR="00025833" w:rsidRPr="00534F0F">
          <w:rPr>
            <w:webHidden/>
          </w:rPr>
          <w:fldChar w:fldCharType="separate"/>
        </w:r>
        <w:r w:rsidR="00E74EE7">
          <w:rPr>
            <w:webHidden/>
          </w:rPr>
          <w:t>54</w:t>
        </w:r>
        <w:r w:rsidR="00025833" w:rsidRPr="00534F0F">
          <w:rPr>
            <w:webHidden/>
          </w:rPr>
          <w:fldChar w:fldCharType="end"/>
        </w:r>
      </w:hyperlink>
    </w:p>
    <w:p w:rsidR="00901F29" w:rsidRPr="0043531A" w:rsidRDefault="008A4CDA" w:rsidP="00A164D3">
      <w:pPr>
        <w:pStyle w:val="berschrift1"/>
      </w:pPr>
      <w:r w:rsidRPr="00534F0F">
        <w:fldChar w:fldCharType="end"/>
      </w:r>
    </w:p>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 w:rsidR="00901F29" w:rsidRPr="0043531A" w:rsidRDefault="00901F29" w:rsidP="00A164D3">
      <w:pPr>
        <w:pStyle w:val="Fuzeile"/>
      </w:pPr>
    </w:p>
    <w:p w:rsidR="00901F29" w:rsidRPr="0043531A" w:rsidRDefault="00901F29" w:rsidP="00A164D3">
      <w:pPr>
        <w:pStyle w:val="Fuzeile"/>
      </w:pPr>
      <w:r w:rsidRPr="0043531A">
        <w:tab/>
      </w:r>
    </w:p>
    <w:p w:rsidR="007E0DCE" w:rsidRPr="0043531A" w:rsidRDefault="007E0DCE" w:rsidP="00A164D3">
      <w:pPr>
        <w:pStyle w:val="Fuzeile"/>
      </w:pPr>
      <w:r w:rsidRPr="0043531A">
        <w:br w:type="page"/>
      </w:r>
    </w:p>
    <w:p w:rsidR="006C2F59" w:rsidRPr="0043531A" w:rsidRDefault="006C2F59" w:rsidP="00A164D3">
      <w:pPr>
        <w:pStyle w:val="Fuzeile"/>
      </w:pP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639"/>
      </w:tblGrid>
      <w:tr w:rsidR="007E0DCE" w:rsidRPr="0043531A" w:rsidTr="00A13AFA">
        <w:tc>
          <w:tcPr>
            <w:tcW w:w="9639" w:type="dxa"/>
            <w:shd w:val="clear" w:color="auto" w:fill="auto"/>
          </w:tcPr>
          <w:p w:rsidR="00E42872" w:rsidRDefault="007E0DCE" w:rsidP="00A164D3">
            <w:pPr>
              <w:pStyle w:val="berschrift3"/>
            </w:pPr>
            <w:r w:rsidRPr="0043531A">
              <w:br w:type="page"/>
            </w:r>
            <w:bookmarkStart w:id="1" w:name="_Toc290300716"/>
            <w:bookmarkStart w:id="2" w:name="_Toc381262819"/>
          </w:p>
          <w:p w:rsidR="007E0DCE" w:rsidRPr="00CA3EDB" w:rsidRDefault="007E0DCE" w:rsidP="00A164D3">
            <w:pPr>
              <w:pStyle w:val="berschrift3"/>
            </w:pPr>
            <w:r w:rsidRPr="00CA3EDB">
              <w:t>REMARKS</w:t>
            </w:r>
            <w:bookmarkEnd w:id="1"/>
            <w:bookmarkEnd w:id="2"/>
            <w:r w:rsidRPr="00CA3EDB">
              <w:t xml:space="preserve"> </w:t>
            </w:r>
          </w:p>
          <w:p w:rsidR="007B562D" w:rsidRPr="0043531A" w:rsidRDefault="007B562D" w:rsidP="00A164D3"/>
          <w:p w:rsidR="00607F2C" w:rsidRPr="00CA3EDB" w:rsidRDefault="00607F2C" w:rsidP="00A164D3">
            <w:pPr>
              <w:rPr>
                <w:sz w:val="22"/>
                <w:szCs w:val="22"/>
                <w:lang w:eastAsia="en-US"/>
              </w:rPr>
            </w:pPr>
            <w:r w:rsidRPr="00CA3EDB">
              <w:rPr>
                <w:sz w:val="22"/>
                <w:szCs w:val="22"/>
                <w:lang w:eastAsia="en-US"/>
              </w:rPr>
              <w:t xml:space="preserve">This Consortium Agreement model is created for projects which will be governed by a </w:t>
            </w:r>
            <w:hyperlink r:id="rId16" w:history="1">
              <w:r w:rsidRPr="00CA3EDB">
                <w:rPr>
                  <w:color w:val="0000FF" w:themeColor="hyperlink"/>
                  <w:sz w:val="22"/>
                  <w:szCs w:val="22"/>
                  <w:u w:val="single"/>
                  <w:lang w:eastAsia="en-US"/>
                </w:rPr>
                <w:t>“Multi-beneficiary General Grant Agreement”</w:t>
              </w:r>
            </w:hyperlink>
            <w:r w:rsidRPr="00CA3EDB">
              <w:rPr>
                <w:sz w:val="22"/>
                <w:szCs w:val="22"/>
                <w:lang w:eastAsia="en-US"/>
              </w:rPr>
              <w:t xml:space="preserve"> (MGA), i.e. notably “Research and Innovation Actions” and “Innovation Actions”. A use for other types of projects will likely require adaptations.</w:t>
            </w:r>
          </w:p>
          <w:p w:rsidR="00607F2C" w:rsidRDefault="00607F2C" w:rsidP="00A164D3">
            <w:pPr>
              <w:rPr>
                <w:sz w:val="22"/>
                <w:szCs w:val="22"/>
                <w:lang w:eastAsia="en-US"/>
              </w:rPr>
            </w:pPr>
            <w:r w:rsidRPr="00CA3EDB">
              <w:rPr>
                <w:sz w:val="22"/>
                <w:szCs w:val="22"/>
                <w:lang w:eastAsia="en-US"/>
              </w:rPr>
              <w:t>The new DESCA model addresses the features of Horizon 2020, which is intended to be a considerable evolution as compared to previous Framework Programmes. Following the feedback of many stakeholders, the explicit aim of the update for H2020 was to adapt where necessary and to keep the continuity of the DESCA FP7 text where possible.</w:t>
            </w:r>
          </w:p>
          <w:p w:rsidR="00E42872" w:rsidRPr="00CA3EDB" w:rsidRDefault="00E42872" w:rsidP="00A164D3">
            <w:pPr>
              <w:rPr>
                <w:sz w:val="22"/>
                <w:szCs w:val="22"/>
                <w:lang w:eastAsia="en-US"/>
              </w:rPr>
            </w:pPr>
          </w:p>
          <w:p w:rsidR="00607F2C" w:rsidRPr="00CA3EDB" w:rsidRDefault="00607F2C" w:rsidP="00A164D3">
            <w:pPr>
              <w:rPr>
                <w:bCs/>
                <w:sz w:val="22"/>
                <w:szCs w:val="22"/>
                <w:lang w:eastAsia="en-US"/>
              </w:rPr>
            </w:pPr>
            <w:r w:rsidRPr="00CA3EDB">
              <w:rPr>
                <w:sz w:val="22"/>
                <w:szCs w:val="22"/>
                <w:lang w:eastAsia="en-US"/>
              </w:rPr>
              <w:t>In order to facilitate coordination and collaboration, this model provides for internal arrangements between beneficiaries, governance of the project and financial issues.</w:t>
            </w:r>
          </w:p>
          <w:p w:rsidR="00607F2C" w:rsidRDefault="00607F2C" w:rsidP="00A164D3">
            <w:pPr>
              <w:rPr>
                <w:sz w:val="22"/>
                <w:szCs w:val="22"/>
                <w:lang w:eastAsia="en-US"/>
              </w:rPr>
            </w:pPr>
            <w:r w:rsidRPr="00CA3EDB">
              <w:rPr>
                <w:sz w:val="22"/>
                <w:szCs w:val="22"/>
                <w:lang w:eastAsia="en-US"/>
              </w:rPr>
              <w:t xml:space="preserve">In order to be as user-friendly as possible, the model and the elucidations focus on a “mainstream” project and are not intended to give all alternatives for a given situation. The wording aims to be accessible and easy to understand notably for non-lawyers. </w:t>
            </w:r>
          </w:p>
          <w:p w:rsidR="00E42872" w:rsidRPr="00CA3EDB" w:rsidRDefault="00E42872" w:rsidP="00A164D3">
            <w:pPr>
              <w:rPr>
                <w:sz w:val="22"/>
                <w:szCs w:val="22"/>
                <w:lang w:eastAsia="en-US"/>
              </w:rPr>
            </w:pPr>
          </w:p>
          <w:p w:rsidR="00607F2C" w:rsidRDefault="00607F2C" w:rsidP="00A164D3">
            <w:pPr>
              <w:rPr>
                <w:sz w:val="22"/>
                <w:szCs w:val="22"/>
                <w:lang w:eastAsia="en-US"/>
              </w:rPr>
            </w:pPr>
            <w:r w:rsidRPr="00CA3EDB">
              <w:rPr>
                <w:sz w:val="22"/>
                <w:szCs w:val="22"/>
                <w:lang w:eastAsia="en-US"/>
              </w:rPr>
              <w:t xml:space="preserve">The H2020 MGA contains several options which will be adapted to the individual project. DESCA 2020 is based on what we expect to be the “default setting” of MGA options. </w:t>
            </w:r>
          </w:p>
          <w:p w:rsidR="00E42872" w:rsidRPr="00CA3EDB" w:rsidRDefault="00E42872" w:rsidP="00A164D3">
            <w:pPr>
              <w:rPr>
                <w:sz w:val="22"/>
                <w:szCs w:val="22"/>
                <w:lang w:eastAsia="en-US"/>
              </w:rPr>
            </w:pPr>
          </w:p>
          <w:p w:rsidR="00607F2C" w:rsidRDefault="00607F2C" w:rsidP="00A164D3">
            <w:pPr>
              <w:rPr>
                <w:sz w:val="22"/>
                <w:szCs w:val="22"/>
                <w:lang w:eastAsia="en-US"/>
              </w:rPr>
            </w:pPr>
            <w:r w:rsidRPr="00CA3EDB">
              <w:rPr>
                <w:sz w:val="22"/>
                <w:szCs w:val="22"/>
                <w:lang w:eastAsia="en-US"/>
              </w:rPr>
              <w:t>The model should be adapted in order to suit specific features of each single project.</w:t>
            </w:r>
          </w:p>
          <w:p w:rsidR="00E42872" w:rsidRPr="00CA3EDB" w:rsidRDefault="00E42872" w:rsidP="00A164D3">
            <w:pPr>
              <w:rPr>
                <w:sz w:val="22"/>
                <w:szCs w:val="22"/>
                <w:lang w:eastAsia="en-US"/>
              </w:rPr>
            </w:pPr>
          </w:p>
          <w:p w:rsidR="00607F2C" w:rsidRDefault="00607F2C" w:rsidP="00A164D3">
            <w:pPr>
              <w:rPr>
                <w:rFonts w:eastAsiaTheme="minorHAnsi"/>
                <w:spacing w:val="0"/>
                <w:sz w:val="22"/>
                <w:szCs w:val="22"/>
                <w:lang w:eastAsia="en-US"/>
              </w:rPr>
            </w:pPr>
            <w:r w:rsidRPr="00CA3EDB">
              <w:rPr>
                <w:rFonts w:eastAsiaTheme="minorHAnsi"/>
                <w:spacing w:val="0"/>
                <w:sz w:val="22"/>
                <w:szCs w:val="22"/>
                <w:lang w:eastAsia="en-US"/>
              </w:rPr>
              <w:t xml:space="preserve">The Rules for Participation, all MGAs, and the other related documents are available at:  </w:t>
            </w:r>
            <w:hyperlink r:id="rId17" w:anchor="h2020-legal-basis-rfp" w:history="1">
              <w:r w:rsidRPr="00CA3EDB">
                <w:rPr>
                  <w:rFonts w:eastAsiaTheme="minorHAnsi"/>
                  <w:color w:val="0000FF" w:themeColor="hyperlink"/>
                  <w:spacing w:val="0"/>
                  <w:sz w:val="22"/>
                  <w:szCs w:val="22"/>
                  <w:u w:val="single"/>
                  <w:lang w:eastAsia="en-US"/>
                </w:rPr>
                <w:t>http://ec.europa.eu/research/participants/portal/desktop/en/funding/reference_docs.html#h2020-legal-basis-rfp</w:t>
              </w:r>
            </w:hyperlink>
            <w:r w:rsidRPr="00CA3EDB">
              <w:rPr>
                <w:rFonts w:eastAsiaTheme="minorHAnsi"/>
                <w:spacing w:val="0"/>
                <w:sz w:val="22"/>
                <w:szCs w:val="22"/>
                <w:lang w:eastAsia="en-US"/>
              </w:rPr>
              <w:t>.</w:t>
            </w:r>
          </w:p>
          <w:p w:rsidR="00E42872" w:rsidRPr="00CA3EDB" w:rsidRDefault="00E42872" w:rsidP="00A164D3">
            <w:pPr>
              <w:rPr>
                <w:rFonts w:eastAsiaTheme="minorHAnsi"/>
                <w:spacing w:val="0"/>
                <w:sz w:val="22"/>
                <w:szCs w:val="22"/>
                <w:lang w:eastAsia="en-US"/>
              </w:rPr>
            </w:pPr>
          </w:p>
          <w:p w:rsidR="00607F2C" w:rsidRDefault="00607F2C" w:rsidP="00A164D3">
            <w:pPr>
              <w:rPr>
                <w:sz w:val="22"/>
                <w:szCs w:val="22"/>
                <w:lang w:eastAsia="en-US"/>
              </w:rPr>
            </w:pPr>
            <w:r w:rsidRPr="00CA3EDB">
              <w:rPr>
                <w:sz w:val="22"/>
                <w:szCs w:val="22"/>
                <w:lang w:eastAsia="en-US"/>
              </w:rPr>
              <w:t xml:space="preserve">It is strongly advised to read the MGA and the related documents, and it is important to be aware of the fact that DESCA is </w:t>
            </w:r>
            <w:bookmarkStart w:id="3" w:name="OLE_LINK1"/>
            <w:bookmarkStart w:id="4" w:name="OLE_LINK2"/>
            <w:r w:rsidRPr="00CA3EDB">
              <w:rPr>
                <w:sz w:val="22"/>
                <w:szCs w:val="22"/>
                <w:lang w:eastAsia="en-US"/>
              </w:rPr>
              <w:t>supplementary</w:t>
            </w:r>
            <w:bookmarkEnd w:id="3"/>
            <w:bookmarkEnd w:id="4"/>
            <w:r w:rsidRPr="00CA3EDB">
              <w:rPr>
                <w:sz w:val="22"/>
                <w:szCs w:val="22"/>
                <w:lang w:eastAsia="en-US"/>
              </w:rPr>
              <w:t xml:space="preserve"> to the Rules for Participation and the Grant Agreement. Many items regulated there are NOT repeated here, but should be carefully taken into account and re-read in case of doubt.</w:t>
            </w:r>
          </w:p>
          <w:p w:rsidR="00E42872" w:rsidRPr="00CA3EDB" w:rsidRDefault="00E42872" w:rsidP="00A164D3">
            <w:pPr>
              <w:rPr>
                <w:sz w:val="22"/>
                <w:szCs w:val="22"/>
                <w:lang w:eastAsia="en-US"/>
              </w:rPr>
            </w:pPr>
          </w:p>
          <w:p w:rsidR="00607F2C" w:rsidRDefault="00607F2C" w:rsidP="00A164D3">
            <w:pPr>
              <w:rPr>
                <w:sz w:val="22"/>
                <w:szCs w:val="22"/>
                <w:lang w:eastAsia="en-US"/>
              </w:rPr>
            </w:pPr>
            <w:r w:rsidRPr="00CA3EDB">
              <w:rPr>
                <w:sz w:val="22"/>
                <w:szCs w:val="22"/>
                <w:lang w:eastAsia="en-US"/>
              </w:rPr>
              <w:t xml:space="preserve">The DESCA model is presented with two columns: the left side with legal text and the right side with elucidation, remarks and references to the H2020 Multi-beneficiary General Model Grant Agreement (MGA). A version without elucidations is available on the website </w:t>
            </w:r>
            <w:hyperlink r:id="rId18" w:history="1">
              <w:r w:rsidRPr="00CA3EDB">
                <w:rPr>
                  <w:rStyle w:val="Hyperlink"/>
                  <w:rFonts w:eastAsiaTheme="minorHAnsi"/>
                  <w:spacing w:val="0"/>
                  <w:sz w:val="22"/>
                  <w:szCs w:val="22"/>
                  <w:lang w:eastAsia="en-US"/>
                </w:rPr>
                <w:t>www.desca-2020.eu</w:t>
              </w:r>
            </w:hyperlink>
            <w:r w:rsidRPr="00CA3EDB">
              <w:rPr>
                <w:sz w:val="22"/>
                <w:szCs w:val="22"/>
                <w:lang w:eastAsia="en-US"/>
              </w:rPr>
              <w:t>.</w:t>
            </w:r>
          </w:p>
          <w:p w:rsidR="00E42872" w:rsidRPr="00CA3EDB" w:rsidRDefault="00E42872" w:rsidP="00A164D3">
            <w:pPr>
              <w:rPr>
                <w:sz w:val="22"/>
                <w:szCs w:val="22"/>
                <w:lang w:eastAsia="en-US"/>
              </w:rPr>
            </w:pPr>
          </w:p>
          <w:p w:rsidR="00607F2C" w:rsidRPr="00CA3EDB" w:rsidRDefault="00607F2C" w:rsidP="00A164D3">
            <w:pPr>
              <w:rPr>
                <w:sz w:val="22"/>
                <w:szCs w:val="22"/>
                <w:lang w:eastAsia="en-US"/>
              </w:rPr>
            </w:pPr>
            <w:r w:rsidRPr="00CA3EDB">
              <w:rPr>
                <w:sz w:val="22"/>
                <w:szCs w:val="22"/>
                <w:lang w:eastAsia="en-US"/>
              </w:rPr>
              <w:t xml:space="preserve">DESCA provides a core text, modules and several options, which can be used as follows: </w:t>
            </w:r>
          </w:p>
          <w:p w:rsidR="00607F2C" w:rsidRDefault="00607F2C" w:rsidP="00A164D3">
            <w:pPr>
              <w:numPr>
                <w:ilvl w:val="0"/>
                <w:numId w:val="16"/>
              </w:numPr>
              <w:rPr>
                <w:sz w:val="22"/>
                <w:szCs w:val="22"/>
                <w:lang w:eastAsia="en-US"/>
              </w:rPr>
            </w:pPr>
            <w:r w:rsidRPr="00CA3EDB">
              <w:rPr>
                <w:sz w:val="22"/>
                <w:szCs w:val="22"/>
                <w:lang w:eastAsia="en-US"/>
              </w:rPr>
              <w:t>Core text: The main body of the text.</w:t>
            </w:r>
          </w:p>
          <w:p w:rsidR="00E42872" w:rsidRPr="00CA3EDB" w:rsidRDefault="00E42872" w:rsidP="00E42872">
            <w:pPr>
              <w:ind w:left="720"/>
              <w:rPr>
                <w:sz w:val="22"/>
                <w:szCs w:val="22"/>
                <w:lang w:eastAsia="en-US"/>
              </w:rPr>
            </w:pPr>
          </w:p>
          <w:p w:rsidR="00607F2C" w:rsidRPr="00CA3EDB" w:rsidRDefault="00607F2C" w:rsidP="00A164D3">
            <w:pPr>
              <w:numPr>
                <w:ilvl w:val="0"/>
                <w:numId w:val="16"/>
              </w:numPr>
              <w:rPr>
                <w:sz w:val="22"/>
                <w:szCs w:val="22"/>
                <w:lang w:eastAsia="en-US"/>
              </w:rPr>
            </w:pPr>
            <w:r w:rsidRPr="00CA3EDB">
              <w:rPr>
                <w:sz w:val="22"/>
                <w:szCs w:val="22"/>
                <w:lang w:eastAsia="en-US"/>
              </w:rPr>
              <w:t>Two modules for Governance Structure:</w:t>
            </w:r>
          </w:p>
          <w:p w:rsidR="00607F2C" w:rsidRPr="00CA3EDB" w:rsidRDefault="00607F2C" w:rsidP="00E42872">
            <w:pPr>
              <w:ind w:left="708"/>
              <w:rPr>
                <w:sz w:val="22"/>
                <w:szCs w:val="22"/>
                <w:lang w:eastAsia="en-US"/>
              </w:rPr>
            </w:pPr>
            <w:r w:rsidRPr="00CA3EDB">
              <w:rPr>
                <w:sz w:val="22"/>
                <w:szCs w:val="22"/>
                <w:u w:val="single"/>
                <w:lang w:eastAsia="en-US"/>
              </w:rPr>
              <w:t>Module GOV LP for Medium and Large Projects:</w:t>
            </w:r>
            <w:r w:rsidRPr="00CA3EDB">
              <w:rPr>
                <w:sz w:val="22"/>
                <w:szCs w:val="22"/>
                <w:lang w:eastAsia="en-US"/>
              </w:rPr>
              <w:br/>
              <w:t xml:space="preserve">Complex governance structure: two governing bodies, General Assembly and Executive Board [Module GOV LP].  </w:t>
            </w:r>
          </w:p>
          <w:p w:rsidR="00607F2C" w:rsidRPr="00CA3EDB" w:rsidRDefault="00607F2C" w:rsidP="00E42872">
            <w:pPr>
              <w:ind w:left="708"/>
              <w:rPr>
                <w:sz w:val="22"/>
                <w:szCs w:val="22"/>
                <w:lang w:eastAsia="en-US"/>
              </w:rPr>
            </w:pPr>
            <w:r w:rsidRPr="00CA3EDB">
              <w:rPr>
                <w:sz w:val="22"/>
                <w:szCs w:val="22"/>
                <w:u w:val="single"/>
                <w:lang w:eastAsia="en-US"/>
              </w:rPr>
              <w:t>Module GOV SP for Small Projects:</w:t>
            </w:r>
            <w:r w:rsidRPr="00CA3EDB">
              <w:rPr>
                <w:sz w:val="22"/>
                <w:szCs w:val="22"/>
                <w:lang w:eastAsia="en-US"/>
              </w:rPr>
              <w:br/>
              <w:t>Simple governance structure: only a General Assembly [Module GOV SP].</w:t>
            </w:r>
          </w:p>
          <w:p w:rsidR="00607F2C" w:rsidRDefault="00607F2C" w:rsidP="00E42872">
            <w:pPr>
              <w:ind w:left="360"/>
              <w:rPr>
                <w:sz w:val="22"/>
                <w:szCs w:val="22"/>
                <w:lang w:eastAsia="en-US"/>
              </w:rPr>
            </w:pPr>
            <w:r w:rsidRPr="00CA3EDB">
              <w:rPr>
                <w:sz w:val="22"/>
                <w:szCs w:val="22"/>
                <w:lang w:eastAsia="en-US"/>
              </w:rPr>
              <w:t xml:space="preserve">If the project implies just a modest number of work packages, and is not very complicated, </w:t>
            </w:r>
            <w:r w:rsidRPr="00CA3EDB">
              <w:rPr>
                <w:sz w:val="22"/>
                <w:szCs w:val="22"/>
                <w:lang w:eastAsia="en-US"/>
              </w:rPr>
              <w:br/>
              <w:t>Module GOV SP will normally do.</w:t>
            </w:r>
            <w:r w:rsidRPr="00CA3EDB">
              <w:rPr>
                <w:sz w:val="22"/>
                <w:szCs w:val="22"/>
                <w:lang w:eastAsia="en-US"/>
              </w:rPr>
              <w:br/>
              <w:t>However, if the project is more complicated and has many work packages, the Module GOV LP, which includes an Executive Board, is advised.</w:t>
            </w:r>
          </w:p>
          <w:p w:rsidR="00E42872" w:rsidRPr="00CA3EDB" w:rsidRDefault="00E42872" w:rsidP="00E42872">
            <w:pPr>
              <w:ind w:left="360"/>
              <w:rPr>
                <w:sz w:val="22"/>
                <w:szCs w:val="22"/>
                <w:lang w:eastAsia="en-US"/>
              </w:rPr>
            </w:pPr>
          </w:p>
          <w:p w:rsidR="00607F2C" w:rsidRPr="00CA3EDB" w:rsidRDefault="00607F2C" w:rsidP="00A164D3">
            <w:pPr>
              <w:numPr>
                <w:ilvl w:val="0"/>
                <w:numId w:val="16"/>
              </w:numPr>
              <w:rPr>
                <w:sz w:val="22"/>
                <w:szCs w:val="22"/>
                <w:lang w:eastAsia="en-US"/>
              </w:rPr>
            </w:pPr>
            <w:r w:rsidRPr="00CA3EDB">
              <w:rPr>
                <w:sz w:val="22"/>
                <w:szCs w:val="22"/>
                <w:lang w:eastAsia="en-US"/>
              </w:rPr>
              <w:t xml:space="preserve">Module IPR SC -  special clauses for Software: </w:t>
            </w:r>
          </w:p>
          <w:p w:rsidR="00607F2C" w:rsidRDefault="00607F2C" w:rsidP="00A164D3">
            <w:pPr>
              <w:rPr>
                <w:sz w:val="22"/>
                <w:szCs w:val="22"/>
                <w:lang w:eastAsia="en-US"/>
              </w:rPr>
            </w:pPr>
            <w:r w:rsidRPr="00CA3EDB">
              <w:rPr>
                <w:sz w:val="22"/>
                <w:szCs w:val="22"/>
                <w:lang w:eastAsia="en-US"/>
              </w:rPr>
              <w:t xml:space="preserve">If your project has a strong focus on software issues, you may wish to use the software module which provides more detailed provisions regarding software (sublicensing rights, open source code software </w:t>
            </w:r>
            <w:r w:rsidRPr="00CA3EDB">
              <w:rPr>
                <w:sz w:val="22"/>
                <w:szCs w:val="22"/>
                <w:lang w:eastAsia="en-US"/>
              </w:rPr>
              <w:lastRenderedPageBreak/>
              <w:t>etc.) [Module IPR SC].</w:t>
            </w:r>
          </w:p>
          <w:p w:rsidR="00E42872" w:rsidRPr="00CA3EDB" w:rsidRDefault="00E42872" w:rsidP="00A164D3">
            <w:pPr>
              <w:rPr>
                <w:sz w:val="22"/>
                <w:szCs w:val="22"/>
                <w:lang w:eastAsia="en-US"/>
              </w:rPr>
            </w:pPr>
          </w:p>
          <w:p w:rsidR="00694094" w:rsidRPr="00CA3EDB" w:rsidRDefault="00694094" w:rsidP="00A164D3">
            <w:pPr>
              <w:numPr>
                <w:ilvl w:val="0"/>
                <w:numId w:val="16"/>
              </w:numPr>
              <w:rPr>
                <w:sz w:val="22"/>
                <w:szCs w:val="22"/>
                <w:lang w:eastAsia="en-US"/>
              </w:rPr>
            </w:pPr>
            <w:r w:rsidRPr="00CA3EDB">
              <w:rPr>
                <w:sz w:val="22"/>
                <w:szCs w:val="22"/>
                <w:lang w:eastAsia="en-US"/>
              </w:rPr>
              <w:t xml:space="preserve">Options: </w:t>
            </w:r>
          </w:p>
          <w:p w:rsidR="00607F2C" w:rsidRPr="00CA3EDB" w:rsidRDefault="00607F2C" w:rsidP="00A164D3">
            <w:pPr>
              <w:rPr>
                <w:sz w:val="22"/>
                <w:szCs w:val="22"/>
                <w:lang w:eastAsia="en-US"/>
              </w:rPr>
            </w:pPr>
            <w:r w:rsidRPr="00CA3EDB">
              <w:rPr>
                <w:sz w:val="22"/>
                <w:szCs w:val="22"/>
                <w:lang w:eastAsia="en-US"/>
              </w:rPr>
              <w:t xml:space="preserve">The core text contains different options in some clauses, especially in the IPR section. Any optional parts of the text are marked </w:t>
            </w:r>
            <w:r w:rsidRPr="00CA3EDB">
              <w:rPr>
                <w:sz w:val="22"/>
                <w:szCs w:val="22"/>
                <w:highlight w:val="lightGray"/>
                <w:lang w:eastAsia="en-US"/>
              </w:rPr>
              <w:t>grey</w:t>
            </w:r>
            <w:r w:rsidRPr="00CA3EDB">
              <w:rPr>
                <w:sz w:val="22"/>
                <w:szCs w:val="22"/>
                <w:lang w:eastAsia="en-US"/>
              </w:rPr>
              <w:t>; so are other items where variable numbers/data should be adapted to the project.</w:t>
            </w:r>
          </w:p>
          <w:p w:rsidR="00607F2C" w:rsidRPr="00CA3EDB" w:rsidRDefault="00607F2C" w:rsidP="00A164D3">
            <w:pPr>
              <w:rPr>
                <w:sz w:val="22"/>
                <w:szCs w:val="22"/>
                <w:lang w:eastAsia="en-US"/>
              </w:rPr>
            </w:pPr>
            <w:r w:rsidRPr="00CA3EDB">
              <w:rPr>
                <w:sz w:val="22"/>
                <w:szCs w:val="22"/>
                <w:u w:val="single"/>
                <w:lang w:eastAsia="en-US"/>
              </w:rPr>
              <w:t>Option 1</w:t>
            </w:r>
            <w:r w:rsidRPr="00CA3EDB">
              <w:rPr>
                <w:sz w:val="22"/>
                <w:szCs w:val="22"/>
                <w:lang w:eastAsia="en-US"/>
              </w:rPr>
              <w:t xml:space="preserve"> in the IPR clauses reflects the preference of most stakeholders (some Industry sectors as well as universities and research organisations) where fair and reasonable remuneration for having access to other partners’ project results for exploitation is foreseen.</w:t>
            </w:r>
          </w:p>
          <w:p w:rsidR="00607F2C" w:rsidRPr="00CA3EDB" w:rsidRDefault="00607F2C" w:rsidP="00A164D3">
            <w:pPr>
              <w:rPr>
                <w:sz w:val="22"/>
                <w:szCs w:val="22"/>
                <w:lang w:eastAsia="en-US"/>
              </w:rPr>
            </w:pPr>
            <w:r w:rsidRPr="00CA3EDB">
              <w:rPr>
                <w:sz w:val="22"/>
                <w:szCs w:val="22"/>
                <w:u w:val="single"/>
                <w:lang w:eastAsia="en-US"/>
              </w:rPr>
              <w:t>Option 2</w:t>
            </w:r>
            <w:r w:rsidRPr="00CA3EDB">
              <w:rPr>
                <w:sz w:val="22"/>
                <w:szCs w:val="22"/>
                <w:lang w:eastAsia="en-US"/>
              </w:rPr>
              <w:t xml:space="preserve"> in the IPR clauses reflects a situation preferred by some industries, where all project results are available for Exploitation without any form of remuneration to the owners.</w:t>
            </w:r>
          </w:p>
          <w:p w:rsidR="00607F2C" w:rsidRPr="00CA3EDB" w:rsidRDefault="00607F2C" w:rsidP="00A164D3">
            <w:pPr>
              <w:rPr>
                <w:sz w:val="22"/>
                <w:szCs w:val="22"/>
                <w:lang w:eastAsia="en-US"/>
              </w:rPr>
            </w:pPr>
            <w:r w:rsidRPr="00CA3EDB">
              <w:rPr>
                <w:sz w:val="22"/>
                <w:szCs w:val="22"/>
                <w:lang w:eastAsia="en-US"/>
              </w:rPr>
              <w:t>Advice note: A mix of Option 1 and Option 2 can in some cases lead to inconsistencies.</w:t>
            </w:r>
          </w:p>
          <w:p w:rsidR="00C11ECE" w:rsidRPr="00CA3EDB" w:rsidRDefault="00C11ECE" w:rsidP="00A164D3">
            <w:pPr>
              <w:rPr>
                <w:sz w:val="22"/>
                <w:szCs w:val="22"/>
                <w:lang w:eastAsia="en-US"/>
              </w:rPr>
            </w:pPr>
          </w:p>
          <w:p w:rsidR="0073061F" w:rsidRPr="00CA3EDB" w:rsidRDefault="00C10BED" w:rsidP="00A164D3">
            <w:pPr>
              <w:pStyle w:val="Ebene1"/>
              <w:rPr>
                <w:sz w:val="22"/>
                <w:szCs w:val="22"/>
                <w:lang w:eastAsia="en-US"/>
              </w:rPr>
            </w:pPr>
            <w:r w:rsidRPr="00CA3EDB">
              <w:rPr>
                <w:sz w:val="22"/>
                <w:szCs w:val="22"/>
                <w:lang w:eastAsia="en-US"/>
              </w:rPr>
              <w:t xml:space="preserve">A note on Innovation Procurement: </w:t>
            </w:r>
            <w:r w:rsidR="0073061F" w:rsidRPr="00CA3EDB">
              <w:rPr>
                <w:sz w:val="22"/>
                <w:szCs w:val="22"/>
                <w:lang w:eastAsia="en-US"/>
              </w:rPr>
              <w:t>In H2020, pre-commercial procurement (PCP) or public procurement of innovative solutions (PPI) will be more frequent than in FP7. For such actions, there are specific rules in accordance with Article 49 of the Rules for Participation and the multi-beneficiary model grant agreement for PCP-PPI Cofund. For such projects, a Party may enter into a procurement procedure and will have to ensure that the specific rule</w:t>
            </w:r>
            <w:r w:rsidR="00CD2586" w:rsidRPr="00CA3EDB">
              <w:rPr>
                <w:sz w:val="22"/>
                <w:szCs w:val="22"/>
                <w:lang w:eastAsia="en-US"/>
              </w:rPr>
              <w:t>s will be taken into account. F</w:t>
            </w:r>
            <w:r w:rsidR="0073061F" w:rsidRPr="00CA3EDB">
              <w:rPr>
                <w:sz w:val="22"/>
                <w:szCs w:val="22"/>
                <w:lang w:eastAsia="en-US"/>
              </w:rPr>
              <w:t xml:space="preserve">or the later </w:t>
            </w:r>
            <w:r w:rsidR="002A2FFF" w:rsidRPr="00CA3EDB">
              <w:rPr>
                <w:sz w:val="22"/>
                <w:szCs w:val="22"/>
                <w:lang w:eastAsia="en-US"/>
              </w:rPr>
              <w:t xml:space="preserve">tender processes a separate </w:t>
            </w:r>
            <w:r w:rsidR="0073061F" w:rsidRPr="00CA3EDB">
              <w:rPr>
                <w:sz w:val="22"/>
                <w:szCs w:val="22"/>
                <w:lang w:eastAsia="en-US"/>
              </w:rPr>
              <w:t>procurement agreement is recommended.</w:t>
            </w:r>
          </w:p>
          <w:p w:rsidR="002F5B29" w:rsidRDefault="002F5B29" w:rsidP="00A164D3">
            <w:pPr>
              <w:pStyle w:val="Ebene1"/>
              <w:rPr>
                <w:lang w:eastAsia="en-US"/>
              </w:rPr>
            </w:pPr>
          </w:p>
          <w:p w:rsidR="007E0DCE" w:rsidRPr="00CA3EDB" w:rsidRDefault="00607F2C" w:rsidP="00A164D3">
            <w:pPr>
              <w:pStyle w:val="Ebene1"/>
              <w:rPr>
                <w:sz w:val="22"/>
                <w:szCs w:val="22"/>
                <w:highlight w:val="cyan"/>
              </w:rPr>
            </w:pPr>
            <w:r w:rsidRPr="00CA3EDB">
              <w:rPr>
                <w:sz w:val="22"/>
                <w:szCs w:val="22"/>
                <w:lang w:eastAsia="en-US"/>
              </w:rPr>
              <w:t>The DESCA Core Group recognizes that users of the DESCA Model Consortium Agreement may wish to adapt the original DESCA text to their own needs and accordingly invites them, in the interests of transparency and integrity, to freely and clearly indicate for their actual or potential partners the adaptations which they have made</w:t>
            </w:r>
            <w:r w:rsidR="00E95808" w:rsidRPr="00CA3EDB">
              <w:rPr>
                <w:sz w:val="22"/>
                <w:szCs w:val="22"/>
                <w:lang w:eastAsia="en-US"/>
              </w:rPr>
              <w:t>.</w:t>
            </w:r>
          </w:p>
          <w:p w:rsidR="00C86A77" w:rsidRPr="0043531A" w:rsidRDefault="00C86A77" w:rsidP="00A164D3">
            <w:pPr>
              <w:pStyle w:val="remarks"/>
            </w:pPr>
          </w:p>
        </w:tc>
      </w:tr>
    </w:tbl>
    <w:p w:rsidR="00A347A5" w:rsidRPr="0043531A" w:rsidRDefault="00A347A5" w:rsidP="00A164D3">
      <w:pPr>
        <w:sectPr w:rsidR="00A347A5" w:rsidRPr="0043531A" w:rsidSect="00BE55EF">
          <w:pgSz w:w="11906" w:h="16838"/>
          <w:pgMar w:top="1417" w:right="1417" w:bottom="1134" w:left="1417" w:header="709" w:footer="709" w:gutter="0"/>
          <w:cols w:space="720"/>
          <w:docGrid w:linePitch="360"/>
        </w:sectPr>
      </w:pPr>
    </w:p>
    <w:p w:rsidR="007E0DCE" w:rsidRPr="0043531A" w:rsidRDefault="007E0DCE" w:rsidP="00A164D3"/>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84"/>
        <w:gridCol w:w="4081"/>
        <w:gridCol w:w="30"/>
      </w:tblGrid>
      <w:tr w:rsidR="007E0DCE" w:rsidRPr="0043531A" w:rsidTr="001172D3">
        <w:trPr>
          <w:trHeight w:val="2128"/>
        </w:trPr>
        <w:tc>
          <w:tcPr>
            <w:tcW w:w="5984" w:type="dxa"/>
          </w:tcPr>
          <w:p w:rsidR="007E0DCE" w:rsidRPr="0043531A" w:rsidRDefault="007E0DCE" w:rsidP="00A164D3">
            <w:pPr>
              <w:pStyle w:val="berschrift3"/>
            </w:pPr>
            <w:r w:rsidRPr="0043531A">
              <w:rPr>
                <w:u w:val="none"/>
              </w:rPr>
              <w:br w:type="page"/>
            </w:r>
            <w:r w:rsidRPr="0043531A">
              <w:br w:type="page"/>
            </w:r>
          </w:p>
          <w:p w:rsidR="007E0DCE" w:rsidRPr="0043531A" w:rsidRDefault="007E0DCE" w:rsidP="00A164D3">
            <w:pPr>
              <w:pStyle w:val="berschrift3"/>
            </w:pPr>
            <w:bookmarkStart w:id="5" w:name="_Toc167163007"/>
            <w:bookmarkStart w:id="6" w:name="_Toc290300717"/>
            <w:bookmarkStart w:id="7" w:name="_Toc381262820"/>
            <w:r w:rsidRPr="0043531A">
              <w:t>CONSORTIUM AGREEMENT</w:t>
            </w:r>
            <w:bookmarkEnd w:id="5"/>
            <w:bookmarkEnd w:id="6"/>
            <w:bookmarkEnd w:id="7"/>
          </w:p>
          <w:p w:rsidR="007E0DCE" w:rsidRPr="0043531A" w:rsidRDefault="007E0DCE" w:rsidP="00A164D3">
            <w:pPr>
              <w:pStyle w:val="berschrift3"/>
            </w:pPr>
          </w:p>
        </w:tc>
        <w:tc>
          <w:tcPr>
            <w:tcW w:w="4111" w:type="dxa"/>
            <w:gridSpan w:val="2"/>
          </w:tcPr>
          <w:p w:rsidR="00210025" w:rsidRDefault="00210025" w:rsidP="00A164D3">
            <w:pPr>
              <w:pStyle w:val="BodyText31"/>
            </w:pPr>
          </w:p>
          <w:p w:rsidR="00D366DE" w:rsidRPr="00D80E9A" w:rsidRDefault="00D67336" w:rsidP="00A164D3">
            <w:pPr>
              <w:pStyle w:val="BodyText31"/>
            </w:pPr>
            <w:r w:rsidRPr="00D80E9A">
              <w:t>E</w:t>
            </w:r>
            <w:r w:rsidR="00EB034D" w:rsidRPr="00D80E9A">
              <w:t>lucidations</w:t>
            </w:r>
            <w:r w:rsidRPr="00D80E9A">
              <w:t xml:space="preserve"> &amp; Comments</w:t>
            </w:r>
          </w:p>
        </w:tc>
      </w:tr>
      <w:tr w:rsidR="007E0DCE" w:rsidRPr="0043531A" w:rsidTr="002E34AD">
        <w:trPr>
          <w:trHeight w:val="2112"/>
        </w:trPr>
        <w:tc>
          <w:tcPr>
            <w:tcW w:w="5984" w:type="dxa"/>
          </w:tcPr>
          <w:p w:rsidR="005D61B3" w:rsidRPr="0043531A" w:rsidRDefault="005D61B3" w:rsidP="00976D27">
            <w:pPr>
              <w:pStyle w:val="StandardText"/>
            </w:pPr>
            <w:r w:rsidRPr="0043531A">
              <w:t>THIS CONSORTIUM AGREEMENT is based upon</w:t>
            </w:r>
          </w:p>
          <w:p w:rsidR="00576C09" w:rsidRPr="0043531A" w:rsidRDefault="005D61B3" w:rsidP="00976D27">
            <w:pPr>
              <w:pStyle w:val="StandardText"/>
            </w:pPr>
            <w:r w:rsidRPr="0043531A">
              <w:t>REGULATION (EU) No 1290/2013 OF THE EUROPEAN PARLIAMENT AND OF THE COUNCIL of 11 December 2013 laying down the rules for the participation and dissemination in “Horizon 2020 – the Framework Programme for Rese</w:t>
            </w:r>
            <w:r w:rsidR="00F1533F" w:rsidRPr="0043531A">
              <w:t>arch and Innovation (2014-2020)”</w:t>
            </w:r>
            <w:r w:rsidRPr="0043531A">
              <w:t xml:space="preserve"> </w:t>
            </w:r>
            <w:r w:rsidR="00F1533F" w:rsidRPr="0043531A">
              <w:t>(</w:t>
            </w:r>
            <w:r w:rsidRPr="0043531A">
              <w:t xml:space="preserve">hereinafter referred to as </w:t>
            </w:r>
            <w:r w:rsidR="00F1533F" w:rsidRPr="0043531A">
              <w:t>“</w:t>
            </w:r>
            <w:r w:rsidR="0033339A" w:rsidRPr="0043531A">
              <w:t>the Rules</w:t>
            </w:r>
            <w:r w:rsidR="00F1533F" w:rsidRPr="0043531A">
              <w:t>”)</w:t>
            </w:r>
            <w:r w:rsidRPr="0043531A">
              <w:t xml:space="preserve">, and the European Commission Multi-beneficiary General </w:t>
            </w:r>
            <w:r w:rsidR="00D16969" w:rsidRPr="0043531A">
              <w:t xml:space="preserve">Model </w:t>
            </w:r>
            <w:r w:rsidRPr="0043531A">
              <w:t>Grant Agreement</w:t>
            </w:r>
            <w:r w:rsidR="00E31D91" w:rsidRPr="0043531A">
              <w:t xml:space="preserve"> </w:t>
            </w:r>
            <w:r w:rsidRPr="0043531A">
              <w:t>and its Annexes</w:t>
            </w:r>
            <w:r w:rsidR="0078084B" w:rsidRPr="0043531A">
              <w:t>, and is made on &lt;</w:t>
            </w:r>
            <w:r w:rsidR="0078084B" w:rsidRPr="0043531A">
              <w:rPr>
                <w:highlight w:val="lightGray"/>
              </w:rPr>
              <w:t>Project start date</w:t>
            </w:r>
            <w:r w:rsidR="00EA0A45" w:rsidRPr="0043531A">
              <w:rPr>
                <w:highlight w:val="lightGray"/>
              </w:rPr>
              <w:t xml:space="preserve"> // other agreed date</w:t>
            </w:r>
            <w:r w:rsidR="00E45DE7" w:rsidRPr="0043531A">
              <w:t>&gt;, hereinafter referred to as the E</w:t>
            </w:r>
            <w:r w:rsidR="00576C09" w:rsidRPr="0043531A">
              <w:t xml:space="preserve">ffective </w:t>
            </w:r>
            <w:r w:rsidR="00E45DE7" w:rsidRPr="0043531A">
              <w:t>D</w:t>
            </w:r>
            <w:r w:rsidR="00576C09" w:rsidRPr="0043531A">
              <w:t>ate</w:t>
            </w:r>
          </w:p>
          <w:p w:rsidR="007E0DCE" w:rsidRPr="0043531A" w:rsidRDefault="007E0DCE" w:rsidP="007964C7">
            <w:pPr>
              <w:pStyle w:val="berarbeitung"/>
              <w:rPr>
                <w:sz w:val="22"/>
                <w:szCs w:val="22"/>
              </w:rPr>
            </w:pPr>
          </w:p>
          <w:p w:rsidR="007E0DCE" w:rsidRPr="0043531A" w:rsidRDefault="007E0DCE" w:rsidP="007964C7">
            <w:pPr>
              <w:pStyle w:val="berarbeitung"/>
              <w:rPr>
                <w:sz w:val="22"/>
                <w:szCs w:val="22"/>
              </w:rPr>
            </w:pPr>
            <w:r w:rsidRPr="0043531A">
              <w:rPr>
                <w:sz w:val="22"/>
                <w:szCs w:val="22"/>
              </w:rPr>
              <w:t>BETWEEN:</w:t>
            </w:r>
          </w:p>
          <w:p w:rsidR="007E0DCE" w:rsidRPr="0043531A" w:rsidRDefault="007E0DCE" w:rsidP="007964C7">
            <w:pPr>
              <w:pStyle w:val="berarbeitung"/>
              <w:rPr>
                <w:sz w:val="22"/>
                <w:szCs w:val="22"/>
              </w:rPr>
            </w:pPr>
            <w:r w:rsidRPr="0043531A">
              <w:rPr>
                <w:sz w:val="22"/>
                <w:szCs w:val="22"/>
                <w:highlight w:val="lightGray"/>
              </w:rPr>
              <w:t>[OFFICIAL NAME OF THE COORDINATOR AS IDENTIFIED IN THE GRANT AGREEMENT]</w:t>
            </w:r>
            <w:r w:rsidRPr="0043531A">
              <w:rPr>
                <w:sz w:val="22"/>
                <w:szCs w:val="22"/>
              </w:rPr>
              <w:t xml:space="preserve">, </w:t>
            </w:r>
            <w:r w:rsidRPr="0043531A">
              <w:rPr>
                <w:sz w:val="22"/>
                <w:szCs w:val="22"/>
              </w:rPr>
              <w:br/>
              <w:t xml:space="preserve">the Coordinator </w:t>
            </w:r>
          </w:p>
          <w:p w:rsidR="007E0DCE" w:rsidRPr="0043531A" w:rsidRDefault="007E0DCE" w:rsidP="007964C7">
            <w:pPr>
              <w:pStyle w:val="berarbeitung"/>
              <w:rPr>
                <w:sz w:val="22"/>
                <w:szCs w:val="22"/>
              </w:rPr>
            </w:pPr>
          </w:p>
          <w:p w:rsidR="007E0DCE" w:rsidRPr="0043531A" w:rsidRDefault="007E0DCE" w:rsidP="007964C7">
            <w:pPr>
              <w:pStyle w:val="berarbeitung"/>
              <w:rPr>
                <w:sz w:val="22"/>
                <w:szCs w:val="22"/>
              </w:rPr>
            </w:pPr>
            <w:r w:rsidRPr="0043531A">
              <w:rPr>
                <w:sz w:val="22"/>
                <w:szCs w:val="22"/>
                <w:highlight w:val="lightGray"/>
              </w:rPr>
              <w:t>[OFFICIAL NAME OF THE PARTY AS IDENTIFIED IN THE GRANT AGREEMENT]</w:t>
            </w:r>
            <w:r w:rsidRPr="0043531A">
              <w:rPr>
                <w:sz w:val="22"/>
                <w:szCs w:val="22"/>
              </w:rPr>
              <w:t>,</w:t>
            </w:r>
          </w:p>
          <w:p w:rsidR="007E0DCE" w:rsidRPr="0043531A" w:rsidRDefault="007E0DCE" w:rsidP="007964C7">
            <w:pPr>
              <w:pStyle w:val="berarbeitung"/>
              <w:rPr>
                <w:sz w:val="22"/>
                <w:szCs w:val="22"/>
              </w:rPr>
            </w:pPr>
          </w:p>
          <w:p w:rsidR="007E0DCE" w:rsidRPr="0043531A" w:rsidRDefault="007E0DCE" w:rsidP="007964C7">
            <w:pPr>
              <w:pStyle w:val="berarbeitung"/>
              <w:rPr>
                <w:sz w:val="22"/>
                <w:szCs w:val="22"/>
              </w:rPr>
            </w:pPr>
            <w:r w:rsidRPr="0043531A">
              <w:rPr>
                <w:sz w:val="22"/>
                <w:szCs w:val="22"/>
                <w:highlight w:val="lightGray"/>
              </w:rPr>
              <w:t>[OFFICIAL NAME OF THE PARTY AS IDENTIFIED IN THE GRANT AGREEMENT]</w:t>
            </w:r>
            <w:r w:rsidRPr="0043531A">
              <w:rPr>
                <w:sz w:val="22"/>
                <w:szCs w:val="22"/>
              </w:rPr>
              <w:t>,</w:t>
            </w:r>
          </w:p>
          <w:p w:rsidR="007E0DCE" w:rsidRPr="0043531A" w:rsidRDefault="007E0DCE" w:rsidP="007964C7">
            <w:pPr>
              <w:pStyle w:val="berarbeitung"/>
              <w:rPr>
                <w:sz w:val="22"/>
                <w:szCs w:val="22"/>
                <w:highlight w:val="lightGray"/>
              </w:rPr>
            </w:pPr>
          </w:p>
          <w:p w:rsidR="007E0DCE" w:rsidRPr="0043531A" w:rsidRDefault="007E0DCE" w:rsidP="007964C7">
            <w:pPr>
              <w:pStyle w:val="berarbeitung"/>
              <w:rPr>
                <w:sz w:val="22"/>
                <w:szCs w:val="22"/>
              </w:rPr>
            </w:pPr>
            <w:r w:rsidRPr="0043531A">
              <w:rPr>
                <w:sz w:val="22"/>
                <w:szCs w:val="22"/>
                <w:highlight w:val="lightGray"/>
              </w:rPr>
              <w:t>[Insert identification of other Parties …]</w:t>
            </w:r>
          </w:p>
          <w:p w:rsidR="007E0DCE" w:rsidRPr="0043531A" w:rsidRDefault="007E0DCE" w:rsidP="007964C7">
            <w:pPr>
              <w:pStyle w:val="berarbeitung"/>
              <w:rPr>
                <w:sz w:val="22"/>
                <w:szCs w:val="22"/>
              </w:rPr>
            </w:pPr>
          </w:p>
          <w:p w:rsidR="007E0DCE" w:rsidRPr="0043531A" w:rsidRDefault="007E0DCE" w:rsidP="007964C7">
            <w:pPr>
              <w:pStyle w:val="berarbeitung"/>
              <w:rPr>
                <w:b w:val="0"/>
                <w:sz w:val="22"/>
                <w:szCs w:val="22"/>
              </w:rPr>
            </w:pPr>
            <w:r w:rsidRPr="0043531A">
              <w:rPr>
                <w:b w:val="0"/>
                <w:sz w:val="22"/>
                <w:szCs w:val="22"/>
              </w:rPr>
              <w:t>hereinafter, jointly or individually, referred to as ”Parties” or ”Party”</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relating to the </w:t>
            </w:r>
            <w:r w:rsidR="00692884" w:rsidRPr="0043531A">
              <w:rPr>
                <w:b w:val="0"/>
                <w:sz w:val="22"/>
                <w:szCs w:val="22"/>
              </w:rPr>
              <w:t>Action</w:t>
            </w:r>
            <w:r w:rsidRPr="0043531A">
              <w:rPr>
                <w:b w:val="0"/>
                <w:sz w:val="22"/>
                <w:szCs w:val="22"/>
              </w:rPr>
              <w:t xml:space="preserve"> entitled</w:t>
            </w:r>
          </w:p>
          <w:p w:rsidR="007E0DCE" w:rsidRPr="0043531A" w:rsidRDefault="007E0DCE" w:rsidP="007964C7">
            <w:pPr>
              <w:pStyle w:val="berarbeitung"/>
              <w:rPr>
                <w:sz w:val="22"/>
                <w:szCs w:val="22"/>
                <w:highlight w:val="lightGray"/>
              </w:rPr>
            </w:pPr>
          </w:p>
          <w:p w:rsidR="007E0DCE" w:rsidRPr="0043531A" w:rsidRDefault="007E0DCE" w:rsidP="007964C7">
            <w:pPr>
              <w:pStyle w:val="berarbeitung"/>
              <w:rPr>
                <w:sz w:val="22"/>
                <w:szCs w:val="22"/>
              </w:rPr>
            </w:pPr>
            <w:r w:rsidRPr="0043531A">
              <w:rPr>
                <w:sz w:val="22"/>
                <w:szCs w:val="22"/>
                <w:highlight w:val="lightGray"/>
              </w:rPr>
              <w:t>[NAME OF PROJECT]</w:t>
            </w:r>
          </w:p>
          <w:p w:rsidR="007E0DCE" w:rsidRPr="0043531A" w:rsidRDefault="007E0DCE" w:rsidP="007964C7">
            <w:pPr>
              <w:pStyle w:val="berarbeitung"/>
              <w:rPr>
                <w:sz w:val="22"/>
                <w:szCs w:val="22"/>
              </w:rPr>
            </w:pPr>
          </w:p>
          <w:p w:rsidR="007E0DCE" w:rsidRPr="0043531A" w:rsidRDefault="007E0DCE" w:rsidP="007964C7">
            <w:pPr>
              <w:pStyle w:val="berarbeitung"/>
              <w:rPr>
                <w:b w:val="0"/>
                <w:sz w:val="22"/>
                <w:szCs w:val="22"/>
              </w:rPr>
            </w:pPr>
            <w:r w:rsidRPr="0043531A">
              <w:rPr>
                <w:b w:val="0"/>
                <w:sz w:val="22"/>
                <w:szCs w:val="22"/>
              </w:rPr>
              <w:t>in short</w:t>
            </w:r>
          </w:p>
          <w:p w:rsidR="007E0DCE" w:rsidRPr="0043531A" w:rsidRDefault="007E0DCE" w:rsidP="007964C7">
            <w:pPr>
              <w:pStyle w:val="berarbeitung"/>
              <w:rPr>
                <w:sz w:val="22"/>
                <w:szCs w:val="22"/>
                <w:highlight w:val="lightGray"/>
              </w:rPr>
            </w:pPr>
          </w:p>
          <w:p w:rsidR="007E0DCE" w:rsidRPr="0043531A" w:rsidRDefault="007E0DCE" w:rsidP="007964C7">
            <w:pPr>
              <w:pStyle w:val="berarbeitung"/>
              <w:rPr>
                <w:sz w:val="22"/>
                <w:szCs w:val="22"/>
              </w:rPr>
            </w:pPr>
            <w:r w:rsidRPr="0043531A">
              <w:rPr>
                <w:sz w:val="22"/>
                <w:szCs w:val="22"/>
                <w:highlight w:val="lightGray"/>
              </w:rPr>
              <w:t>[Insert: acronym]</w:t>
            </w:r>
          </w:p>
          <w:p w:rsidR="007E0DCE" w:rsidRPr="0043531A" w:rsidRDefault="007E0DCE" w:rsidP="007964C7">
            <w:pPr>
              <w:pStyle w:val="berarbeitung"/>
              <w:rPr>
                <w:sz w:val="22"/>
                <w:szCs w:val="22"/>
              </w:rPr>
            </w:pPr>
          </w:p>
          <w:p w:rsidR="007E0DCE" w:rsidRPr="0043531A" w:rsidRDefault="007E0DCE" w:rsidP="007964C7">
            <w:pPr>
              <w:pStyle w:val="berarbeitung"/>
              <w:rPr>
                <w:b w:val="0"/>
                <w:sz w:val="22"/>
                <w:szCs w:val="22"/>
              </w:rPr>
            </w:pPr>
            <w:r w:rsidRPr="0043531A">
              <w:rPr>
                <w:b w:val="0"/>
                <w:sz w:val="22"/>
                <w:szCs w:val="22"/>
              </w:rPr>
              <w:t>hereinafter referred to as “</w:t>
            </w:r>
            <w:r w:rsidR="00B07088" w:rsidRPr="0043531A">
              <w:rPr>
                <w:b w:val="0"/>
                <w:sz w:val="22"/>
                <w:szCs w:val="22"/>
              </w:rPr>
              <w:t>Project</w:t>
            </w:r>
            <w:r w:rsidRPr="0043531A">
              <w:rPr>
                <w:b w:val="0"/>
                <w:sz w:val="22"/>
                <w:szCs w:val="22"/>
              </w:rPr>
              <w:t>”</w:t>
            </w:r>
          </w:p>
          <w:p w:rsidR="007E0DCE" w:rsidRPr="0043531A" w:rsidRDefault="007E0DCE" w:rsidP="007964C7">
            <w:pPr>
              <w:pStyle w:val="berarbeitung"/>
              <w:rPr>
                <w:sz w:val="22"/>
                <w:szCs w:val="22"/>
              </w:rPr>
            </w:pPr>
          </w:p>
          <w:p w:rsidR="007E0DCE" w:rsidRPr="0043531A" w:rsidRDefault="007E0DCE" w:rsidP="007964C7">
            <w:pPr>
              <w:pStyle w:val="berarbeitung"/>
              <w:rPr>
                <w:sz w:val="22"/>
                <w:szCs w:val="22"/>
              </w:rPr>
            </w:pPr>
            <w:r w:rsidRPr="0043531A">
              <w:rPr>
                <w:sz w:val="22"/>
                <w:szCs w:val="22"/>
              </w:rPr>
              <w:t>WHEREAS:</w:t>
            </w:r>
          </w:p>
          <w:p w:rsidR="007E0DCE" w:rsidRPr="0043531A" w:rsidRDefault="007E0DCE" w:rsidP="007964C7">
            <w:pPr>
              <w:pStyle w:val="berarbeitung"/>
              <w:rPr>
                <w:b w:val="0"/>
                <w:sz w:val="22"/>
                <w:szCs w:val="22"/>
              </w:rPr>
            </w:pPr>
            <w:r w:rsidRPr="0043531A">
              <w:rPr>
                <w:b w:val="0"/>
                <w:sz w:val="22"/>
                <w:szCs w:val="22"/>
              </w:rPr>
              <w:t xml:space="preserve">The Parties, having considerable experience in the field concerned, have submitted a </w:t>
            </w:r>
            <w:r w:rsidR="00A54219" w:rsidRPr="0043531A">
              <w:rPr>
                <w:b w:val="0"/>
                <w:sz w:val="22"/>
                <w:szCs w:val="22"/>
              </w:rPr>
              <w:t>p</w:t>
            </w:r>
            <w:r w:rsidRPr="0043531A">
              <w:rPr>
                <w:b w:val="0"/>
                <w:sz w:val="22"/>
                <w:szCs w:val="22"/>
              </w:rPr>
              <w:t xml:space="preserve">roposal for the Project to the </w:t>
            </w:r>
            <w:r w:rsidR="000F6F02" w:rsidRPr="0043531A">
              <w:rPr>
                <w:b w:val="0"/>
                <w:sz w:val="22"/>
                <w:szCs w:val="22"/>
              </w:rPr>
              <w:t>Funding Authority</w:t>
            </w:r>
            <w:r w:rsidR="00723D0C" w:rsidRPr="0043531A">
              <w:rPr>
                <w:b w:val="0"/>
                <w:sz w:val="22"/>
                <w:szCs w:val="22"/>
              </w:rPr>
              <w:t xml:space="preserve"> </w:t>
            </w:r>
            <w:r w:rsidRPr="0043531A">
              <w:rPr>
                <w:b w:val="0"/>
                <w:sz w:val="22"/>
                <w:szCs w:val="22"/>
              </w:rPr>
              <w:t xml:space="preserve">as part of the </w:t>
            </w:r>
            <w:r w:rsidR="006F1C65" w:rsidRPr="0043531A">
              <w:rPr>
                <w:b w:val="0"/>
                <w:sz w:val="22"/>
                <w:szCs w:val="22"/>
              </w:rPr>
              <w:t>Horizon 2020 – the Framework Programme for Research and Innovation (2014-2020)</w:t>
            </w:r>
          </w:p>
          <w:p w:rsidR="00161239" w:rsidRPr="0043531A" w:rsidRDefault="007E0DCE" w:rsidP="007964C7">
            <w:pPr>
              <w:pStyle w:val="berarbeitung"/>
              <w:rPr>
                <w:b w:val="0"/>
                <w:sz w:val="22"/>
                <w:szCs w:val="22"/>
              </w:rPr>
            </w:pPr>
            <w:r w:rsidRPr="0043531A">
              <w:rPr>
                <w:b w:val="0"/>
                <w:sz w:val="22"/>
                <w:szCs w:val="22"/>
              </w:rPr>
              <w:t xml:space="preserve">The Parties wish to specify or supplement binding </w:t>
            </w:r>
            <w:r w:rsidRPr="0043531A">
              <w:rPr>
                <w:b w:val="0"/>
                <w:sz w:val="22"/>
                <w:szCs w:val="22"/>
              </w:rPr>
              <w:lastRenderedPageBreak/>
              <w:t xml:space="preserve">commitments among themselves in addition to the provisions of the </w:t>
            </w:r>
            <w:r w:rsidR="00C77371" w:rsidRPr="0043531A">
              <w:rPr>
                <w:b w:val="0"/>
                <w:sz w:val="22"/>
                <w:szCs w:val="22"/>
              </w:rPr>
              <w:t xml:space="preserve">specific </w:t>
            </w:r>
            <w:r w:rsidR="00E31D91" w:rsidRPr="0043531A">
              <w:rPr>
                <w:b w:val="0"/>
                <w:sz w:val="22"/>
                <w:szCs w:val="22"/>
              </w:rPr>
              <w:t>Grant Agreement</w:t>
            </w:r>
            <w:r w:rsidR="00C77371" w:rsidRPr="0043531A">
              <w:rPr>
                <w:b w:val="0"/>
                <w:sz w:val="22"/>
                <w:szCs w:val="22"/>
              </w:rPr>
              <w:t xml:space="preserve"> to be signed by the Parties and the EC (hereinafter </w:t>
            </w:r>
            <w:r w:rsidR="003D4B86" w:rsidRPr="0043531A">
              <w:rPr>
                <w:b w:val="0"/>
                <w:sz w:val="22"/>
                <w:szCs w:val="22"/>
              </w:rPr>
              <w:t>“</w:t>
            </w:r>
            <w:r w:rsidR="00C77371" w:rsidRPr="0043531A">
              <w:rPr>
                <w:b w:val="0"/>
                <w:sz w:val="22"/>
                <w:szCs w:val="22"/>
              </w:rPr>
              <w:t>Grant Agreement</w:t>
            </w:r>
            <w:r w:rsidR="003D4B86" w:rsidRPr="0043531A">
              <w:rPr>
                <w:b w:val="0"/>
                <w:sz w:val="22"/>
                <w:szCs w:val="22"/>
              </w:rPr>
              <w:t>”</w:t>
            </w:r>
            <w:r w:rsidR="00C77371" w:rsidRPr="0043531A">
              <w:rPr>
                <w:b w:val="0"/>
                <w:sz w:val="22"/>
                <w:szCs w:val="22"/>
              </w:rPr>
              <w:t>)</w:t>
            </w:r>
            <w:r w:rsidRPr="0043531A">
              <w:rPr>
                <w:b w:val="0"/>
                <w:sz w:val="22"/>
                <w:szCs w:val="22"/>
              </w:rPr>
              <w:t>.</w:t>
            </w:r>
          </w:p>
          <w:p w:rsidR="00231B0C" w:rsidRPr="0043531A" w:rsidRDefault="00231B0C" w:rsidP="007964C7">
            <w:pPr>
              <w:pStyle w:val="berarbeitung"/>
              <w:rPr>
                <w:b w:val="0"/>
                <w:sz w:val="22"/>
                <w:szCs w:val="22"/>
              </w:rPr>
            </w:pPr>
            <w:r w:rsidRPr="0043531A">
              <w:rPr>
                <w:b w:val="0"/>
                <w:sz w:val="22"/>
                <w:szCs w:val="22"/>
              </w:rPr>
              <w:t>The Parties are aware that this Consortium Agreement is based upon the DESCA model consortium agreement</w:t>
            </w:r>
            <w:hyperlink w:history="1"/>
            <w:r w:rsidRPr="0043531A">
              <w:rPr>
                <w:b w:val="0"/>
                <w:sz w:val="22"/>
                <w:szCs w:val="22"/>
              </w:rPr>
              <w:t>.</w:t>
            </w:r>
            <w:r w:rsidR="00D16969" w:rsidRPr="0043531A">
              <w:rPr>
                <w:b w:val="0"/>
                <w:sz w:val="22"/>
                <w:szCs w:val="22"/>
              </w:rPr>
              <w:t xml:space="preserve">  </w:t>
            </w:r>
          </w:p>
          <w:p w:rsidR="007E0DCE" w:rsidRPr="0043531A" w:rsidRDefault="007E0DCE" w:rsidP="00A164D3"/>
          <w:p w:rsidR="007E0DCE" w:rsidRPr="00275FA0" w:rsidRDefault="007E0DCE" w:rsidP="00A164D3">
            <w:r w:rsidRPr="00CA3EDB">
              <w:rPr>
                <w:sz w:val="22"/>
                <w:szCs w:val="22"/>
              </w:rPr>
              <w:t>NOW, THEREFORE, IT IS HEREBY AGREED AS FOLLOWS</w:t>
            </w:r>
            <w:r w:rsidRPr="00275FA0">
              <w:t>:</w:t>
            </w:r>
          </w:p>
        </w:tc>
        <w:tc>
          <w:tcPr>
            <w:tcW w:w="4111" w:type="dxa"/>
            <w:gridSpan w:val="2"/>
          </w:tcPr>
          <w:p w:rsidR="008807A2" w:rsidRPr="001C1B58" w:rsidRDefault="00A71B2A" w:rsidP="00D126CF">
            <w:pPr>
              <w:pStyle w:val="berarbeitung"/>
              <w:rPr>
                <w:b w:val="0"/>
                <w:sz w:val="18"/>
                <w:szCs w:val="18"/>
              </w:rPr>
            </w:pPr>
            <w:r w:rsidRPr="0043531A">
              <w:rPr>
                <w:b w:val="0"/>
                <w:sz w:val="22"/>
                <w:szCs w:val="22"/>
              </w:rPr>
              <w:lastRenderedPageBreak/>
              <w:t>T</w:t>
            </w:r>
            <w:r w:rsidR="008807A2" w:rsidRPr="001C1B58">
              <w:rPr>
                <w:b w:val="0"/>
                <w:sz w:val="18"/>
                <w:szCs w:val="18"/>
              </w:rPr>
              <w:t xml:space="preserve">he specific Grant Agreement to be signed by the Parties and the Funding Authority </w:t>
            </w:r>
            <w:r w:rsidRPr="001C1B58">
              <w:rPr>
                <w:b w:val="0"/>
                <w:sz w:val="18"/>
                <w:szCs w:val="18"/>
              </w:rPr>
              <w:t>is referred to in the text as “Grant Agreement”</w:t>
            </w:r>
            <w:r w:rsidR="008807A2" w:rsidRPr="001C1B58">
              <w:rPr>
                <w:b w:val="0"/>
                <w:sz w:val="18"/>
                <w:szCs w:val="18"/>
              </w:rPr>
              <w:t>.</w:t>
            </w:r>
          </w:p>
          <w:p w:rsidR="008807A2" w:rsidRPr="001C1B58" w:rsidRDefault="008807A2" w:rsidP="00A164D3">
            <w:pPr>
              <w:pStyle w:val="elucidation"/>
            </w:pPr>
          </w:p>
          <w:p w:rsidR="00A71B2A" w:rsidRPr="001C1B58" w:rsidRDefault="00A71B2A" w:rsidP="00A164D3">
            <w:pPr>
              <w:pStyle w:val="elucidation"/>
            </w:pPr>
            <w:r w:rsidRPr="001C1B58">
              <w:t>The Multi-</w:t>
            </w:r>
            <w:r w:rsidR="005732C2" w:rsidRPr="001C1B58">
              <w:t>b</w:t>
            </w:r>
            <w:r w:rsidRPr="001C1B58">
              <w:t>eneficiary General Model Grant Agreement is referred to as “MGA”.</w:t>
            </w:r>
          </w:p>
          <w:p w:rsidR="00A71B2A" w:rsidRPr="001C1B58" w:rsidRDefault="00A71B2A" w:rsidP="00A164D3">
            <w:pPr>
              <w:pStyle w:val="elucidation"/>
            </w:pPr>
          </w:p>
          <w:p w:rsidR="005732C2" w:rsidRPr="001C1B58" w:rsidRDefault="005732C2" w:rsidP="00A164D3">
            <w:pPr>
              <w:pStyle w:val="elucidation"/>
            </w:pPr>
          </w:p>
          <w:p w:rsidR="005732C2" w:rsidRPr="001C1B58" w:rsidRDefault="005732C2" w:rsidP="00A164D3">
            <w:pPr>
              <w:pStyle w:val="elucidation"/>
            </w:pPr>
          </w:p>
          <w:p w:rsidR="005732C2" w:rsidRPr="001C1B58" w:rsidRDefault="005732C2" w:rsidP="00A164D3">
            <w:pPr>
              <w:pStyle w:val="elucidation"/>
            </w:pPr>
          </w:p>
          <w:p w:rsidR="005732C2" w:rsidRPr="001C1B58" w:rsidRDefault="005732C2" w:rsidP="00A164D3">
            <w:pPr>
              <w:pStyle w:val="elucidation"/>
            </w:pPr>
          </w:p>
          <w:p w:rsidR="008807A2" w:rsidRPr="001C1B58" w:rsidRDefault="005732C2" w:rsidP="00A164D3">
            <w:pPr>
              <w:pStyle w:val="elucidation"/>
            </w:pPr>
            <w:r w:rsidRPr="001C1B58">
              <w:t>-&gt;</w:t>
            </w:r>
            <w:r w:rsidR="008807A2" w:rsidRPr="001C1B58">
              <w:t>It is recommended to insert here the Effective Date of the Consortium Agreement.</w:t>
            </w:r>
            <w:r w:rsidR="00A71B2A" w:rsidRPr="001C1B58">
              <w:t xml:space="preserve"> </w:t>
            </w:r>
            <w:r w:rsidR="008807A2" w:rsidRPr="001C1B58">
              <w:t xml:space="preserve">For the Effective Date it is recommended to use the date when the Project starts.  </w:t>
            </w:r>
          </w:p>
          <w:p w:rsidR="008807A2" w:rsidRPr="001C1B58" w:rsidRDefault="008807A2" w:rsidP="00A164D3">
            <w:pPr>
              <w:pStyle w:val="elucidation"/>
            </w:pPr>
          </w:p>
          <w:p w:rsidR="008807A2" w:rsidRPr="001C1B58" w:rsidRDefault="008807A2" w:rsidP="00A164D3">
            <w:pPr>
              <w:pStyle w:val="elucidation"/>
            </w:pPr>
            <w:r w:rsidRPr="001C1B58">
              <w:t>We strongly recommend having the CA signed before signing the Grant Agreement. If this is not possible, the Effective Date can be retroactive and it may vary from the entry into force of the Grant Agreement. Each Party commits to this Consortium Agreement when signing the document on its own behalf (see Section 3.1 of this Consortium Agreement). Still the Effective Date is the same for all Parties that have signed the document. Consider also, if it is necessary with regard to confidentiality, obligations to have retro-activeness of the Consortium Agreement, however it is always preferable to have a separate confidentiality agreement signed for the proposal phase.</w:t>
            </w:r>
          </w:p>
          <w:p w:rsidR="008807A2" w:rsidRPr="001C1B58" w:rsidRDefault="008807A2" w:rsidP="00A164D3">
            <w:pPr>
              <w:pStyle w:val="elucidation"/>
            </w:pPr>
          </w:p>
          <w:p w:rsidR="008807A2" w:rsidRPr="001C1B58" w:rsidRDefault="008807A2" w:rsidP="00A164D3">
            <w:pPr>
              <w:pStyle w:val="elucidation"/>
            </w:pPr>
            <w:r w:rsidRPr="001C1B58">
              <w:t>Insert the official names of the Parties as they will be identified in the Grant Agreement and the contract preparation forms.</w:t>
            </w:r>
          </w:p>
          <w:p w:rsidR="00F16083" w:rsidRPr="001C1B58" w:rsidRDefault="008807A2" w:rsidP="00A164D3">
            <w:pPr>
              <w:pStyle w:val="elucidation"/>
            </w:pPr>
            <w:r w:rsidRPr="001C1B58">
              <w:t>The term Party is used in this Consortium Agreement for the sake of clarity. The corresponding term in the Grant Agreement is Beneficiary.</w:t>
            </w:r>
          </w:p>
          <w:p w:rsidR="00F16083" w:rsidRPr="001C1B58" w:rsidRDefault="00F16083" w:rsidP="00A164D3">
            <w:pPr>
              <w:pStyle w:val="elucidation"/>
            </w:pPr>
          </w:p>
          <w:p w:rsidR="00A71B2A" w:rsidRPr="001C1B58" w:rsidRDefault="00A71B2A" w:rsidP="00A164D3">
            <w:pPr>
              <w:pStyle w:val="elucidation"/>
            </w:pPr>
          </w:p>
          <w:p w:rsidR="00F16083" w:rsidRPr="001C1B58" w:rsidRDefault="005F5743" w:rsidP="00A164D3">
            <w:pPr>
              <w:pStyle w:val="elucidation"/>
            </w:pPr>
            <w:r w:rsidRPr="001C1B58">
              <w:t xml:space="preserve">The term ‘Project’ is used here for the sake of clarity instead of the term “Action” used in H2020. </w:t>
            </w:r>
          </w:p>
          <w:p w:rsidR="00F16083" w:rsidRPr="001C1B58" w:rsidRDefault="00F16083" w:rsidP="00A164D3">
            <w:pPr>
              <w:pStyle w:val="elucidation"/>
            </w:pPr>
          </w:p>
          <w:p w:rsidR="00F16083" w:rsidRPr="001C1B58" w:rsidRDefault="00F16083" w:rsidP="00A164D3">
            <w:pPr>
              <w:pStyle w:val="elucidation"/>
            </w:pPr>
          </w:p>
          <w:p w:rsidR="00161239" w:rsidRPr="0043531A" w:rsidRDefault="00EB034D" w:rsidP="001443A0">
            <w:pPr>
              <w:pStyle w:val="berarbeitung"/>
              <w:rPr>
                <w:b w:val="0"/>
                <w:sz w:val="22"/>
                <w:szCs w:val="22"/>
              </w:rPr>
            </w:pPr>
            <w:r w:rsidRPr="001C1B58">
              <w:rPr>
                <w:b w:val="0"/>
                <w:sz w:val="18"/>
                <w:szCs w:val="18"/>
              </w:rPr>
              <w:t>E</w:t>
            </w:r>
            <w:r w:rsidR="00F16083" w:rsidRPr="001C1B58">
              <w:rPr>
                <w:b w:val="0"/>
                <w:sz w:val="18"/>
                <w:szCs w:val="18"/>
              </w:rPr>
              <w:t>xplanations to the DESCA model are available at www.DESCA-2020.eu</w:t>
            </w:r>
          </w:p>
        </w:tc>
      </w:tr>
      <w:tr w:rsidR="007E0DCE" w:rsidRPr="0043531A" w:rsidTr="00B16A90">
        <w:trPr>
          <w:trHeight w:val="255"/>
        </w:trPr>
        <w:tc>
          <w:tcPr>
            <w:tcW w:w="5984" w:type="dxa"/>
          </w:tcPr>
          <w:p w:rsidR="007E0DCE" w:rsidRPr="0043531A" w:rsidRDefault="007E0DCE" w:rsidP="007964C7">
            <w:pPr>
              <w:pStyle w:val="berarbeitung"/>
              <w:rPr>
                <w:sz w:val="22"/>
                <w:szCs w:val="22"/>
              </w:rPr>
            </w:pPr>
          </w:p>
        </w:tc>
        <w:tc>
          <w:tcPr>
            <w:tcW w:w="4111" w:type="dxa"/>
            <w:gridSpan w:val="2"/>
          </w:tcPr>
          <w:p w:rsidR="007E0DCE" w:rsidRPr="0043531A" w:rsidRDefault="007E0DCE" w:rsidP="007964C7">
            <w:pPr>
              <w:pStyle w:val="berarbeitung"/>
              <w:rPr>
                <w:b w:val="0"/>
                <w:sz w:val="22"/>
                <w:szCs w:val="22"/>
              </w:rPr>
            </w:pPr>
          </w:p>
        </w:tc>
      </w:tr>
      <w:tr w:rsidR="007E0DCE" w:rsidRPr="0043531A" w:rsidTr="001172D3">
        <w:tc>
          <w:tcPr>
            <w:tcW w:w="5984" w:type="dxa"/>
          </w:tcPr>
          <w:p w:rsidR="007E0DCE" w:rsidRPr="0043531A" w:rsidRDefault="007E0DCE" w:rsidP="00A164D3">
            <w:pPr>
              <w:pStyle w:val="berschrift1"/>
              <w:rPr>
                <w:rFonts w:eastAsia="Times New Roman"/>
              </w:rPr>
            </w:pPr>
            <w:bookmarkStart w:id="8" w:name="_Toc153378829"/>
            <w:bookmarkStart w:id="9" w:name="_Toc290300718"/>
            <w:bookmarkStart w:id="10" w:name="_Toc381262821"/>
            <w:r w:rsidRPr="0043531A">
              <w:t>Section 1: Definitions</w:t>
            </w:r>
            <w:bookmarkEnd w:id="8"/>
            <w:bookmarkEnd w:id="9"/>
            <w:bookmarkEnd w:id="10"/>
          </w:p>
        </w:tc>
        <w:tc>
          <w:tcPr>
            <w:tcW w:w="4111" w:type="dxa"/>
            <w:gridSpan w:val="2"/>
          </w:tcPr>
          <w:p w:rsidR="007E0DCE" w:rsidRPr="0043531A" w:rsidRDefault="007E0DCE" w:rsidP="00A164D3"/>
        </w:tc>
      </w:tr>
      <w:tr w:rsidR="007E0DCE" w:rsidRPr="0043531A" w:rsidTr="001172D3">
        <w:tc>
          <w:tcPr>
            <w:tcW w:w="5984" w:type="dxa"/>
          </w:tcPr>
          <w:p w:rsidR="007E0DCE" w:rsidRPr="0043531A" w:rsidRDefault="007E0DCE" w:rsidP="00A164D3">
            <w:pPr>
              <w:pStyle w:val="berschrift2"/>
              <w:rPr>
                <w:rFonts w:eastAsia="Times New Roman"/>
              </w:rPr>
            </w:pPr>
            <w:r w:rsidRPr="0043531A">
              <w:t>1.1 Definitions</w:t>
            </w:r>
          </w:p>
        </w:tc>
        <w:tc>
          <w:tcPr>
            <w:tcW w:w="4111" w:type="dxa"/>
            <w:gridSpan w:val="2"/>
          </w:tcPr>
          <w:p w:rsidR="007E0DCE" w:rsidRPr="0043531A" w:rsidRDefault="007E0DCE" w:rsidP="00A164D3">
            <w:pPr>
              <w:pStyle w:val="2"/>
            </w:pPr>
          </w:p>
        </w:tc>
      </w:tr>
      <w:tr w:rsidR="007E0DCE" w:rsidRPr="0043531A" w:rsidTr="001172D3">
        <w:tc>
          <w:tcPr>
            <w:tcW w:w="5984" w:type="dxa"/>
          </w:tcPr>
          <w:p w:rsidR="004264CE" w:rsidRPr="0043531A" w:rsidRDefault="007E0DCE" w:rsidP="007964C7">
            <w:pPr>
              <w:pStyle w:val="berarbeitung"/>
              <w:rPr>
                <w:b w:val="0"/>
                <w:sz w:val="22"/>
                <w:szCs w:val="22"/>
              </w:rPr>
            </w:pPr>
            <w:r w:rsidRPr="0043531A">
              <w:rPr>
                <w:b w:val="0"/>
                <w:sz w:val="22"/>
                <w:szCs w:val="22"/>
              </w:rPr>
              <w:t>Words beginning with a capital letter shall have the meaning defined either herein or in the</w:t>
            </w:r>
            <w:r w:rsidR="005F5743" w:rsidRPr="0043531A">
              <w:rPr>
                <w:b w:val="0"/>
                <w:sz w:val="22"/>
                <w:szCs w:val="22"/>
              </w:rPr>
              <w:t xml:space="preserve"> </w:t>
            </w:r>
            <w:r w:rsidRPr="0043531A">
              <w:rPr>
                <w:b w:val="0"/>
                <w:sz w:val="22"/>
                <w:szCs w:val="22"/>
              </w:rPr>
              <w:t>Rules or in the Grant Agreement including its Annexes.</w:t>
            </w:r>
          </w:p>
          <w:p w:rsidR="007E0DCE" w:rsidRPr="0043531A" w:rsidRDefault="007E0DCE" w:rsidP="007964C7">
            <w:pPr>
              <w:pStyle w:val="berarbeitung"/>
              <w:rPr>
                <w:sz w:val="22"/>
                <w:szCs w:val="22"/>
              </w:rPr>
            </w:pPr>
          </w:p>
        </w:tc>
        <w:tc>
          <w:tcPr>
            <w:tcW w:w="4111" w:type="dxa"/>
            <w:gridSpan w:val="2"/>
          </w:tcPr>
          <w:p w:rsidR="00076408" w:rsidRPr="00D80E9A" w:rsidRDefault="005021AA" w:rsidP="00A164D3">
            <w:pPr>
              <w:pStyle w:val="elucidation"/>
              <w:rPr>
                <w:rFonts w:eastAsia="Times New Roman"/>
              </w:rPr>
            </w:pPr>
            <w:r w:rsidRPr="00D80E9A">
              <w:t>L</w:t>
            </w:r>
            <w:r w:rsidR="00076408" w:rsidRPr="00D80E9A">
              <w:t>in</w:t>
            </w:r>
            <w:r w:rsidRPr="00D80E9A">
              <w:t>k to EC glossary of definitions will be inserted in elucidations once available.</w:t>
            </w:r>
          </w:p>
          <w:p w:rsidR="00C06DF8" w:rsidRPr="00D80E9A" w:rsidRDefault="00C06DF8" w:rsidP="00B11A01">
            <w:pPr>
              <w:pStyle w:val="berarbeitung"/>
              <w:rPr>
                <w:b w:val="0"/>
                <w:sz w:val="18"/>
                <w:szCs w:val="18"/>
              </w:rPr>
            </w:pPr>
          </w:p>
        </w:tc>
      </w:tr>
      <w:tr w:rsidR="007E0DCE" w:rsidRPr="0043531A" w:rsidTr="001172D3">
        <w:tc>
          <w:tcPr>
            <w:tcW w:w="5984" w:type="dxa"/>
          </w:tcPr>
          <w:p w:rsidR="007E0DCE" w:rsidRPr="0043531A" w:rsidRDefault="007E0DCE" w:rsidP="00A164D3">
            <w:pPr>
              <w:pStyle w:val="berschrift2"/>
              <w:rPr>
                <w:rFonts w:eastAsia="Times New Roman"/>
              </w:rPr>
            </w:pPr>
            <w:r w:rsidRPr="0043531A">
              <w:t>1.2 Additional Definitions</w:t>
            </w:r>
          </w:p>
        </w:tc>
        <w:tc>
          <w:tcPr>
            <w:tcW w:w="4111" w:type="dxa"/>
            <w:gridSpan w:val="2"/>
          </w:tcPr>
          <w:p w:rsidR="007E0DCE" w:rsidRPr="0043531A" w:rsidRDefault="007E0DCE" w:rsidP="00A164D3">
            <w:pPr>
              <w:pStyle w:val="2"/>
            </w:pPr>
          </w:p>
        </w:tc>
      </w:tr>
      <w:tr w:rsidR="007E0DCE" w:rsidRPr="0043531A" w:rsidTr="001172D3">
        <w:trPr>
          <w:trHeight w:val="483"/>
        </w:trPr>
        <w:tc>
          <w:tcPr>
            <w:tcW w:w="5984" w:type="dxa"/>
          </w:tcPr>
          <w:p w:rsidR="00D72B18" w:rsidRPr="0043531A" w:rsidRDefault="00D72B18" w:rsidP="00D72B18">
            <w:pPr>
              <w:pStyle w:val="berarbeitung"/>
              <w:rPr>
                <w:b w:val="0"/>
                <w:sz w:val="22"/>
                <w:szCs w:val="22"/>
              </w:rPr>
            </w:pPr>
            <w:r w:rsidRPr="0043531A">
              <w:rPr>
                <w:b w:val="0"/>
                <w:sz w:val="22"/>
                <w:szCs w:val="22"/>
              </w:rPr>
              <w:t>“Consortium Plan”</w:t>
            </w:r>
          </w:p>
          <w:p w:rsidR="007E0DCE" w:rsidRPr="0043531A" w:rsidRDefault="007E0DCE" w:rsidP="007964C7">
            <w:pPr>
              <w:pStyle w:val="berarbeitung"/>
              <w:rPr>
                <w:b w:val="0"/>
                <w:sz w:val="22"/>
                <w:szCs w:val="22"/>
              </w:rPr>
            </w:pPr>
          </w:p>
          <w:p w:rsidR="007E0DCE" w:rsidRPr="0043531A" w:rsidRDefault="007E0DCE" w:rsidP="007964C7">
            <w:pPr>
              <w:pStyle w:val="berarbeitung"/>
              <w:rPr>
                <w:sz w:val="22"/>
                <w:szCs w:val="22"/>
              </w:rPr>
            </w:pPr>
            <w:r w:rsidRPr="0043531A">
              <w:rPr>
                <w:b w:val="0"/>
                <w:sz w:val="22"/>
                <w:szCs w:val="22"/>
              </w:rPr>
              <w:t xml:space="preserve">Consortium Plan means the description of the </w:t>
            </w:r>
            <w:r w:rsidR="00D72B18" w:rsidRPr="0043531A">
              <w:rPr>
                <w:b w:val="0"/>
                <w:sz w:val="22"/>
                <w:szCs w:val="22"/>
              </w:rPr>
              <w:t xml:space="preserve">action </w:t>
            </w:r>
            <w:r w:rsidRPr="0043531A">
              <w:rPr>
                <w:b w:val="0"/>
                <w:sz w:val="22"/>
                <w:szCs w:val="22"/>
              </w:rPr>
              <w:t xml:space="preserve">and the related agreed </w:t>
            </w:r>
            <w:r w:rsidR="007809C5" w:rsidRPr="0043531A">
              <w:rPr>
                <w:b w:val="0"/>
                <w:sz w:val="22"/>
                <w:szCs w:val="22"/>
              </w:rPr>
              <w:t>budget</w:t>
            </w:r>
            <w:r w:rsidRPr="0043531A">
              <w:rPr>
                <w:b w:val="0"/>
                <w:sz w:val="22"/>
                <w:szCs w:val="22"/>
              </w:rPr>
              <w:t xml:space="preserve"> </w:t>
            </w:r>
            <w:r w:rsidR="007809C5" w:rsidRPr="0043531A">
              <w:rPr>
                <w:b w:val="0"/>
                <w:sz w:val="22"/>
                <w:szCs w:val="22"/>
              </w:rPr>
              <w:t xml:space="preserve">as </w:t>
            </w:r>
            <w:r w:rsidR="007A6614" w:rsidRPr="0043531A">
              <w:rPr>
                <w:b w:val="0"/>
                <w:sz w:val="22"/>
                <w:szCs w:val="22"/>
              </w:rPr>
              <w:t xml:space="preserve">first </w:t>
            </w:r>
            <w:r w:rsidR="007809C5" w:rsidRPr="0043531A">
              <w:rPr>
                <w:b w:val="0"/>
                <w:sz w:val="22"/>
                <w:szCs w:val="22"/>
              </w:rPr>
              <w:t>defined in the Grant Agreement</w:t>
            </w:r>
            <w:r w:rsidR="007A6614" w:rsidRPr="0043531A">
              <w:rPr>
                <w:b w:val="0"/>
                <w:sz w:val="22"/>
                <w:szCs w:val="22"/>
              </w:rPr>
              <w:t xml:space="preserve"> and which may be</w:t>
            </w:r>
            <w:r w:rsidRPr="0043531A">
              <w:rPr>
                <w:b w:val="0"/>
                <w:sz w:val="22"/>
                <w:szCs w:val="22"/>
              </w:rPr>
              <w:t xml:space="preserve"> updated by the General Assembly.</w:t>
            </w:r>
          </w:p>
          <w:p w:rsidR="007E0DCE" w:rsidRPr="0043531A" w:rsidRDefault="007E0DCE" w:rsidP="00A164D3"/>
        </w:tc>
        <w:tc>
          <w:tcPr>
            <w:tcW w:w="4111" w:type="dxa"/>
            <w:gridSpan w:val="2"/>
          </w:tcPr>
          <w:p w:rsidR="00F95F6E" w:rsidRPr="00D80E9A" w:rsidRDefault="00F95F6E" w:rsidP="00A164D3">
            <w:pPr>
              <w:pStyle w:val="elucidation"/>
            </w:pPr>
            <w:r w:rsidRPr="00D80E9A">
              <w:t>Art</w:t>
            </w:r>
            <w:r w:rsidR="00C7592B" w:rsidRPr="00D80E9A">
              <w:t>icle 4.2 MGA</w:t>
            </w:r>
            <w:r w:rsidRPr="00D80E9A">
              <w:t xml:space="preserve"> states that</w:t>
            </w:r>
            <w:r w:rsidR="00C7592B" w:rsidRPr="00D80E9A">
              <w:t xml:space="preserve"> the estimated budget may be adjusted by transfers of amounts between </w:t>
            </w:r>
            <w:r w:rsidR="004846FF" w:rsidRPr="00D80E9A">
              <w:t>Parties</w:t>
            </w:r>
            <w:r w:rsidRPr="00D80E9A">
              <w:t xml:space="preserve"> </w:t>
            </w:r>
            <w:r w:rsidR="00C7592B" w:rsidRPr="00D80E9A">
              <w:t>or between budget categories (or both) without an amendment of the Grant Agreement.</w:t>
            </w:r>
          </w:p>
          <w:p w:rsidR="00F95F6E" w:rsidRPr="00D80E9A" w:rsidRDefault="00F95F6E" w:rsidP="00A164D3">
            <w:pPr>
              <w:pStyle w:val="elucidation"/>
            </w:pPr>
          </w:p>
          <w:p w:rsidR="00F95F6E" w:rsidRPr="00D80E9A" w:rsidRDefault="00F95F6E" w:rsidP="00A164D3">
            <w:pPr>
              <w:pStyle w:val="elucidation"/>
            </w:pPr>
            <w:r w:rsidRPr="00D80E9A">
              <w:t xml:space="preserve">As minor modifications quite frequently are necessary during the project and do not have to result in changes of </w:t>
            </w:r>
            <w:r w:rsidR="00C7592B" w:rsidRPr="00D80E9A">
              <w:t>the Grant Agreement, this part of the Grant Agreement</w:t>
            </w:r>
            <w:r w:rsidRPr="00D80E9A">
              <w:t xml:space="preserve"> therefore can become outdated, but the consortium still needs to have a binding agreement on who has to perform which tasks for which budget: the Consortium Plan.</w:t>
            </w:r>
          </w:p>
          <w:p w:rsidR="00F95F6E" w:rsidRPr="00D80E9A" w:rsidRDefault="00F95F6E" w:rsidP="00A164D3">
            <w:pPr>
              <w:pStyle w:val="elucidation"/>
            </w:pPr>
            <w:r w:rsidRPr="00D80E9A">
              <w:t>As the project progresses and minor budget shifts become necessary, the Consortium Plan is dynamic and will be updated when needed or on a regular basis. As such it is not a formal annex to the Grant Agreement</w:t>
            </w:r>
            <w:r w:rsidR="006816B8" w:rsidRPr="00D80E9A">
              <w:t>.</w:t>
            </w:r>
          </w:p>
          <w:p w:rsidR="00F95F6E" w:rsidRPr="00D80E9A" w:rsidRDefault="00F95F6E" w:rsidP="00A164D3">
            <w:pPr>
              <w:pStyle w:val="elucidation"/>
            </w:pPr>
            <w:r w:rsidRPr="00D80E9A">
              <w:t xml:space="preserve"> </w:t>
            </w:r>
          </w:p>
          <w:p w:rsidR="00F95F6E" w:rsidRPr="00D80E9A" w:rsidRDefault="00F95F6E" w:rsidP="00A164D3">
            <w:pPr>
              <w:pStyle w:val="elucidation"/>
            </w:pPr>
            <w:r w:rsidRPr="00D80E9A">
              <w:t xml:space="preserve">The starting point for the Consortium Plan will be the </w:t>
            </w:r>
            <w:r w:rsidR="006816B8" w:rsidRPr="00D80E9A">
              <w:t>d</w:t>
            </w:r>
            <w:r w:rsidRPr="00D80E9A">
              <w:t xml:space="preserve">escription of </w:t>
            </w:r>
            <w:r w:rsidR="006816B8" w:rsidRPr="00D80E9A">
              <w:t xml:space="preserve">the action </w:t>
            </w:r>
            <w:r w:rsidRPr="00D80E9A">
              <w:t xml:space="preserve">as laid down in Annex </w:t>
            </w:r>
            <w:r w:rsidR="006816B8" w:rsidRPr="00D80E9A">
              <w:t>1</w:t>
            </w:r>
            <w:r w:rsidRPr="00D80E9A">
              <w:t xml:space="preserve"> </w:t>
            </w:r>
            <w:r w:rsidR="006816B8" w:rsidRPr="00D80E9A">
              <w:t xml:space="preserve">and the related budget in Annex 2 </w:t>
            </w:r>
            <w:r w:rsidRPr="00D80E9A">
              <w:t xml:space="preserve">of the </w:t>
            </w:r>
            <w:r w:rsidR="006816B8" w:rsidRPr="00D80E9A">
              <w:t>Grant Agreement</w:t>
            </w:r>
            <w:r w:rsidRPr="00D80E9A">
              <w:t xml:space="preserve">. </w:t>
            </w:r>
          </w:p>
          <w:p w:rsidR="00F95F6E" w:rsidRPr="00D80E9A" w:rsidRDefault="00F95F6E" w:rsidP="00A164D3">
            <w:pPr>
              <w:pStyle w:val="elucidation"/>
            </w:pPr>
            <w:r w:rsidRPr="00D80E9A">
              <w:t xml:space="preserve">It is strongly advised to inform the </w:t>
            </w:r>
            <w:r w:rsidR="00B13BA2" w:rsidRPr="00D80E9A">
              <w:t>Funding Authority</w:t>
            </w:r>
            <w:r w:rsidRPr="00D80E9A">
              <w:t xml:space="preserve"> of any changes accordingly in the periodic reports to the </w:t>
            </w:r>
            <w:r w:rsidR="00B13BA2" w:rsidRPr="00D80E9A">
              <w:t>Funding Authority</w:t>
            </w:r>
            <w:r w:rsidRPr="00D80E9A">
              <w:t xml:space="preserve">. If the discrepancy becomes too big and in consultation with the </w:t>
            </w:r>
            <w:r w:rsidR="00B13BA2" w:rsidRPr="00D80E9A">
              <w:t>Funding Authority</w:t>
            </w:r>
            <w:r w:rsidRPr="00D80E9A">
              <w:t xml:space="preserve"> an updated version of the </w:t>
            </w:r>
            <w:r w:rsidR="006816B8" w:rsidRPr="00D80E9A">
              <w:t>Grant Agreement Annexes 1 and</w:t>
            </w:r>
            <w:r w:rsidRPr="00D80E9A">
              <w:t xml:space="preserve"> could be generated, as an amendment to the Grant Agreement.</w:t>
            </w:r>
          </w:p>
          <w:p w:rsidR="007E0DCE" w:rsidRPr="00D80E9A" w:rsidRDefault="00F95F6E" w:rsidP="00A164D3">
            <w:pPr>
              <w:pStyle w:val="elucidation"/>
            </w:pPr>
            <w:r w:rsidRPr="00D80E9A">
              <w:t>The Consortium Plan is the formal outcome of the regular process of decision making inside the Consortium as laid down in this Consortium Agreement.</w:t>
            </w:r>
          </w:p>
        </w:tc>
      </w:tr>
      <w:tr w:rsidR="00C230BC" w:rsidRPr="0043531A" w:rsidTr="001172D3">
        <w:trPr>
          <w:trHeight w:val="1908"/>
        </w:trPr>
        <w:tc>
          <w:tcPr>
            <w:tcW w:w="5984" w:type="dxa"/>
            <w:tcBorders>
              <w:bottom w:val="single" w:sz="4" w:space="0" w:color="auto"/>
            </w:tcBorders>
          </w:tcPr>
          <w:p w:rsidR="00C230BC" w:rsidRPr="0043531A" w:rsidRDefault="00890C1F" w:rsidP="007964C7">
            <w:pPr>
              <w:pStyle w:val="berarbeitung"/>
              <w:rPr>
                <w:b w:val="0"/>
                <w:sz w:val="22"/>
                <w:szCs w:val="22"/>
              </w:rPr>
            </w:pPr>
            <w:r w:rsidRPr="0043531A">
              <w:rPr>
                <w:b w:val="0"/>
                <w:sz w:val="22"/>
                <w:szCs w:val="22"/>
              </w:rPr>
              <w:t>"</w:t>
            </w:r>
            <w:r w:rsidR="000F6F02" w:rsidRPr="0043531A">
              <w:rPr>
                <w:b w:val="0"/>
                <w:sz w:val="22"/>
                <w:szCs w:val="22"/>
              </w:rPr>
              <w:t>Funding Authority</w:t>
            </w:r>
            <w:r w:rsidRPr="0043531A">
              <w:rPr>
                <w:b w:val="0"/>
                <w:sz w:val="22"/>
                <w:szCs w:val="22"/>
              </w:rPr>
              <w:t>"</w:t>
            </w:r>
          </w:p>
          <w:p w:rsidR="00890C1F" w:rsidRPr="0043531A" w:rsidRDefault="00890C1F" w:rsidP="007964C7">
            <w:pPr>
              <w:pStyle w:val="berarbeitung"/>
              <w:rPr>
                <w:b w:val="0"/>
                <w:sz w:val="22"/>
                <w:szCs w:val="22"/>
              </w:rPr>
            </w:pPr>
          </w:p>
          <w:p w:rsidR="003674CC" w:rsidRPr="0043531A" w:rsidRDefault="000F6F02" w:rsidP="003674CC">
            <w:pPr>
              <w:pStyle w:val="berarbeitung"/>
              <w:rPr>
                <w:b w:val="0"/>
                <w:sz w:val="22"/>
                <w:szCs w:val="22"/>
              </w:rPr>
            </w:pPr>
            <w:r w:rsidRPr="0043531A">
              <w:rPr>
                <w:b w:val="0"/>
                <w:sz w:val="22"/>
                <w:szCs w:val="22"/>
              </w:rPr>
              <w:t>Funding Authority</w:t>
            </w:r>
            <w:r w:rsidR="003674CC" w:rsidRPr="0043531A">
              <w:rPr>
                <w:b w:val="0"/>
                <w:sz w:val="22"/>
                <w:szCs w:val="22"/>
              </w:rPr>
              <w:t xml:space="preserve"> means the </w:t>
            </w:r>
            <w:r w:rsidR="00AA0F76" w:rsidRPr="0043531A">
              <w:rPr>
                <w:b w:val="0"/>
                <w:sz w:val="22"/>
                <w:szCs w:val="22"/>
              </w:rPr>
              <w:t xml:space="preserve">body awarding the </w:t>
            </w:r>
            <w:r w:rsidR="00E703D0" w:rsidRPr="0043531A">
              <w:rPr>
                <w:b w:val="0"/>
                <w:sz w:val="22"/>
                <w:szCs w:val="22"/>
              </w:rPr>
              <w:t xml:space="preserve">grant </w:t>
            </w:r>
            <w:r w:rsidR="007E1EF1" w:rsidRPr="0043531A">
              <w:rPr>
                <w:b w:val="0"/>
                <w:sz w:val="22"/>
                <w:szCs w:val="22"/>
              </w:rPr>
              <w:t>for the Project</w:t>
            </w:r>
            <w:r w:rsidR="00561F73" w:rsidRPr="0043531A">
              <w:rPr>
                <w:b w:val="0"/>
                <w:sz w:val="22"/>
                <w:szCs w:val="22"/>
              </w:rPr>
              <w:t>.</w:t>
            </w:r>
          </w:p>
          <w:p w:rsidR="003674CC" w:rsidRPr="0043531A" w:rsidRDefault="003674CC" w:rsidP="003674CC">
            <w:pPr>
              <w:pStyle w:val="berarbeitung"/>
              <w:rPr>
                <w:b w:val="0"/>
                <w:sz w:val="22"/>
                <w:szCs w:val="22"/>
              </w:rPr>
            </w:pPr>
          </w:p>
          <w:p w:rsidR="00C230BC" w:rsidRPr="0043531A" w:rsidRDefault="00C230BC" w:rsidP="007964C7">
            <w:pPr>
              <w:pStyle w:val="berarbeitung"/>
              <w:rPr>
                <w:b w:val="0"/>
                <w:sz w:val="22"/>
                <w:szCs w:val="22"/>
              </w:rPr>
            </w:pPr>
          </w:p>
        </w:tc>
        <w:tc>
          <w:tcPr>
            <w:tcW w:w="4111" w:type="dxa"/>
            <w:gridSpan w:val="2"/>
            <w:tcBorders>
              <w:bottom w:val="single" w:sz="4" w:space="0" w:color="auto"/>
            </w:tcBorders>
          </w:tcPr>
          <w:p w:rsidR="00823083" w:rsidRPr="00D80E9A" w:rsidRDefault="00823083" w:rsidP="00A164D3">
            <w:pPr>
              <w:pStyle w:val="elucidation"/>
              <w:rPr>
                <w:rFonts w:eastAsia="Times New Roman"/>
              </w:rPr>
            </w:pPr>
            <w:r w:rsidRPr="00D80E9A">
              <w:t xml:space="preserve">In Horizon 2020, as per the MGA, the legal body awarding the grant for the Project can be the European Union or the European Atomic Energy Community (represented by the European Commission), or one of the agencies established for managing large parts of the framework programme  the </w:t>
            </w:r>
          </w:p>
          <w:p w:rsidR="00823083" w:rsidRPr="00D80E9A" w:rsidRDefault="00823083" w:rsidP="00A164D3">
            <w:pPr>
              <w:pStyle w:val="elucidation"/>
              <w:rPr>
                <w:rFonts w:eastAsia="Times New Roman"/>
              </w:rPr>
            </w:pPr>
            <w:r w:rsidRPr="00D80E9A">
              <w:t>- Research Executive Agency (REA)</w:t>
            </w:r>
          </w:p>
          <w:p w:rsidR="00823083" w:rsidRPr="00D80E9A" w:rsidRDefault="00823083" w:rsidP="00A164D3">
            <w:pPr>
              <w:pStyle w:val="elucidation"/>
              <w:rPr>
                <w:rFonts w:eastAsia="Times New Roman"/>
              </w:rPr>
            </w:pPr>
            <w:r w:rsidRPr="00D80E9A">
              <w:t xml:space="preserve">- European Research Council Executive Agency </w:t>
            </w:r>
            <w:r w:rsidRPr="00D80E9A">
              <w:lastRenderedPageBreak/>
              <w:t>(ERCEA)</w:t>
            </w:r>
          </w:p>
          <w:p w:rsidR="00823083" w:rsidRPr="00D80E9A" w:rsidRDefault="00823083" w:rsidP="00A164D3">
            <w:pPr>
              <w:pStyle w:val="elucidation"/>
              <w:rPr>
                <w:rFonts w:eastAsia="Times New Roman"/>
              </w:rPr>
            </w:pPr>
            <w:r w:rsidRPr="00D80E9A">
              <w:t>- Innovation and Networks Executive Agency (INEA)</w:t>
            </w:r>
          </w:p>
          <w:p w:rsidR="00823083" w:rsidRPr="00D80E9A" w:rsidRDefault="00823083" w:rsidP="00A164D3">
            <w:pPr>
              <w:pStyle w:val="elucidation"/>
              <w:rPr>
                <w:rFonts w:eastAsia="Times New Roman"/>
              </w:rPr>
            </w:pPr>
            <w:r w:rsidRPr="00D80E9A">
              <w:t xml:space="preserve">- Executive Agency for Small and Medium-sized Enterprises (EASME) </w:t>
            </w:r>
          </w:p>
          <w:p w:rsidR="00823083" w:rsidRPr="00D80E9A" w:rsidRDefault="00823083" w:rsidP="00A164D3">
            <w:pPr>
              <w:pStyle w:val="elucidation"/>
            </w:pPr>
          </w:p>
          <w:p w:rsidR="00823083" w:rsidRPr="00D80E9A" w:rsidRDefault="00823083" w:rsidP="00A164D3">
            <w:pPr>
              <w:pStyle w:val="elucidation"/>
            </w:pPr>
            <w:r w:rsidRPr="00D80E9A">
              <w:t>each acting under the powers delegated by the European Commission.</w:t>
            </w:r>
          </w:p>
          <w:p w:rsidR="00823083" w:rsidRPr="00D80E9A" w:rsidRDefault="00823083" w:rsidP="00A164D3">
            <w:pPr>
              <w:pStyle w:val="elucidation"/>
            </w:pPr>
          </w:p>
          <w:p w:rsidR="00C230BC" w:rsidRPr="00D80E9A" w:rsidRDefault="00823083" w:rsidP="00A164D3">
            <w:pPr>
              <w:pStyle w:val="elucidation"/>
            </w:pPr>
            <w:r w:rsidRPr="00D80E9A">
              <w:t>For the purposes of a Consortium Agreement, “Funding Authority” may also be used to refer to Joint Undertakings or similar bodies awarding the grant for the EU Project.</w:t>
            </w:r>
          </w:p>
        </w:tc>
      </w:tr>
      <w:tr w:rsidR="007E0DCE" w:rsidRPr="0043531A" w:rsidTr="001172D3">
        <w:trPr>
          <w:trHeight w:val="1908"/>
        </w:trPr>
        <w:tc>
          <w:tcPr>
            <w:tcW w:w="5984" w:type="dxa"/>
            <w:tcBorders>
              <w:bottom w:val="single" w:sz="4" w:space="0" w:color="auto"/>
            </w:tcBorders>
          </w:tcPr>
          <w:p w:rsidR="007E0DCE" w:rsidRPr="0043531A" w:rsidRDefault="007E0DCE" w:rsidP="007964C7">
            <w:pPr>
              <w:pStyle w:val="berarbeitung"/>
              <w:rPr>
                <w:b w:val="0"/>
                <w:sz w:val="22"/>
                <w:szCs w:val="22"/>
              </w:rPr>
            </w:pPr>
            <w:r w:rsidRPr="0043531A">
              <w:rPr>
                <w:b w:val="0"/>
                <w:sz w:val="22"/>
                <w:szCs w:val="22"/>
              </w:rPr>
              <w:lastRenderedPageBreak/>
              <w:t>“Defaulting Party”</w:t>
            </w:r>
          </w:p>
          <w:p w:rsidR="007E0DCE" w:rsidRPr="0043531A" w:rsidRDefault="007E0DCE" w:rsidP="007964C7">
            <w:pPr>
              <w:pStyle w:val="berarbeitung"/>
              <w:rPr>
                <w:b w:val="0"/>
                <w:sz w:val="22"/>
                <w:szCs w:val="22"/>
              </w:rPr>
            </w:pPr>
          </w:p>
          <w:p w:rsidR="007E0DCE" w:rsidRPr="0043531A" w:rsidRDefault="007E0DCE" w:rsidP="00F07B69">
            <w:pPr>
              <w:pStyle w:val="berarbeitung"/>
              <w:rPr>
                <w:sz w:val="22"/>
                <w:szCs w:val="22"/>
              </w:rPr>
            </w:pPr>
            <w:r w:rsidRPr="0043531A">
              <w:rPr>
                <w:b w:val="0"/>
                <w:sz w:val="22"/>
                <w:szCs w:val="22"/>
              </w:rPr>
              <w:t xml:space="preserve">Defaulting Party means a Party which the General Assembly has identified to be in breach of this Consortium Agreement and/or the Grant Agreement as specified in </w:t>
            </w:r>
            <w:r w:rsidR="00115E98" w:rsidRPr="0043531A">
              <w:rPr>
                <w:b w:val="0"/>
                <w:sz w:val="22"/>
                <w:szCs w:val="22"/>
              </w:rPr>
              <w:t>Section</w:t>
            </w:r>
            <w:r w:rsidR="000F23E7" w:rsidRPr="0043531A">
              <w:rPr>
                <w:b w:val="0"/>
                <w:sz w:val="22"/>
                <w:szCs w:val="22"/>
              </w:rPr>
              <w:t xml:space="preserve"> </w:t>
            </w:r>
            <w:r w:rsidRPr="0043531A">
              <w:rPr>
                <w:b w:val="0"/>
                <w:sz w:val="22"/>
                <w:szCs w:val="22"/>
              </w:rPr>
              <w:t>4.2 of this Consortium Agreement.</w:t>
            </w:r>
          </w:p>
        </w:tc>
        <w:tc>
          <w:tcPr>
            <w:tcW w:w="4111" w:type="dxa"/>
            <w:gridSpan w:val="2"/>
            <w:tcBorders>
              <w:bottom w:val="single" w:sz="4" w:space="0" w:color="auto"/>
            </w:tcBorders>
          </w:tcPr>
          <w:p w:rsidR="002659C5" w:rsidRPr="00D80E9A" w:rsidRDefault="002659C5" w:rsidP="002659C5">
            <w:pPr>
              <w:pStyle w:val="berarbeitung"/>
              <w:rPr>
                <w:b w:val="0"/>
                <w:sz w:val="18"/>
                <w:szCs w:val="18"/>
              </w:rPr>
            </w:pPr>
            <w:r w:rsidRPr="00D80E9A">
              <w:rPr>
                <w:b w:val="0"/>
                <w:sz w:val="18"/>
                <w:szCs w:val="18"/>
              </w:rPr>
              <w:t>Default situations are covered by this agreement in the perspective of the Project and cover situations in which the Consortium has to actively make decisions with regard to a Party in breach of its contractual obligations (suspension of payments, termination of participation, reallocation of tasks).</w:t>
            </w:r>
          </w:p>
          <w:p w:rsidR="002659C5" w:rsidRPr="00D80E9A" w:rsidRDefault="002659C5" w:rsidP="002659C5">
            <w:pPr>
              <w:pStyle w:val="berarbeitung"/>
              <w:rPr>
                <w:b w:val="0"/>
                <w:sz w:val="18"/>
                <w:szCs w:val="18"/>
              </w:rPr>
            </w:pPr>
          </w:p>
          <w:p w:rsidR="002659C5" w:rsidRPr="00D80E9A" w:rsidRDefault="002659C5" w:rsidP="002659C5">
            <w:pPr>
              <w:pStyle w:val="berarbeitung"/>
              <w:rPr>
                <w:b w:val="0"/>
                <w:sz w:val="18"/>
                <w:szCs w:val="18"/>
              </w:rPr>
            </w:pPr>
            <w:r w:rsidRPr="00D80E9A">
              <w:rPr>
                <w:b w:val="0"/>
                <w:sz w:val="18"/>
                <w:szCs w:val="18"/>
              </w:rPr>
              <w:t xml:space="preserve">The task of taking needed measures with regard to the Defaulting Party shall be handled in accordance with the normal governance structure (see </w:t>
            </w:r>
            <w:r w:rsidR="00831324" w:rsidRPr="00D80E9A">
              <w:rPr>
                <w:b w:val="0"/>
                <w:sz w:val="18"/>
                <w:szCs w:val="18"/>
              </w:rPr>
              <w:t>Section</w:t>
            </w:r>
            <w:r w:rsidRPr="00D80E9A">
              <w:rPr>
                <w:b w:val="0"/>
                <w:sz w:val="18"/>
                <w:szCs w:val="18"/>
              </w:rPr>
              <w:t xml:space="preserve"> 4.2; Section 6.3.1.2; 6.3.2.3 and 6.3.3.2 of this Consortium Agreement). </w:t>
            </w:r>
          </w:p>
          <w:p w:rsidR="002659C5" w:rsidRPr="00D80E9A" w:rsidRDefault="002659C5" w:rsidP="002659C5">
            <w:pPr>
              <w:pStyle w:val="berarbeitung"/>
              <w:rPr>
                <w:b w:val="0"/>
                <w:sz w:val="18"/>
                <w:szCs w:val="18"/>
              </w:rPr>
            </w:pPr>
          </w:p>
          <w:p w:rsidR="002659C5" w:rsidRPr="00D80E9A" w:rsidRDefault="002659C5" w:rsidP="002659C5">
            <w:pPr>
              <w:pStyle w:val="berarbeitung"/>
              <w:rPr>
                <w:b w:val="0"/>
                <w:sz w:val="18"/>
                <w:szCs w:val="18"/>
              </w:rPr>
            </w:pPr>
            <w:r w:rsidRPr="00D80E9A">
              <w:rPr>
                <w:b w:val="0"/>
                <w:sz w:val="18"/>
                <w:szCs w:val="18"/>
              </w:rPr>
              <w:t xml:space="preserve">The process and consequences resulting from the breach can be found: </w:t>
            </w:r>
          </w:p>
          <w:p w:rsidR="002659C5" w:rsidRPr="00D80E9A" w:rsidRDefault="00553DE6" w:rsidP="002659C5">
            <w:pPr>
              <w:pStyle w:val="berarbeitung"/>
              <w:rPr>
                <w:b w:val="0"/>
                <w:sz w:val="18"/>
                <w:szCs w:val="18"/>
              </w:rPr>
            </w:pPr>
            <w:r w:rsidRPr="00D80E9A">
              <w:rPr>
                <w:b w:val="0"/>
                <w:sz w:val="18"/>
                <w:szCs w:val="18"/>
              </w:rPr>
              <w:t xml:space="preserve">- </w:t>
            </w:r>
            <w:r w:rsidR="002659C5" w:rsidRPr="00D80E9A">
              <w:rPr>
                <w:b w:val="0"/>
                <w:sz w:val="18"/>
                <w:szCs w:val="18"/>
              </w:rPr>
              <w:t>Process: Section 4.2</w:t>
            </w:r>
          </w:p>
          <w:p w:rsidR="002659C5" w:rsidRPr="00D80E9A" w:rsidRDefault="00553DE6" w:rsidP="002659C5">
            <w:pPr>
              <w:pStyle w:val="berarbeitung"/>
              <w:rPr>
                <w:b w:val="0"/>
                <w:sz w:val="18"/>
                <w:szCs w:val="18"/>
              </w:rPr>
            </w:pPr>
            <w:r w:rsidRPr="00D80E9A">
              <w:rPr>
                <w:b w:val="0"/>
                <w:sz w:val="18"/>
                <w:szCs w:val="18"/>
              </w:rPr>
              <w:t xml:space="preserve">- </w:t>
            </w:r>
            <w:r w:rsidR="008A5D33" w:rsidRPr="00D80E9A">
              <w:rPr>
                <w:b w:val="0"/>
                <w:sz w:val="18"/>
                <w:szCs w:val="18"/>
              </w:rPr>
              <w:t>Liability</w:t>
            </w:r>
            <w:r w:rsidR="002659C5" w:rsidRPr="00D80E9A">
              <w:rPr>
                <w:b w:val="0"/>
                <w:sz w:val="18"/>
                <w:szCs w:val="18"/>
              </w:rPr>
              <w:t>:</w:t>
            </w:r>
            <w:r w:rsidR="008A5D33" w:rsidRPr="00D80E9A">
              <w:rPr>
                <w:b w:val="0"/>
                <w:sz w:val="18"/>
                <w:szCs w:val="18"/>
              </w:rPr>
              <w:t xml:space="preserve"> </w:t>
            </w:r>
            <w:r w:rsidR="002659C5" w:rsidRPr="00D80E9A">
              <w:rPr>
                <w:b w:val="0"/>
                <w:sz w:val="18"/>
                <w:szCs w:val="18"/>
              </w:rPr>
              <w:t xml:space="preserve">Section 5.2 </w:t>
            </w:r>
          </w:p>
          <w:p w:rsidR="002659C5" w:rsidRPr="00D80E9A" w:rsidRDefault="00553DE6" w:rsidP="00855D8A">
            <w:pPr>
              <w:pStyle w:val="berarbeitung"/>
              <w:ind w:left="213" w:hanging="213"/>
              <w:rPr>
                <w:b w:val="0"/>
                <w:sz w:val="18"/>
                <w:szCs w:val="18"/>
              </w:rPr>
            </w:pPr>
            <w:r w:rsidRPr="00D80E9A">
              <w:rPr>
                <w:b w:val="0"/>
                <w:sz w:val="18"/>
                <w:szCs w:val="18"/>
              </w:rPr>
              <w:t xml:space="preserve">- </w:t>
            </w:r>
            <w:r w:rsidR="002659C5" w:rsidRPr="00D80E9A">
              <w:rPr>
                <w:b w:val="0"/>
                <w:sz w:val="18"/>
                <w:szCs w:val="18"/>
              </w:rPr>
              <w:t>Governance Section for GOV LP: 6.</w:t>
            </w:r>
            <w:r w:rsidR="007E1D10" w:rsidRPr="00D80E9A">
              <w:rPr>
                <w:b w:val="0"/>
                <w:sz w:val="18"/>
                <w:szCs w:val="18"/>
              </w:rPr>
              <w:t>2.3; 6.2.4 or for GOV SP: 6.3.3</w:t>
            </w:r>
            <w:r w:rsidR="002659C5" w:rsidRPr="00D80E9A">
              <w:rPr>
                <w:b w:val="0"/>
                <w:sz w:val="18"/>
                <w:szCs w:val="18"/>
              </w:rPr>
              <w:t>; 6.3.4</w:t>
            </w:r>
          </w:p>
          <w:p w:rsidR="002659C5" w:rsidRPr="00D80E9A" w:rsidRDefault="00553DE6" w:rsidP="002659C5">
            <w:pPr>
              <w:pStyle w:val="berarbeitung"/>
              <w:rPr>
                <w:b w:val="0"/>
                <w:sz w:val="18"/>
                <w:szCs w:val="18"/>
              </w:rPr>
            </w:pPr>
            <w:r w:rsidRPr="00D80E9A">
              <w:rPr>
                <w:b w:val="0"/>
                <w:sz w:val="18"/>
                <w:szCs w:val="18"/>
              </w:rPr>
              <w:t xml:space="preserve">- </w:t>
            </w:r>
            <w:r w:rsidR="008A5D33" w:rsidRPr="00D80E9A">
              <w:rPr>
                <w:b w:val="0"/>
                <w:sz w:val="18"/>
                <w:szCs w:val="18"/>
              </w:rPr>
              <w:t>Consortium Plan</w:t>
            </w:r>
            <w:r w:rsidR="002659C5" w:rsidRPr="00D80E9A">
              <w:rPr>
                <w:b w:val="0"/>
                <w:sz w:val="18"/>
                <w:szCs w:val="18"/>
              </w:rPr>
              <w:t>: Section 6.3.1.2</w:t>
            </w:r>
          </w:p>
          <w:p w:rsidR="002659C5" w:rsidRPr="00D80E9A" w:rsidRDefault="00553DE6" w:rsidP="002659C5">
            <w:pPr>
              <w:pStyle w:val="berarbeitung"/>
              <w:rPr>
                <w:b w:val="0"/>
                <w:sz w:val="18"/>
                <w:szCs w:val="18"/>
              </w:rPr>
            </w:pPr>
            <w:r w:rsidRPr="00D80E9A">
              <w:rPr>
                <w:b w:val="0"/>
                <w:sz w:val="18"/>
                <w:szCs w:val="18"/>
              </w:rPr>
              <w:t xml:space="preserve">- </w:t>
            </w:r>
            <w:r w:rsidR="002659C5" w:rsidRPr="00D80E9A">
              <w:rPr>
                <w:b w:val="0"/>
                <w:sz w:val="18"/>
                <w:szCs w:val="18"/>
              </w:rPr>
              <w:t>Finances: Section</w:t>
            </w:r>
            <w:r w:rsidR="00DC6C7F" w:rsidRPr="00D80E9A">
              <w:rPr>
                <w:b w:val="0"/>
                <w:sz w:val="18"/>
                <w:szCs w:val="18"/>
              </w:rPr>
              <w:t>s</w:t>
            </w:r>
            <w:r w:rsidR="002659C5" w:rsidRPr="00D80E9A">
              <w:rPr>
                <w:b w:val="0"/>
                <w:sz w:val="18"/>
                <w:szCs w:val="18"/>
              </w:rPr>
              <w:t xml:space="preserve"> 7.1 and 7.3</w:t>
            </w:r>
          </w:p>
          <w:p w:rsidR="002659C5" w:rsidRPr="00D80E9A" w:rsidRDefault="00553DE6" w:rsidP="00855D8A">
            <w:pPr>
              <w:pStyle w:val="berarbeitung"/>
              <w:ind w:left="213" w:hanging="213"/>
              <w:rPr>
                <w:b w:val="0"/>
                <w:sz w:val="18"/>
                <w:szCs w:val="18"/>
              </w:rPr>
            </w:pPr>
            <w:r w:rsidRPr="00D80E9A">
              <w:rPr>
                <w:b w:val="0"/>
                <w:sz w:val="18"/>
                <w:szCs w:val="18"/>
              </w:rPr>
              <w:t xml:space="preserve">- </w:t>
            </w:r>
            <w:r w:rsidR="002659C5" w:rsidRPr="00D80E9A">
              <w:rPr>
                <w:b w:val="0"/>
                <w:sz w:val="18"/>
                <w:szCs w:val="18"/>
              </w:rPr>
              <w:t>Access Rights: Section</w:t>
            </w:r>
            <w:r w:rsidR="00DC6C7F" w:rsidRPr="00D80E9A">
              <w:rPr>
                <w:b w:val="0"/>
                <w:sz w:val="18"/>
                <w:szCs w:val="18"/>
              </w:rPr>
              <w:t>s</w:t>
            </w:r>
            <w:r w:rsidR="002659C5" w:rsidRPr="00D80E9A">
              <w:rPr>
                <w:b w:val="0"/>
                <w:sz w:val="18"/>
                <w:szCs w:val="18"/>
              </w:rPr>
              <w:t xml:space="preserve"> 9.7.2.1.1 and 9.7.2.2</w:t>
            </w:r>
          </w:p>
          <w:p w:rsidR="002659C5" w:rsidRPr="00D80E9A" w:rsidRDefault="00553DE6" w:rsidP="002659C5">
            <w:pPr>
              <w:pStyle w:val="berarbeitung"/>
              <w:rPr>
                <w:b w:val="0"/>
                <w:sz w:val="18"/>
                <w:szCs w:val="18"/>
              </w:rPr>
            </w:pPr>
            <w:r w:rsidRPr="00D80E9A">
              <w:rPr>
                <w:b w:val="0"/>
                <w:sz w:val="18"/>
                <w:szCs w:val="18"/>
              </w:rPr>
              <w:t xml:space="preserve">- </w:t>
            </w:r>
            <w:r w:rsidR="002659C5" w:rsidRPr="00D80E9A">
              <w:rPr>
                <w:b w:val="0"/>
                <w:sz w:val="18"/>
                <w:szCs w:val="18"/>
              </w:rPr>
              <w:t>and Grant Agreement Article 50.</w:t>
            </w:r>
          </w:p>
          <w:p w:rsidR="002659C5" w:rsidRPr="00D80E9A" w:rsidRDefault="002659C5" w:rsidP="002659C5">
            <w:pPr>
              <w:pStyle w:val="berarbeitung"/>
              <w:rPr>
                <w:b w:val="0"/>
                <w:sz w:val="18"/>
                <w:szCs w:val="18"/>
              </w:rPr>
            </w:pPr>
          </w:p>
          <w:p w:rsidR="007E0DCE" w:rsidRPr="00D80E9A" w:rsidRDefault="002659C5" w:rsidP="00A164D3">
            <w:pPr>
              <w:pStyle w:val="elucidation"/>
            </w:pPr>
            <w:r w:rsidRPr="00D80E9A">
              <w:t>In the perspective of claims between two Parties of the Consortium, the concerned Parties should follow closely both these default processes covered by the Consortium Agreement and the requirements of Belgian law.</w:t>
            </w:r>
          </w:p>
          <w:p w:rsidR="007E0DCE" w:rsidRPr="00D80E9A" w:rsidRDefault="007E0DCE" w:rsidP="007964C7">
            <w:pPr>
              <w:pStyle w:val="berarbeitung"/>
              <w:rPr>
                <w:b w:val="0"/>
                <w:sz w:val="18"/>
                <w:szCs w:val="18"/>
              </w:rPr>
            </w:pPr>
          </w:p>
        </w:tc>
      </w:tr>
      <w:tr w:rsidR="007E0DCE" w:rsidRPr="0043531A" w:rsidTr="001172D3">
        <w:tc>
          <w:tcPr>
            <w:tcW w:w="5984" w:type="dxa"/>
            <w:tcBorders>
              <w:top w:val="single" w:sz="4" w:space="0" w:color="auto"/>
              <w:left w:val="single" w:sz="4" w:space="0" w:color="auto"/>
              <w:bottom w:val="single" w:sz="4" w:space="0" w:color="auto"/>
              <w:right w:val="single" w:sz="4" w:space="0" w:color="auto"/>
            </w:tcBorders>
          </w:tcPr>
          <w:p w:rsidR="007E0DCE" w:rsidRPr="0043531A" w:rsidRDefault="007E0DCE" w:rsidP="007964C7">
            <w:pPr>
              <w:pStyle w:val="berarbeitung"/>
              <w:rPr>
                <w:b w:val="0"/>
                <w:sz w:val="22"/>
                <w:szCs w:val="22"/>
              </w:rPr>
            </w:pPr>
            <w:r w:rsidRPr="0043531A">
              <w:rPr>
                <w:b w:val="0"/>
                <w:sz w:val="22"/>
                <w:szCs w:val="22"/>
              </w:rPr>
              <w:t xml:space="preserve">“Needed” </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means:</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For the implementation of the </w:t>
            </w:r>
            <w:r w:rsidR="00B07088" w:rsidRPr="0043531A">
              <w:rPr>
                <w:b w:val="0"/>
                <w:sz w:val="22"/>
                <w:szCs w:val="22"/>
              </w:rPr>
              <w:t>Project</w:t>
            </w:r>
            <w:r w:rsidRPr="0043531A">
              <w:rPr>
                <w:b w:val="0"/>
                <w:sz w:val="22"/>
                <w:szCs w:val="22"/>
              </w:rPr>
              <w:t>:</w:t>
            </w:r>
          </w:p>
          <w:p w:rsidR="007E0DCE" w:rsidRPr="0043531A" w:rsidRDefault="007E0DCE" w:rsidP="007964C7">
            <w:pPr>
              <w:pStyle w:val="berarbeitung"/>
              <w:rPr>
                <w:b w:val="0"/>
                <w:sz w:val="22"/>
                <w:szCs w:val="22"/>
              </w:rPr>
            </w:pPr>
            <w:r w:rsidRPr="0043531A">
              <w:rPr>
                <w:b w:val="0"/>
                <w:sz w:val="22"/>
                <w:szCs w:val="22"/>
              </w:rPr>
              <w:t>Access Rights are Needed if, without the grant of such Access Rights, carrying out the tasks assigned to the recipient Party would be impossible, significantly delayed, or require significant additional financial or human resources.</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For </w:t>
            </w:r>
            <w:r w:rsidR="00C96009" w:rsidRPr="0043531A">
              <w:rPr>
                <w:b w:val="0"/>
                <w:sz w:val="22"/>
                <w:szCs w:val="22"/>
              </w:rPr>
              <w:t>e</w:t>
            </w:r>
            <w:r w:rsidR="00723D0C" w:rsidRPr="0043531A">
              <w:rPr>
                <w:b w:val="0"/>
                <w:sz w:val="22"/>
                <w:szCs w:val="22"/>
              </w:rPr>
              <w:t>xploitation</w:t>
            </w:r>
            <w:r w:rsidRPr="0043531A">
              <w:rPr>
                <w:b w:val="0"/>
                <w:sz w:val="22"/>
                <w:szCs w:val="22"/>
              </w:rPr>
              <w:t xml:space="preserve"> of own </w:t>
            </w:r>
            <w:r w:rsidR="00A10944" w:rsidRPr="0043531A">
              <w:rPr>
                <w:b w:val="0"/>
                <w:sz w:val="22"/>
                <w:szCs w:val="22"/>
              </w:rPr>
              <w:t>R</w:t>
            </w:r>
            <w:r w:rsidR="00B97899" w:rsidRPr="0043531A">
              <w:rPr>
                <w:b w:val="0"/>
                <w:sz w:val="22"/>
                <w:szCs w:val="22"/>
              </w:rPr>
              <w:t>esult</w:t>
            </w:r>
            <w:r w:rsidR="009508FD" w:rsidRPr="0043531A">
              <w:rPr>
                <w:b w:val="0"/>
                <w:sz w:val="22"/>
                <w:szCs w:val="22"/>
              </w:rPr>
              <w:t>s</w:t>
            </w:r>
            <w:r w:rsidRPr="0043531A">
              <w:rPr>
                <w:b w:val="0"/>
                <w:sz w:val="22"/>
                <w:szCs w:val="22"/>
              </w:rPr>
              <w:t>:</w:t>
            </w:r>
          </w:p>
          <w:p w:rsidR="007E0DCE" w:rsidRPr="0043531A" w:rsidRDefault="007E0DCE" w:rsidP="007964C7">
            <w:pPr>
              <w:pStyle w:val="berarbeitung"/>
              <w:rPr>
                <w:b w:val="0"/>
                <w:sz w:val="22"/>
                <w:szCs w:val="22"/>
              </w:rPr>
            </w:pPr>
            <w:r w:rsidRPr="0043531A">
              <w:rPr>
                <w:b w:val="0"/>
                <w:sz w:val="22"/>
                <w:szCs w:val="22"/>
              </w:rPr>
              <w:t xml:space="preserve">Access Rights are Needed if, without the grant of such Access Rights, the </w:t>
            </w:r>
            <w:r w:rsidR="00723D0C" w:rsidRPr="0043531A">
              <w:rPr>
                <w:b w:val="0"/>
                <w:sz w:val="22"/>
                <w:szCs w:val="22"/>
              </w:rPr>
              <w:t>Exploitation</w:t>
            </w:r>
            <w:r w:rsidRPr="0043531A">
              <w:rPr>
                <w:b w:val="0"/>
                <w:sz w:val="22"/>
                <w:szCs w:val="22"/>
              </w:rPr>
              <w:t xml:space="preserve"> of own </w:t>
            </w:r>
            <w:r w:rsidR="00B97899" w:rsidRPr="0043531A">
              <w:rPr>
                <w:b w:val="0"/>
                <w:sz w:val="22"/>
                <w:szCs w:val="22"/>
              </w:rPr>
              <w:t>Result</w:t>
            </w:r>
            <w:r w:rsidR="009508FD" w:rsidRPr="0043531A">
              <w:rPr>
                <w:b w:val="0"/>
                <w:sz w:val="22"/>
                <w:szCs w:val="22"/>
              </w:rPr>
              <w:t>s</w:t>
            </w:r>
            <w:r w:rsidR="00B97899" w:rsidRPr="0043531A">
              <w:rPr>
                <w:b w:val="0"/>
                <w:sz w:val="22"/>
                <w:szCs w:val="22"/>
              </w:rPr>
              <w:t xml:space="preserve"> </w:t>
            </w:r>
            <w:r w:rsidRPr="0043531A">
              <w:rPr>
                <w:b w:val="0"/>
                <w:sz w:val="22"/>
                <w:szCs w:val="22"/>
              </w:rPr>
              <w:t>would be technically or legally impossible.</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p>
        </w:tc>
        <w:tc>
          <w:tcPr>
            <w:tcW w:w="4111" w:type="dxa"/>
            <w:gridSpan w:val="2"/>
            <w:tcBorders>
              <w:top w:val="single" w:sz="4" w:space="0" w:color="auto"/>
              <w:left w:val="single" w:sz="4" w:space="0" w:color="auto"/>
              <w:bottom w:val="single" w:sz="4" w:space="0" w:color="auto"/>
              <w:right w:val="single" w:sz="4" w:space="0" w:color="auto"/>
            </w:tcBorders>
          </w:tcPr>
          <w:p w:rsidR="002659C5" w:rsidRPr="00D80E9A" w:rsidRDefault="002659C5" w:rsidP="00A164D3">
            <w:pPr>
              <w:pStyle w:val="elucidation"/>
              <w:rPr>
                <w:rFonts w:eastAsia="Times New Roman"/>
              </w:rPr>
            </w:pPr>
            <w:r w:rsidRPr="00D80E9A">
              <w:t xml:space="preserve">Parties have access rights if they are “Needed”, and this provision aims to make this condition more precise and easier to work with. </w:t>
            </w:r>
          </w:p>
          <w:p w:rsidR="002659C5" w:rsidRPr="00D80E9A" w:rsidRDefault="002659C5" w:rsidP="00A164D3">
            <w:pPr>
              <w:pStyle w:val="elucidation"/>
            </w:pPr>
            <w:r w:rsidRPr="00D80E9A">
              <w:t xml:space="preserve">It makes access “Needed for the Project” very open in order to make work on the Project as uncomplicated as possible. </w:t>
            </w:r>
          </w:p>
          <w:p w:rsidR="002659C5" w:rsidRPr="00D80E9A" w:rsidRDefault="002659C5" w:rsidP="00A164D3">
            <w:pPr>
              <w:pStyle w:val="elucidation"/>
            </w:pPr>
          </w:p>
          <w:p w:rsidR="002659C5" w:rsidRPr="00D80E9A" w:rsidRDefault="002659C5" w:rsidP="00A164D3">
            <w:pPr>
              <w:pStyle w:val="elucidation"/>
            </w:pPr>
            <w:r w:rsidRPr="00D80E9A">
              <w:t>It is stricter regarding the access “Needed for exploitation” because Parties want to be reasonably sure that other Parties - can only claim access to their IPR if they have no other options.</w:t>
            </w:r>
          </w:p>
          <w:p w:rsidR="002659C5" w:rsidRPr="00D80E9A" w:rsidRDefault="002659C5" w:rsidP="00A164D3">
            <w:pPr>
              <w:pStyle w:val="elucidation"/>
            </w:pPr>
          </w:p>
          <w:p w:rsidR="007E0DCE" w:rsidRDefault="002659C5" w:rsidP="00A164D3">
            <w:pPr>
              <w:pStyle w:val="elucidation"/>
            </w:pPr>
            <w:r w:rsidRPr="00D80E9A">
              <w:t>The requesting Party has to show its Need for Access Rights.</w:t>
            </w:r>
          </w:p>
          <w:p w:rsidR="00D80E9A" w:rsidRPr="0043531A" w:rsidRDefault="00D80E9A" w:rsidP="00A164D3">
            <w:pPr>
              <w:pStyle w:val="elucidation"/>
            </w:pPr>
          </w:p>
        </w:tc>
      </w:tr>
      <w:tr w:rsidR="002C05E3" w:rsidRPr="0043531A" w:rsidTr="001172D3">
        <w:tc>
          <w:tcPr>
            <w:tcW w:w="5984" w:type="dxa"/>
            <w:tcBorders>
              <w:top w:val="single" w:sz="4" w:space="0" w:color="auto"/>
              <w:left w:val="single" w:sz="4" w:space="0" w:color="auto"/>
              <w:bottom w:val="single" w:sz="4" w:space="0" w:color="auto"/>
              <w:right w:val="single" w:sz="4" w:space="0" w:color="auto"/>
            </w:tcBorders>
          </w:tcPr>
          <w:p w:rsidR="002C05E3" w:rsidRPr="0043531A" w:rsidRDefault="002C05E3" w:rsidP="007964C7">
            <w:pPr>
              <w:pStyle w:val="berarbeitung"/>
              <w:rPr>
                <w:b w:val="0"/>
                <w:sz w:val="22"/>
                <w:szCs w:val="22"/>
              </w:rPr>
            </w:pPr>
            <w:r w:rsidRPr="0043531A">
              <w:rPr>
                <w:b w:val="0"/>
                <w:sz w:val="22"/>
                <w:szCs w:val="22"/>
              </w:rPr>
              <w:t>“Software”</w:t>
            </w:r>
          </w:p>
          <w:p w:rsidR="002C05E3" w:rsidRPr="0043531A" w:rsidRDefault="002C05E3" w:rsidP="007964C7">
            <w:pPr>
              <w:pStyle w:val="berarbeitung"/>
              <w:rPr>
                <w:b w:val="0"/>
                <w:sz w:val="22"/>
                <w:szCs w:val="22"/>
              </w:rPr>
            </w:pPr>
          </w:p>
          <w:p w:rsidR="002C05E3" w:rsidRPr="0043531A" w:rsidRDefault="002C05E3" w:rsidP="007964C7">
            <w:pPr>
              <w:pStyle w:val="berarbeitung"/>
              <w:rPr>
                <w:b w:val="0"/>
                <w:sz w:val="22"/>
                <w:szCs w:val="22"/>
              </w:rPr>
            </w:pPr>
            <w:r w:rsidRPr="0043531A">
              <w:rPr>
                <w:b w:val="0"/>
                <w:sz w:val="22"/>
                <w:szCs w:val="22"/>
              </w:rPr>
              <w:t xml:space="preserve">Software means sequences of instructions to carry out a </w:t>
            </w:r>
            <w:r w:rsidRPr="0043531A">
              <w:rPr>
                <w:b w:val="0"/>
                <w:sz w:val="22"/>
                <w:szCs w:val="22"/>
              </w:rPr>
              <w:lastRenderedPageBreak/>
              <w:t xml:space="preserve">process in, or convertible into, a form executable by a computer and fixed in any tangible medium of expression. </w:t>
            </w:r>
          </w:p>
        </w:tc>
        <w:tc>
          <w:tcPr>
            <w:tcW w:w="4111" w:type="dxa"/>
            <w:gridSpan w:val="2"/>
            <w:tcBorders>
              <w:top w:val="single" w:sz="4" w:space="0" w:color="auto"/>
              <w:left w:val="single" w:sz="4" w:space="0" w:color="auto"/>
              <w:bottom w:val="single" w:sz="4" w:space="0" w:color="auto"/>
              <w:right w:val="single" w:sz="4" w:space="0" w:color="auto"/>
            </w:tcBorders>
          </w:tcPr>
          <w:p w:rsidR="002C05E3" w:rsidRPr="00D80E9A" w:rsidRDefault="002C05E3" w:rsidP="00A164D3">
            <w:r w:rsidRPr="00D80E9A">
              <w:lastRenderedPageBreak/>
              <w:t xml:space="preserve">For Software specific provisions are needed, see Section 9.8 of this Consortium Agreement and </w:t>
            </w:r>
            <w:r w:rsidR="00A35624" w:rsidRPr="00D80E9A">
              <w:t>s</w:t>
            </w:r>
            <w:r w:rsidRPr="00D80E9A">
              <w:t>p</w:t>
            </w:r>
            <w:r w:rsidR="00A35624" w:rsidRPr="00D80E9A">
              <w:t>ecial c</w:t>
            </w:r>
            <w:r w:rsidRPr="00D80E9A">
              <w:t>lauses for Software in: [Module IPR SC]</w:t>
            </w:r>
          </w:p>
          <w:p w:rsidR="002C05E3" w:rsidRPr="0043531A" w:rsidRDefault="002C05E3" w:rsidP="007964C7">
            <w:pPr>
              <w:pStyle w:val="berarbeitung"/>
              <w:rPr>
                <w:b w:val="0"/>
                <w:sz w:val="22"/>
                <w:szCs w:val="22"/>
              </w:rPr>
            </w:pPr>
          </w:p>
        </w:tc>
      </w:tr>
      <w:tr w:rsidR="002C05E3" w:rsidRPr="0009324C" w:rsidTr="0009324C">
        <w:trPr>
          <w:trHeight w:val="255"/>
        </w:trPr>
        <w:tc>
          <w:tcPr>
            <w:tcW w:w="5984" w:type="dxa"/>
          </w:tcPr>
          <w:p w:rsidR="002C05E3" w:rsidRPr="0009324C" w:rsidRDefault="002C05E3" w:rsidP="0009324C">
            <w:pPr>
              <w:pStyle w:val="berarbeitung"/>
              <w:rPr>
                <w:sz w:val="22"/>
                <w:szCs w:val="22"/>
              </w:rPr>
            </w:pPr>
            <w:bookmarkStart w:id="11" w:name="_Toc153378830"/>
          </w:p>
        </w:tc>
        <w:tc>
          <w:tcPr>
            <w:tcW w:w="4111" w:type="dxa"/>
            <w:gridSpan w:val="2"/>
          </w:tcPr>
          <w:p w:rsidR="002C05E3" w:rsidRPr="0009324C" w:rsidRDefault="002C05E3" w:rsidP="0009324C">
            <w:pPr>
              <w:pStyle w:val="berarbeitung"/>
              <w:rPr>
                <w:sz w:val="22"/>
                <w:szCs w:val="22"/>
              </w:rPr>
            </w:pPr>
          </w:p>
        </w:tc>
      </w:tr>
      <w:tr w:rsidR="002C05E3" w:rsidRPr="0043531A" w:rsidTr="001172D3">
        <w:tc>
          <w:tcPr>
            <w:tcW w:w="5984" w:type="dxa"/>
          </w:tcPr>
          <w:p w:rsidR="002C05E3" w:rsidRPr="0043531A" w:rsidRDefault="002C05E3" w:rsidP="00A164D3">
            <w:pPr>
              <w:pStyle w:val="berschrift1"/>
              <w:rPr>
                <w:rFonts w:eastAsia="Times New Roman"/>
              </w:rPr>
            </w:pPr>
            <w:bookmarkStart w:id="12" w:name="_Toc290300719"/>
            <w:bookmarkStart w:id="13" w:name="_Toc381262822"/>
            <w:r w:rsidRPr="0043531A">
              <w:t>Section 2: Purpose</w:t>
            </w:r>
            <w:bookmarkEnd w:id="11"/>
            <w:bookmarkEnd w:id="12"/>
            <w:bookmarkEnd w:id="13"/>
          </w:p>
        </w:tc>
        <w:tc>
          <w:tcPr>
            <w:tcW w:w="4111" w:type="dxa"/>
            <w:gridSpan w:val="2"/>
          </w:tcPr>
          <w:p w:rsidR="002C05E3" w:rsidRPr="0043531A" w:rsidRDefault="002C05E3" w:rsidP="00A164D3">
            <w:pPr>
              <w:pStyle w:val="1"/>
            </w:pPr>
          </w:p>
        </w:tc>
      </w:tr>
      <w:tr w:rsidR="002C05E3" w:rsidRPr="0043531A" w:rsidTr="001172D3">
        <w:tc>
          <w:tcPr>
            <w:tcW w:w="5984" w:type="dxa"/>
          </w:tcPr>
          <w:p w:rsidR="002C05E3" w:rsidRPr="0043531A" w:rsidRDefault="002C05E3" w:rsidP="007964C7">
            <w:pPr>
              <w:pStyle w:val="berarbeitung"/>
              <w:rPr>
                <w:sz w:val="22"/>
                <w:szCs w:val="22"/>
              </w:rPr>
            </w:pPr>
            <w:r w:rsidRPr="0043531A">
              <w:rPr>
                <w:b w:val="0"/>
                <w:sz w:val="22"/>
                <w:szCs w:val="22"/>
              </w:rPr>
              <w:t>The purpose of this Consortium Agreement is to specify with respect to the Project the relationship among the Parties, in particular concerning the organisation of the work between the Parties, the management of the Project and the rights and obligations of the Parties concerning inter alia liability, Access Rights and dispute resolution.</w:t>
            </w:r>
          </w:p>
        </w:tc>
        <w:tc>
          <w:tcPr>
            <w:tcW w:w="4111" w:type="dxa"/>
            <w:gridSpan w:val="2"/>
          </w:tcPr>
          <w:p w:rsidR="0056705B" w:rsidRPr="00D80E9A" w:rsidRDefault="0056705B" w:rsidP="00A164D3">
            <w:pPr>
              <w:pStyle w:val="elucidation"/>
              <w:rPr>
                <w:rFonts w:eastAsia="Times New Roman"/>
              </w:rPr>
            </w:pPr>
            <w:r w:rsidRPr="00D80E9A">
              <w:t>Please follow the MGA principles and the Rules.</w:t>
            </w:r>
          </w:p>
          <w:p w:rsidR="002C05E3" w:rsidRPr="0043531A" w:rsidRDefault="002C05E3" w:rsidP="00A164D3">
            <w:pPr>
              <w:pStyle w:val="elucidation"/>
            </w:pPr>
          </w:p>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7964C7">
            <w:pPr>
              <w:pStyle w:val="berarbeitung"/>
              <w:rPr>
                <w:sz w:val="22"/>
                <w:szCs w:val="22"/>
              </w:rPr>
            </w:pP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A164D3">
            <w:pPr>
              <w:pStyle w:val="berschrift1"/>
              <w:rPr>
                <w:rFonts w:eastAsia="Times New Roman"/>
              </w:rPr>
            </w:pPr>
            <w:bookmarkStart w:id="14" w:name="_Toc153378831"/>
            <w:bookmarkStart w:id="15" w:name="_Toc290300720"/>
            <w:bookmarkStart w:id="16" w:name="_Toc381262823"/>
            <w:r w:rsidRPr="0043531A">
              <w:t>Section 3: Entry into force, duration and termination</w:t>
            </w:r>
            <w:bookmarkEnd w:id="14"/>
            <w:bookmarkEnd w:id="15"/>
            <w:bookmarkEnd w:id="16"/>
          </w:p>
        </w:tc>
        <w:tc>
          <w:tcPr>
            <w:tcW w:w="4111" w:type="dxa"/>
            <w:gridSpan w:val="2"/>
          </w:tcPr>
          <w:p w:rsidR="002C05E3" w:rsidRPr="0043531A" w:rsidRDefault="002C05E3" w:rsidP="00A164D3">
            <w:pPr>
              <w:pStyle w:val="1"/>
            </w:pPr>
          </w:p>
        </w:tc>
      </w:tr>
      <w:tr w:rsidR="002C05E3" w:rsidRPr="0043531A" w:rsidTr="001172D3">
        <w:tc>
          <w:tcPr>
            <w:tcW w:w="5984" w:type="dxa"/>
          </w:tcPr>
          <w:p w:rsidR="002C05E3" w:rsidRPr="0043531A" w:rsidRDefault="002C05E3" w:rsidP="00A164D3">
            <w:pPr>
              <w:pStyle w:val="berschrift2"/>
              <w:rPr>
                <w:rFonts w:eastAsia="Times New Roman"/>
              </w:rPr>
            </w:pPr>
            <w:r w:rsidRPr="0043531A">
              <w:t>3.1 Entry into force</w:t>
            </w:r>
          </w:p>
        </w:tc>
        <w:tc>
          <w:tcPr>
            <w:tcW w:w="4111" w:type="dxa"/>
            <w:gridSpan w:val="2"/>
          </w:tcPr>
          <w:p w:rsidR="002C05E3" w:rsidRPr="0043531A" w:rsidRDefault="002C05E3" w:rsidP="00A164D3">
            <w:pPr>
              <w:pStyle w:val="2"/>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 xml:space="preserve">An entity becomes a Party to this Consortium Agreement upon signature of this Consortium Agreement by a duly authorised representative. </w:t>
            </w:r>
          </w:p>
          <w:p w:rsidR="002C05E3" w:rsidRPr="0043531A" w:rsidRDefault="002C05E3" w:rsidP="007964C7">
            <w:pPr>
              <w:pStyle w:val="berarbeitung"/>
              <w:rPr>
                <w:b w:val="0"/>
                <w:sz w:val="22"/>
                <w:szCs w:val="22"/>
              </w:rPr>
            </w:pPr>
          </w:p>
          <w:p w:rsidR="002C05E3" w:rsidRPr="0043531A" w:rsidRDefault="002C05E3" w:rsidP="007964C7">
            <w:pPr>
              <w:pStyle w:val="berarbeitung"/>
              <w:rPr>
                <w:b w:val="0"/>
                <w:sz w:val="22"/>
                <w:szCs w:val="22"/>
              </w:rPr>
            </w:pPr>
            <w:r w:rsidRPr="0043531A">
              <w:rPr>
                <w:b w:val="0"/>
                <w:sz w:val="22"/>
                <w:szCs w:val="22"/>
              </w:rPr>
              <w:t>This Consortium Agreement shall have effect from the Effective Date identified at the beginning of this Consortium Agreement.</w:t>
            </w:r>
          </w:p>
          <w:p w:rsidR="002C05E3" w:rsidRPr="0043531A" w:rsidRDefault="002C05E3" w:rsidP="007964C7">
            <w:pPr>
              <w:pStyle w:val="berarbeitung"/>
              <w:rPr>
                <w:b w:val="0"/>
                <w:sz w:val="22"/>
                <w:szCs w:val="22"/>
              </w:rPr>
            </w:pPr>
          </w:p>
          <w:p w:rsidR="002C05E3" w:rsidRPr="0043531A" w:rsidRDefault="002C05E3" w:rsidP="00BC680B">
            <w:pPr>
              <w:pStyle w:val="berarbeitung"/>
              <w:rPr>
                <w:b w:val="0"/>
                <w:sz w:val="22"/>
                <w:szCs w:val="22"/>
              </w:rPr>
            </w:pPr>
            <w:r w:rsidRPr="0043531A">
              <w:rPr>
                <w:b w:val="0"/>
                <w:sz w:val="22"/>
                <w:szCs w:val="22"/>
              </w:rPr>
              <w:t xml:space="preserve">An entity becomes a Party to the Consortium Agreement upon signature of the accession document </w:t>
            </w:r>
            <w:r w:rsidR="006F5E49" w:rsidRPr="0043531A">
              <w:rPr>
                <w:b w:val="0"/>
                <w:sz w:val="22"/>
                <w:szCs w:val="22"/>
              </w:rPr>
              <w:t>(</w:t>
            </w:r>
            <w:r w:rsidRPr="0043531A">
              <w:rPr>
                <w:b w:val="0"/>
                <w:sz w:val="22"/>
                <w:szCs w:val="22"/>
              </w:rPr>
              <w:t>Attachment 2</w:t>
            </w:r>
            <w:r w:rsidR="006F5E49" w:rsidRPr="0043531A">
              <w:rPr>
                <w:b w:val="0"/>
                <w:sz w:val="22"/>
                <w:szCs w:val="22"/>
              </w:rPr>
              <w:t>)</w:t>
            </w:r>
            <w:r w:rsidRPr="0043531A">
              <w:rPr>
                <w:b w:val="0"/>
                <w:sz w:val="22"/>
                <w:szCs w:val="22"/>
              </w:rPr>
              <w:t xml:space="preserve"> by the new Party and the Coordinator. Such accession shall have effect from the date identified in the accession document.</w:t>
            </w:r>
          </w:p>
          <w:p w:rsidR="002C05E3" w:rsidRPr="0043531A" w:rsidRDefault="002C05E3" w:rsidP="00976D27">
            <w:pPr>
              <w:pStyle w:val="StandardText"/>
            </w:pPr>
          </w:p>
        </w:tc>
        <w:tc>
          <w:tcPr>
            <w:tcW w:w="4111" w:type="dxa"/>
            <w:gridSpan w:val="2"/>
          </w:tcPr>
          <w:p w:rsidR="0056705B" w:rsidRPr="0043531A" w:rsidRDefault="0056705B" w:rsidP="00A164D3">
            <w:pPr>
              <w:pStyle w:val="elucidation"/>
              <w:rPr>
                <w:rFonts w:eastAsia="Times New Roman"/>
              </w:rPr>
            </w:pPr>
            <w:r w:rsidRPr="0043531A">
              <w:t xml:space="preserve">Each Party commits to this Consortium Agreement when signing the document on its own behalf. </w:t>
            </w:r>
          </w:p>
          <w:p w:rsidR="0056705B" w:rsidRPr="0043531A" w:rsidRDefault="0056705B" w:rsidP="00A164D3">
            <w:pPr>
              <w:pStyle w:val="elucidation"/>
            </w:pPr>
          </w:p>
          <w:p w:rsidR="0056705B" w:rsidRPr="0043531A" w:rsidRDefault="0056705B" w:rsidP="00A164D3">
            <w:pPr>
              <w:pStyle w:val="elucidation"/>
            </w:pPr>
            <w:r w:rsidRPr="0043531A">
              <w:t>Still the Effective Date is the same for all Parties that have signed the document.</w:t>
            </w:r>
          </w:p>
          <w:p w:rsidR="0056705B" w:rsidRPr="0043531A" w:rsidRDefault="0056705B" w:rsidP="00A164D3">
            <w:pPr>
              <w:pStyle w:val="elucidation"/>
            </w:pPr>
          </w:p>
          <w:p w:rsidR="0056705B" w:rsidRPr="0043531A" w:rsidRDefault="0056705B" w:rsidP="00A164D3">
            <w:pPr>
              <w:pStyle w:val="elucidation"/>
            </w:pPr>
            <w:r w:rsidRPr="0043531A">
              <w:t>Unless the work programme specifies that there is no need for a Consortium Agreement the Beneficiaries must have a written Consortium Agreement.</w:t>
            </w:r>
          </w:p>
          <w:p w:rsidR="0056705B" w:rsidRPr="0043531A" w:rsidRDefault="0056705B" w:rsidP="00A164D3">
            <w:pPr>
              <w:pStyle w:val="elucidation"/>
            </w:pPr>
          </w:p>
          <w:p w:rsidR="0056705B" w:rsidRPr="0043531A" w:rsidRDefault="0056705B" w:rsidP="00A164D3">
            <w:pPr>
              <w:pStyle w:val="elucidation"/>
            </w:pPr>
            <w:r w:rsidRPr="0043531A">
              <w:t>It is strongly advised that the Consortium Agreement should be signed before the Grant Agreement.</w:t>
            </w:r>
          </w:p>
          <w:p w:rsidR="0056705B" w:rsidRPr="0043531A" w:rsidRDefault="0056705B" w:rsidP="00A164D3">
            <w:pPr>
              <w:pStyle w:val="elucidation"/>
            </w:pPr>
          </w:p>
          <w:p w:rsidR="0056705B" w:rsidRPr="0043531A" w:rsidRDefault="0056705B" w:rsidP="00A164D3">
            <w:pPr>
              <w:pStyle w:val="elucidation"/>
            </w:pPr>
            <w:r w:rsidRPr="0043531A">
              <w:t xml:space="preserve">The rules and process for accepting new parties are laid down in: </w:t>
            </w:r>
          </w:p>
          <w:p w:rsidR="0056705B" w:rsidRPr="0043531A" w:rsidRDefault="0056705B" w:rsidP="00A164D3">
            <w:pPr>
              <w:pStyle w:val="elucidation"/>
            </w:pPr>
            <w:r w:rsidRPr="0043531A">
              <w:t>Decisions of the General Assembly (see Section 6.3.1.2) and of the Executive Board (Section 6.3.2.3).</w:t>
            </w:r>
          </w:p>
          <w:p w:rsidR="0056705B" w:rsidRPr="0043531A" w:rsidRDefault="0056705B" w:rsidP="00A164D3">
            <w:pPr>
              <w:pStyle w:val="elucidation"/>
            </w:pPr>
          </w:p>
          <w:p w:rsidR="0056705B" w:rsidRPr="0043531A" w:rsidRDefault="0056705B" w:rsidP="00A164D3">
            <w:pPr>
              <w:pStyle w:val="elucidation"/>
            </w:pPr>
            <w:r w:rsidRPr="0043531A">
              <w:t>A model Accession document is attached to this Consortium Agreement Attachment</w:t>
            </w:r>
            <w:r w:rsidR="0009324C">
              <w:t> </w:t>
            </w:r>
            <w:r w:rsidRPr="0043531A">
              <w:t>2.</w:t>
            </w:r>
          </w:p>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A164D3">
            <w:pPr>
              <w:pStyle w:val="berschrift2"/>
              <w:rPr>
                <w:rFonts w:eastAsia="Times New Roman"/>
              </w:rPr>
            </w:pPr>
            <w:r w:rsidRPr="0043531A">
              <w:t>3.2 Duration and termination</w:t>
            </w:r>
          </w:p>
        </w:tc>
        <w:tc>
          <w:tcPr>
            <w:tcW w:w="4111" w:type="dxa"/>
            <w:gridSpan w:val="2"/>
          </w:tcPr>
          <w:p w:rsidR="002C05E3" w:rsidRPr="0043531A" w:rsidRDefault="002C05E3" w:rsidP="00A164D3">
            <w:pPr>
              <w:pStyle w:val="2"/>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This Consortium Agreement shall continue in full force and effect until complete fulfilment of all obligations undertaken by the Parties under the Grant Agreement and under this Consortium Agreement.</w:t>
            </w:r>
          </w:p>
          <w:p w:rsidR="002C05E3" w:rsidRPr="0043531A" w:rsidRDefault="002C05E3" w:rsidP="007964C7">
            <w:pPr>
              <w:pStyle w:val="berarbeitung"/>
              <w:rPr>
                <w:b w:val="0"/>
                <w:sz w:val="22"/>
                <w:szCs w:val="22"/>
              </w:rPr>
            </w:pPr>
            <w:r w:rsidRPr="0043531A">
              <w:rPr>
                <w:b w:val="0"/>
                <w:sz w:val="22"/>
                <w:szCs w:val="22"/>
              </w:rPr>
              <w:t xml:space="preserve">However, this Consortium Agreement or the participation of one or more Parties to it may be terminated in accordance with the terms of this Consortium Agreement. </w:t>
            </w:r>
          </w:p>
          <w:p w:rsidR="002C05E3" w:rsidRPr="0043531A" w:rsidRDefault="002C05E3" w:rsidP="007964C7">
            <w:pPr>
              <w:pStyle w:val="berarbeitung"/>
              <w:rPr>
                <w:b w:val="0"/>
                <w:sz w:val="22"/>
                <w:szCs w:val="22"/>
              </w:rPr>
            </w:pPr>
          </w:p>
          <w:p w:rsidR="002C05E3" w:rsidRPr="0043531A" w:rsidRDefault="002C05E3" w:rsidP="007964C7">
            <w:pPr>
              <w:pStyle w:val="berarbeitung"/>
              <w:rPr>
                <w:b w:val="0"/>
                <w:sz w:val="22"/>
                <w:szCs w:val="22"/>
              </w:rPr>
            </w:pPr>
            <w:r w:rsidRPr="0043531A">
              <w:rPr>
                <w:b w:val="0"/>
                <w:sz w:val="22"/>
                <w:szCs w:val="22"/>
              </w:rPr>
              <w:t xml:space="preserve">If the Grant Agreement </w:t>
            </w:r>
          </w:p>
          <w:p w:rsidR="002C05E3" w:rsidRPr="0043531A" w:rsidRDefault="002C05E3" w:rsidP="007964C7">
            <w:pPr>
              <w:pStyle w:val="berarbeitung"/>
              <w:rPr>
                <w:b w:val="0"/>
                <w:sz w:val="22"/>
                <w:szCs w:val="22"/>
              </w:rPr>
            </w:pPr>
            <w:r w:rsidRPr="0043531A">
              <w:rPr>
                <w:b w:val="0"/>
                <w:sz w:val="22"/>
                <w:szCs w:val="22"/>
              </w:rPr>
              <w:t xml:space="preserve">- is not signed by the Funding Authority or a Party, or </w:t>
            </w:r>
          </w:p>
          <w:p w:rsidR="002C05E3" w:rsidRPr="0043531A" w:rsidRDefault="002C05E3" w:rsidP="007964C7">
            <w:pPr>
              <w:pStyle w:val="berarbeitung"/>
              <w:rPr>
                <w:b w:val="0"/>
                <w:sz w:val="22"/>
                <w:szCs w:val="22"/>
              </w:rPr>
            </w:pPr>
            <w:r w:rsidRPr="0043531A">
              <w:rPr>
                <w:b w:val="0"/>
                <w:sz w:val="22"/>
                <w:szCs w:val="22"/>
              </w:rPr>
              <w:t xml:space="preserve">- is terminated, </w:t>
            </w:r>
          </w:p>
          <w:p w:rsidR="002C05E3" w:rsidRPr="0043531A" w:rsidRDefault="002C05E3" w:rsidP="007964C7">
            <w:pPr>
              <w:pStyle w:val="berarbeitung"/>
              <w:rPr>
                <w:b w:val="0"/>
                <w:sz w:val="22"/>
                <w:szCs w:val="22"/>
              </w:rPr>
            </w:pPr>
            <w:r w:rsidRPr="0043531A">
              <w:rPr>
                <w:b w:val="0"/>
                <w:sz w:val="22"/>
                <w:szCs w:val="22"/>
              </w:rPr>
              <w:t xml:space="preserve">or if a Party's participation in the Grant Agreement is terminated, </w:t>
            </w:r>
          </w:p>
          <w:p w:rsidR="002C05E3" w:rsidRPr="0043531A" w:rsidRDefault="002C05E3" w:rsidP="007964C7">
            <w:pPr>
              <w:pStyle w:val="berarbeitung"/>
              <w:rPr>
                <w:b w:val="0"/>
                <w:sz w:val="22"/>
                <w:szCs w:val="22"/>
              </w:rPr>
            </w:pPr>
            <w:r w:rsidRPr="0043531A">
              <w:rPr>
                <w:b w:val="0"/>
                <w:sz w:val="22"/>
                <w:szCs w:val="22"/>
              </w:rPr>
              <w:t xml:space="preserve">this Consortium Agreement shall automatically terminate in respect of the affected Party/ies, subject to the provisions surviving the expiration or termination under Section 3.3 of this Consortium Agreement. </w:t>
            </w:r>
          </w:p>
          <w:p w:rsidR="002C05E3" w:rsidRPr="0043531A" w:rsidRDefault="002C05E3" w:rsidP="007964C7">
            <w:pPr>
              <w:pStyle w:val="berarbeitung"/>
              <w:rPr>
                <w:sz w:val="22"/>
                <w:szCs w:val="22"/>
              </w:rPr>
            </w:pPr>
          </w:p>
        </w:tc>
        <w:tc>
          <w:tcPr>
            <w:tcW w:w="4111" w:type="dxa"/>
            <w:gridSpan w:val="2"/>
          </w:tcPr>
          <w:p w:rsidR="0056705B" w:rsidRPr="0043531A" w:rsidRDefault="002C05E3" w:rsidP="00A164D3">
            <w:pPr>
              <w:pStyle w:val="elucidation"/>
              <w:rPr>
                <w:rFonts w:eastAsia="Times New Roman"/>
              </w:rPr>
            </w:pPr>
            <w:r w:rsidRPr="0043531A">
              <w:t>Be aware of Art</w:t>
            </w:r>
            <w:r w:rsidR="003648DF" w:rsidRPr="0043531A">
              <w:t>icle</w:t>
            </w:r>
            <w:r w:rsidRPr="0043531A">
              <w:t xml:space="preserve"> 50</w:t>
            </w:r>
            <w:r w:rsidR="0056705B" w:rsidRPr="0043531A">
              <w:t xml:space="preserve"> of the</w:t>
            </w:r>
            <w:r w:rsidRPr="0043531A">
              <w:t xml:space="preserve"> MGA </w:t>
            </w:r>
            <w:r w:rsidR="0056705B" w:rsidRPr="0043531A">
              <w:t>stipulating for the termination of the MGA or of participation for one or more Parties.</w:t>
            </w:r>
          </w:p>
          <w:p w:rsidR="0056705B" w:rsidRPr="0043531A" w:rsidRDefault="0056705B" w:rsidP="00A164D3">
            <w:pPr>
              <w:pStyle w:val="elucidation"/>
            </w:pPr>
          </w:p>
          <w:p w:rsidR="0056705B" w:rsidRPr="0043531A" w:rsidRDefault="0056705B" w:rsidP="00A164D3">
            <w:pPr>
              <w:pStyle w:val="elucidation"/>
            </w:pPr>
            <w:r w:rsidRPr="0043531A">
              <w:t xml:space="preserve">Termination may take place in case of normal end of the Project or a pre-termination during its implementation. Also, it is possible to either terminate the whole Project or the participation of one or more of the Parties. The initiative for the termination may come from the Funding Authority or from the </w:t>
            </w:r>
            <w:r w:rsidR="00FB3C7B" w:rsidRPr="0043531A">
              <w:t>c</w:t>
            </w:r>
            <w:r w:rsidRPr="0043531A">
              <w:t xml:space="preserve">onsortium. </w:t>
            </w:r>
          </w:p>
          <w:p w:rsidR="0056705B" w:rsidRPr="0043531A" w:rsidRDefault="0056705B" w:rsidP="00A164D3">
            <w:pPr>
              <w:pStyle w:val="elucidation"/>
            </w:pPr>
          </w:p>
          <w:p w:rsidR="0056705B" w:rsidRPr="0043531A" w:rsidRDefault="0056705B" w:rsidP="00A164D3">
            <w:pPr>
              <w:pStyle w:val="elucidation"/>
            </w:pPr>
            <w:r w:rsidRPr="0043531A">
              <w:t xml:space="preserve">As the terms of Grant Agreement and the Consortium Agreement are interlinked, the clause also addresses the automatic termination of the Consortium Agreement in case of rejection of the Project proposal and termination of the Grant Agreement. </w:t>
            </w:r>
          </w:p>
          <w:p w:rsidR="002C05E3" w:rsidRPr="0043531A" w:rsidRDefault="002C05E3" w:rsidP="00A164D3">
            <w:pPr>
              <w:pStyle w:val="elucidation"/>
            </w:pPr>
          </w:p>
        </w:tc>
      </w:tr>
      <w:tr w:rsidR="002C05E3" w:rsidRPr="0043531A" w:rsidTr="001172D3">
        <w:tc>
          <w:tcPr>
            <w:tcW w:w="5984" w:type="dxa"/>
          </w:tcPr>
          <w:p w:rsidR="002C05E3" w:rsidRPr="0043531A" w:rsidRDefault="002C05E3" w:rsidP="00A164D3">
            <w:pPr>
              <w:pStyle w:val="berschrift2"/>
              <w:rPr>
                <w:rFonts w:eastAsia="Times New Roman"/>
              </w:rPr>
            </w:pPr>
            <w:r w:rsidRPr="0043531A">
              <w:lastRenderedPageBreak/>
              <w:t>3.3 Survival of rights and obligations</w:t>
            </w:r>
          </w:p>
        </w:tc>
        <w:tc>
          <w:tcPr>
            <w:tcW w:w="4111" w:type="dxa"/>
            <w:gridSpan w:val="2"/>
          </w:tcPr>
          <w:p w:rsidR="002C05E3" w:rsidRPr="0043531A" w:rsidRDefault="002C05E3" w:rsidP="00A164D3">
            <w:pPr>
              <w:pStyle w:val="2"/>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 xml:space="preserve">The provisions relating to Access Rights and Confidentiality, for the time period mentioned therein, as well as for Liability, Applicable law and Settlement of disputes shall survive the expiration or termination of this Consortium Agreement. </w:t>
            </w:r>
          </w:p>
          <w:p w:rsidR="002C05E3" w:rsidRPr="0043531A" w:rsidRDefault="002C05E3" w:rsidP="007964C7">
            <w:pPr>
              <w:pStyle w:val="berarbeitung"/>
              <w:rPr>
                <w:b w:val="0"/>
                <w:sz w:val="22"/>
                <w:szCs w:val="22"/>
              </w:rPr>
            </w:pPr>
            <w:r w:rsidRPr="0043531A">
              <w:rPr>
                <w:b w:val="0"/>
                <w:sz w:val="22"/>
                <w:szCs w:val="22"/>
              </w:rPr>
              <w:t>Termination shall not affect any rights or obligations of a Party leaving the Consortium incurred prior to the date of termination, unless otherwise agreed between the General Assembly and the leaving Party. This includes the obligation to provide all input, deliverables and documents for the period of its participation.</w:t>
            </w:r>
          </w:p>
        </w:tc>
        <w:tc>
          <w:tcPr>
            <w:tcW w:w="4111" w:type="dxa"/>
            <w:gridSpan w:val="2"/>
          </w:tcPr>
          <w:p w:rsidR="0056705B" w:rsidRPr="0043531A" w:rsidRDefault="0056705B" w:rsidP="00A164D3">
            <w:pPr>
              <w:pStyle w:val="elucidation"/>
              <w:rPr>
                <w:rFonts w:eastAsia="Times New Roman"/>
              </w:rPr>
            </w:pPr>
            <w:r w:rsidRPr="0043531A">
              <w:t>Note that some of these clauses contain a time limit for the survival or use of the provisions whereas other clauses do not provide for a time limit.</w:t>
            </w:r>
          </w:p>
          <w:p w:rsidR="0056705B" w:rsidRPr="0043531A" w:rsidRDefault="0056705B" w:rsidP="00A164D3">
            <w:pPr>
              <w:pStyle w:val="elucidation"/>
            </w:pPr>
          </w:p>
          <w:p w:rsidR="0056705B" w:rsidRPr="0043531A" w:rsidRDefault="0056705B" w:rsidP="00A164D3">
            <w:pPr>
              <w:pStyle w:val="elucidation"/>
            </w:pPr>
            <w:r w:rsidRPr="0043531A">
              <w:t>Termination shall not affect previous obligations of the leaving Party, here only the most important issues to remember are stated.</w:t>
            </w:r>
          </w:p>
          <w:p w:rsidR="0056705B" w:rsidRPr="0043531A" w:rsidRDefault="0056705B" w:rsidP="00A164D3">
            <w:pPr>
              <w:pStyle w:val="elucidation"/>
            </w:pPr>
          </w:p>
          <w:p w:rsidR="0056705B" w:rsidRPr="0043531A" w:rsidRDefault="0056705B" w:rsidP="00A164D3">
            <w:pPr>
              <w:pStyle w:val="elucidation"/>
            </w:pPr>
            <w:r w:rsidRPr="0043531A">
              <w:t>See Section 6.2.3 and Section 6.2.4 regarding voting rules and veto rights.</w:t>
            </w:r>
            <w:r w:rsidR="00DC6C7F" w:rsidRPr="0043531A">
              <w:t xml:space="preserve"> [GOV SP: 6.3.3 and 6.3.4]</w:t>
            </w:r>
          </w:p>
          <w:p w:rsidR="0056705B" w:rsidRPr="0043531A" w:rsidRDefault="0056705B" w:rsidP="00A164D3">
            <w:pPr>
              <w:pStyle w:val="elucidation"/>
            </w:pPr>
          </w:p>
          <w:p w:rsidR="002C05E3" w:rsidRPr="0043531A" w:rsidRDefault="0056705B" w:rsidP="00A164D3">
            <w:pPr>
              <w:pStyle w:val="elucidation"/>
            </w:pPr>
            <w:r w:rsidRPr="0043531A">
              <w:t>A Party which the General Assembly has declared pursuant to Section 4.2. to be a Defaulting Party may not exercise any vote or participate in any further Consortium Body decision-making following the declaration of default.</w:t>
            </w:r>
          </w:p>
        </w:tc>
      </w:tr>
      <w:tr w:rsidR="0056705B" w:rsidRPr="0043531A" w:rsidTr="001172D3">
        <w:trPr>
          <w:trHeight w:val="222"/>
        </w:trPr>
        <w:tc>
          <w:tcPr>
            <w:tcW w:w="5984" w:type="dxa"/>
          </w:tcPr>
          <w:p w:rsidR="0056705B" w:rsidRPr="0043531A" w:rsidRDefault="0056705B" w:rsidP="00A164D3">
            <w:pPr>
              <w:pStyle w:val="berschrift1"/>
            </w:pPr>
          </w:p>
        </w:tc>
        <w:tc>
          <w:tcPr>
            <w:tcW w:w="4111" w:type="dxa"/>
            <w:gridSpan w:val="2"/>
          </w:tcPr>
          <w:p w:rsidR="0056705B" w:rsidRPr="0043531A" w:rsidRDefault="0056705B" w:rsidP="00A164D3">
            <w:pPr>
              <w:pStyle w:val="1"/>
            </w:pPr>
          </w:p>
        </w:tc>
      </w:tr>
      <w:tr w:rsidR="002C05E3" w:rsidRPr="0043531A" w:rsidTr="001172D3">
        <w:tc>
          <w:tcPr>
            <w:tcW w:w="5984" w:type="dxa"/>
          </w:tcPr>
          <w:p w:rsidR="002C05E3" w:rsidRPr="0043531A" w:rsidRDefault="002C05E3" w:rsidP="00A164D3">
            <w:pPr>
              <w:pStyle w:val="berschrift1"/>
              <w:rPr>
                <w:rFonts w:eastAsia="Times New Roman"/>
              </w:rPr>
            </w:pPr>
            <w:bookmarkStart w:id="17" w:name="_Toc153378832"/>
            <w:bookmarkStart w:id="18" w:name="_Toc290300721"/>
            <w:bookmarkStart w:id="19" w:name="_Toc381262824"/>
            <w:r w:rsidRPr="0043531A">
              <w:t xml:space="preserve">Section 4: Responsibilities of </w:t>
            </w:r>
            <w:bookmarkEnd w:id="17"/>
            <w:r w:rsidRPr="0043531A">
              <w:t>Parties</w:t>
            </w:r>
            <w:bookmarkEnd w:id="18"/>
            <w:bookmarkEnd w:id="19"/>
          </w:p>
        </w:tc>
        <w:tc>
          <w:tcPr>
            <w:tcW w:w="4111" w:type="dxa"/>
            <w:gridSpan w:val="2"/>
          </w:tcPr>
          <w:p w:rsidR="002C05E3" w:rsidRPr="0043531A" w:rsidRDefault="0056705B" w:rsidP="00A164D3">
            <w:pPr>
              <w:rPr>
                <w:rFonts w:eastAsia="Times New Roman"/>
              </w:rPr>
            </w:pPr>
            <w:r w:rsidRPr="0043531A">
              <w:t>Specific responsibilities are detailed in other Sections of the Consortium Agreement. It is especially important to note the obligations of each Party stated in the MGA especially in Article 41.</w:t>
            </w:r>
          </w:p>
        </w:tc>
      </w:tr>
      <w:tr w:rsidR="002C05E3" w:rsidRPr="0043531A" w:rsidTr="001172D3">
        <w:tc>
          <w:tcPr>
            <w:tcW w:w="5984" w:type="dxa"/>
          </w:tcPr>
          <w:p w:rsidR="002C05E3" w:rsidRPr="0043531A" w:rsidRDefault="002C05E3" w:rsidP="00A164D3">
            <w:pPr>
              <w:pStyle w:val="berschrift2"/>
              <w:rPr>
                <w:rFonts w:eastAsia="Times New Roman"/>
              </w:rPr>
            </w:pPr>
            <w:r w:rsidRPr="0043531A">
              <w:t>4.1 General principles</w:t>
            </w: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Each Party undertakes to take part in the efficient implementation of the Project, and to cooperate, perform and fulfil, promptly and on time, all of its obligations under the Grant Agreement and this Consortium Agreement as may be reasonably required from it and in a manner of good faith as prescribed by Belgian law.</w:t>
            </w:r>
          </w:p>
        </w:tc>
        <w:tc>
          <w:tcPr>
            <w:tcW w:w="4111" w:type="dxa"/>
            <w:gridSpan w:val="2"/>
          </w:tcPr>
          <w:p w:rsidR="0056705B" w:rsidRPr="0043531A" w:rsidRDefault="0056705B" w:rsidP="00A164D3">
            <w:pPr>
              <w:pStyle w:val="elucidation"/>
            </w:pPr>
            <w:r w:rsidRPr="0043531A">
              <w:t xml:space="preserve">One of the basic principles in most of the continental civil law systems, including Belgian law, is the principle of “good faith”, which applies both to the interpretation of contractual documents and to the execution of the contract. Due to this and other characteristics of civil law systems it has been possible to make this Consortium Agreement as short as it is, as many items do not need to be addressed as explicitly in all details as in Anglo-Saxon </w:t>
            </w:r>
            <w:r w:rsidR="004F1175" w:rsidRPr="0043531A">
              <w:t>legal</w:t>
            </w:r>
            <w:r w:rsidRPr="0043531A">
              <w:t xml:space="preserve"> systems.</w:t>
            </w:r>
          </w:p>
          <w:p w:rsidR="0056705B" w:rsidRPr="0043531A" w:rsidRDefault="0056705B" w:rsidP="0056705B">
            <w:pPr>
              <w:pStyle w:val="berarbeitung"/>
              <w:rPr>
                <w:b w:val="0"/>
                <w:sz w:val="22"/>
                <w:szCs w:val="22"/>
              </w:rPr>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Each Party undertakes to notify promptly, in accordance with the governance structure of the Project, any significant information, fact, problem or delay likely to affect the Project.</w:t>
            </w:r>
          </w:p>
          <w:p w:rsidR="002C05E3" w:rsidRPr="0043531A" w:rsidRDefault="002C05E3" w:rsidP="00A164D3"/>
        </w:tc>
        <w:tc>
          <w:tcPr>
            <w:tcW w:w="4111" w:type="dxa"/>
            <w:gridSpan w:val="2"/>
          </w:tcPr>
          <w:p w:rsidR="002C05E3" w:rsidRPr="0043531A" w:rsidRDefault="0056705B" w:rsidP="00A164D3">
            <w:pPr>
              <w:pStyle w:val="elucidation"/>
            </w:pPr>
            <w:r w:rsidRPr="0043531A">
              <w:t>Section 11.3 of this Consortium Agreement supplies the different forms of notification.</w:t>
            </w: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Each Party shall promptly provide all information reasonably required by a Consortium Body or by the Coordinator to carry out its tasks.</w:t>
            </w:r>
          </w:p>
          <w:p w:rsidR="002C05E3" w:rsidRPr="0043531A" w:rsidRDefault="002C05E3" w:rsidP="007964C7">
            <w:pPr>
              <w:pStyle w:val="berarbeitung"/>
              <w:rPr>
                <w:b w:val="0"/>
                <w:sz w:val="22"/>
                <w:szCs w:val="22"/>
              </w:rPr>
            </w:pP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Each Party shall take reasonable measures to ensure the accuracy of any information or materials it supplies to the other Parties.</w:t>
            </w:r>
          </w:p>
          <w:p w:rsidR="002C05E3" w:rsidRPr="0043531A" w:rsidRDefault="002C05E3" w:rsidP="007964C7">
            <w:pPr>
              <w:pStyle w:val="berarbeitung"/>
              <w:rPr>
                <w:b w:val="0"/>
                <w:sz w:val="22"/>
                <w:szCs w:val="22"/>
              </w:rPr>
            </w:pP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A164D3">
            <w:pPr>
              <w:pStyle w:val="berschrift2"/>
              <w:rPr>
                <w:rFonts w:eastAsia="Times New Roman"/>
                <w:lang w:eastAsia="de-DE"/>
              </w:rPr>
            </w:pPr>
            <w:r w:rsidRPr="0043531A">
              <w:rPr>
                <w:lang w:eastAsia="de-DE"/>
              </w:rPr>
              <w:t xml:space="preserve">4.2 Breach </w:t>
            </w: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7964C7">
            <w:pPr>
              <w:pStyle w:val="berarbeitung"/>
              <w:rPr>
                <w:b w:val="0"/>
                <w:sz w:val="22"/>
                <w:szCs w:val="22"/>
              </w:rPr>
            </w:pPr>
            <w:r w:rsidRPr="0043531A">
              <w:rPr>
                <w:b w:val="0"/>
                <w:sz w:val="22"/>
                <w:szCs w:val="22"/>
              </w:rPr>
              <w:t xml:space="preserve">In the event </w:t>
            </w:r>
            <w:r w:rsidR="0056705B" w:rsidRPr="0043531A">
              <w:rPr>
                <w:b w:val="0"/>
                <w:sz w:val="22"/>
                <w:szCs w:val="22"/>
              </w:rPr>
              <w:t xml:space="preserve">that </w:t>
            </w:r>
            <w:r w:rsidRPr="0043531A">
              <w:rPr>
                <w:b w:val="0"/>
                <w:sz w:val="22"/>
                <w:szCs w:val="22"/>
              </w:rPr>
              <w:t>a responsible Consortium Body identifies a breach by a Party of its obligations under this Consortium Agreement or the Grant Agreement (</w:t>
            </w:r>
            <w:r w:rsidR="0056705B" w:rsidRPr="0043531A">
              <w:rPr>
                <w:b w:val="0"/>
                <w:sz w:val="22"/>
                <w:szCs w:val="22"/>
              </w:rPr>
              <w:t>e.g</w:t>
            </w:r>
            <w:r w:rsidRPr="0043531A">
              <w:rPr>
                <w:b w:val="0"/>
                <w:sz w:val="22"/>
                <w:szCs w:val="22"/>
              </w:rPr>
              <w:t>.:</w:t>
            </w:r>
            <w:r w:rsidR="0056705B" w:rsidRPr="0043531A">
              <w:rPr>
                <w:b w:val="0"/>
                <w:sz w:val="22"/>
                <w:szCs w:val="22"/>
              </w:rPr>
              <w:t>improper implementation of the project</w:t>
            </w:r>
            <w:r w:rsidRPr="0043531A">
              <w:rPr>
                <w:b w:val="0"/>
                <w:sz w:val="22"/>
                <w:szCs w:val="22"/>
              </w:rPr>
              <w:t>), the Coordinator or, if the Coordinator is in breach of its obligations, the Party appointed by the General Assembly, will give formal notice to such Party requiring that such breach will be remedied within 30 calendar days</w:t>
            </w:r>
            <w:r w:rsidRPr="0043531A">
              <w:rPr>
                <w:sz w:val="22"/>
                <w:szCs w:val="22"/>
              </w:rPr>
              <w:t xml:space="preserve"> </w:t>
            </w:r>
          </w:p>
          <w:p w:rsidR="002C05E3" w:rsidRPr="0043531A" w:rsidRDefault="002C05E3" w:rsidP="007964C7">
            <w:pPr>
              <w:pStyle w:val="berarbeitung"/>
              <w:rPr>
                <w:b w:val="0"/>
                <w:sz w:val="22"/>
                <w:szCs w:val="22"/>
              </w:rPr>
            </w:pPr>
          </w:p>
          <w:p w:rsidR="002C05E3" w:rsidRPr="0043531A" w:rsidRDefault="002C05E3" w:rsidP="007964C7">
            <w:pPr>
              <w:pStyle w:val="berarbeitung"/>
              <w:rPr>
                <w:b w:val="0"/>
                <w:sz w:val="22"/>
                <w:szCs w:val="22"/>
              </w:rPr>
            </w:pPr>
            <w:r w:rsidRPr="0043531A">
              <w:rPr>
                <w:b w:val="0"/>
                <w:sz w:val="22"/>
                <w:szCs w:val="22"/>
              </w:rPr>
              <w:t xml:space="preserve">If such breach is substantial and is not remedied within that period or is not capable of remedy, the General Assembly may decide to declare the Party to be a Defaulting Party and to decide on the consequences thereof which may include termination of its participation. </w:t>
            </w:r>
          </w:p>
          <w:p w:rsidR="002C05E3" w:rsidRPr="0043531A" w:rsidRDefault="002C05E3" w:rsidP="007964C7">
            <w:pPr>
              <w:pStyle w:val="berarbeitung"/>
              <w:rPr>
                <w:b w:val="0"/>
                <w:sz w:val="22"/>
                <w:szCs w:val="22"/>
              </w:rPr>
            </w:pPr>
          </w:p>
        </w:tc>
        <w:tc>
          <w:tcPr>
            <w:tcW w:w="4111" w:type="dxa"/>
            <w:gridSpan w:val="2"/>
          </w:tcPr>
          <w:p w:rsidR="0056705B" w:rsidRPr="0043531A" w:rsidRDefault="0056705B" w:rsidP="00A164D3">
            <w:pPr>
              <w:pStyle w:val="elucidation"/>
              <w:rPr>
                <w:lang w:eastAsia="de-DE"/>
              </w:rPr>
            </w:pPr>
            <w:r w:rsidRPr="0043531A">
              <w:lastRenderedPageBreak/>
              <w:t xml:space="preserve">Governance structure, see Consortium Bodies Section 6, </w:t>
            </w:r>
            <w:r w:rsidRPr="0043531A">
              <w:rPr>
                <w:lang w:eastAsia="de-DE"/>
              </w:rPr>
              <w:t>the responsible Consortium Body (General Assembly</w:t>
            </w:r>
            <w:r w:rsidR="00CF355B" w:rsidRPr="0043531A">
              <w:rPr>
                <w:lang w:eastAsia="de-DE"/>
              </w:rPr>
              <w:t xml:space="preserve"> or other</w:t>
            </w:r>
            <w:r w:rsidRPr="0043531A">
              <w:rPr>
                <w:lang w:eastAsia="de-DE"/>
              </w:rPr>
              <w:t xml:space="preserve">) </w:t>
            </w:r>
            <w:r w:rsidR="00CF355B" w:rsidRPr="0043531A">
              <w:rPr>
                <w:lang w:eastAsia="de-DE"/>
              </w:rPr>
              <w:t>depends</w:t>
            </w:r>
            <w:r w:rsidRPr="0043531A">
              <w:rPr>
                <w:lang w:eastAsia="de-DE"/>
              </w:rPr>
              <w:t xml:space="preserve"> on the specific structure in each project. </w:t>
            </w:r>
          </w:p>
          <w:p w:rsidR="0056705B" w:rsidRPr="0043531A" w:rsidRDefault="0056705B" w:rsidP="00A164D3">
            <w:pPr>
              <w:pStyle w:val="elucidation"/>
              <w:rPr>
                <w:lang w:eastAsia="de-DE"/>
              </w:rPr>
            </w:pPr>
          </w:p>
          <w:p w:rsidR="0056705B" w:rsidRPr="0043531A" w:rsidRDefault="0056705B" w:rsidP="00A164D3">
            <w:pPr>
              <w:pStyle w:val="elucidation"/>
              <w:rPr>
                <w:lang w:eastAsia="de-DE"/>
              </w:rPr>
            </w:pPr>
            <w:r w:rsidRPr="0043531A">
              <w:rPr>
                <w:lang w:eastAsia="de-DE"/>
              </w:rPr>
              <w:t>If a breach has happened the Consortium Body declares the Party to be a Defaulting Party, s</w:t>
            </w:r>
            <w:r w:rsidRPr="0043531A">
              <w:t>ee Section 11.3 for formal notice.</w:t>
            </w:r>
          </w:p>
          <w:p w:rsidR="0056705B" w:rsidRDefault="0056705B" w:rsidP="00A164D3">
            <w:pPr>
              <w:pStyle w:val="elucidation"/>
              <w:rPr>
                <w:lang w:eastAsia="de-DE"/>
              </w:rPr>
            </w:pPr>
          </w:p>
          <w:p w:rsidR="00D80E9A" w:rsidRPr="0043531A" w:rsidRDefault="00D80E9A" w:rsidP="00A164D3">
            <w:pPr>
              <w:pStyle w:val="elucidation"/>
              <w:rPr>
                <w:lang w:eastAsia="de-DE"/>
              </w:rPr>
            </w:pPr>
          </w:p>
          <w:p w:rsidR="0056705B" w:rsidRDefault="0056705B" w:rsidP="00A164D3">
            <w:pPr>
              <w:pStyle w:val="elucidation"/>
              <w:rPr>
                <w:lang w:eastAsia="de-DE"/>
              </w:rPr>
            </w:pPr>
            <w:r w:rsidRPr="0043531A">
              <w:rPr>
                <w:lang w:eastAsia="de-DE"/>
              </w:rPr>
              <w:lastRenderedPageBreak/>
              <w:t xml:space="preserve">The declaration as a Defaulting Party requires the breach to be "substantial". In case a Party is in breach of its obligations, but not in "substantial" breach, the </w:t>
            </w:r>
            <w:r w:rsidR="0004507E" w:rsidRPr="0043531A">
              <w:rPr>
                <w:lang w:eastAsia="de-DE"/>
              </w:rPr>
              <w:t>consortium</w:t>
            </w:r>
            <w:r w:rsidRPr="0043531A">
              <w:rPr>
                <w:lang w:eastAsia="de-DE"/>
              </w:rPr>
              <w:t xml:space="preserve"> can address the issue by reallocation of tasks as part of the next Consortium Plan.</w:t>
            </w:r>
          </w:p>
          <w:p w:rsidR="00D80E9A" w:rsidRPr="0043531A" w:rsidRDefault="00D80E9A" w:rsidP="00A164D3">
            <w:pPr>
              <w:pStyle w:val="elucidation"/>
              <w:rPr>
                <w:lang w:eastAsia="de-DE"/>
              </w:rPr>
            </w:pPr>
          </w:p>
        </w:tc>
      </w:tr>
      <w:tr w:rsidR="002C05E3" w:rsidRPr="0043531A" w:rsidTr="001172D3">
        <w:tc>
          <w:tcPr>
            <w:tcW w:w="5984" w:type="dxa"/>
          </w:tcPr>
          <w:p w:rsidR="002C05E3" w:rsidRPr="0043531A" w:rsidRDefault="002C05E3" w:rsidP="00A164D3">
            <w:pPr>
              <w:pStyle w:val="berschrift2"/>
              <w:rPr>
                <w:rFonts w:eastAsia="Times New Roman"/>
              </w:rPr>
            </w:pPr>
            <w:r w:rsidRPr="0043531A">
              <w:lastRenderedPageBreak/>
              <w:t>4.3 Involvement of third parties</w:t>
            </w:r>
          </w:p>
        </w:tc>
        <w:tc>
          <w:tcPr>
            <w:tcW w:w="4111" w:type="dxa"/>
            <w:gridSpan w:val="2"/>
          </w:tcPr>
          <w:p w:rsidR="002C05E3" w:rsidRPr="0043531A" w:rsidRDefault="002C05E3" w:rsidP="007964C7">
            <w:pPr>
              <w:pStyle w:val="berarbeitung"/>
              <w:rPr>
                <w:b w:val="0"/>
                <w:sz w:val="22"/>
                <w:szCs w:val="22"/>
              </w:rPr>
            </w:pPr>
          </w:p>
        </w:tc>
      </w:tr>
      <w:tr w:rsidR="002C05E3" w:rsidRPr="0043531A" w:rsidTr="001172D3">
        <w:tc>
          <w:tcPr>
            <w:tcW w:w="5984" w:type="dxa"/>
          </w:tcPr>
          <w:p w:rsidR="002C05E3" w:rsidRPr="0043531A" w:rsidRDefault="002C05E3" w:rsidP="000D4F17">
            <w:pPr>
              <w:pStyle w:val="berarbeitung"/>
              <w:rPr>
                <w:b w:val="0"/>
                <w:sz w:val="22"/>
                <w:szCs w:val="22"/>
              </w:rPr>
            </w:pPr>
            <w:r w:rsidRPr="0043531A">
              <w:rPr>
                <w:b w:val="0"/>
                <w:sz w:val="22"/>
                <w:szCs w:val="22"/>
              </w:rPr>
              <w:t xml:space="preserve">A Party that enters into a subcontract or otherwise involves third parties (including but not limited to Affiliated Entities) in the Project remains responsible for carrying out its relevant part of the Project and for such third party’s compliance with the provisions of this Consortium Agreement and of the Grant Agreement. It has to ensure that the involvement of third parties does not affect the rights and obligations of the other Parties under this Consortium Agreement and the Grant Agreement. </w:t>
            </w:r>
          </w:p>
        </w:tc>
        <w:tc>
          <w:tcPr>
            <w:tcW w:w="4111" w:type="dxa"/>
            <w:gridSpan w:val="2"/>
          </w:tcPr>
          <w:p w:rsidR="00F24BA6" w:rsidRPr="0043531A" w:rsidRDefault="00F24BA6" w:rsidP="00A164D3">
            <w:pPr>
              <w:pStyle w:val="elucidation"/>
            </w:pPr>
            <w:r w:rsidRPr="0043531A">
              <w:t>Third party means any entity which is not a signatory to this Consortium Agreement. Subcontracting is covered by the MGA Article 13.</w:t>
            </w:r>
          </w:p>
          <w:p w:rsidR="00F24BA6" w:rsidRPr="0043531A" w:rsidRDefault="00F24BA6" w:rsidP="00A164D3">
            <w:pPr>
              <w:pStyle w:val="elucidation"/>
            </w:pPr>
          </w:p>
          <w:p w:rsidR="00F24BA6" w:rsidRPr="0043531A" w:rsidRDefault="00F24BA6" w:rsidP="00A164D3">
            <w:pPr>
              <w:pStyle w:val="elucidation"/>
            </w:pPr>
            <w:r w:rsidRPr="0043531A">
              <w:t>Parties involving third parties have to ensure that Access rights of the other Parties regarding Background and Foreground are not impacted</w:t>
            </w:r>
          </w:p>
          <w:p w:rsidR="00F24BA6" w:rsidRPr="0043531A" w:rsidRDefault="00F24BA6" w:rsidP="00A164D3">
            <w:pPr>
              <w:pStyle w:val="elucidation"/>
            </w:pPr>
          </w:p>
          <w:p w:rsidR="002C05E3" w:rsidRPr="0043531A" w:rsidRDefault="002C05E3" w:rsidP="00A164D3">
            <w:pPr>
              <w:pStyle w:val="elucidation"/>
            </w:pPr>
            <w:r w:rsidRPr="0043531A">
              <w:t>A Party in that case also has to ensure that the EC, the European Court of Auditors (ECA) and the European Anti-fraud Office (OLAF) can exercise their rights under Articles 22 and 23 of the MGA also towards the third parties.</w:t>
            </w:r>
          </w:p>
          <w:p w:rsidR="002C05E3" w:rsidRPr="0043531A" w:rsidRDefault="002C05E3" w:rsidP="00A164D3">
            <w:pPr>
              <w:pStyle w:val="elucidation"/>
            </w:pPr>
          </w:p>
          <w:p w:rsidR="002C05E3" w:rsidRPr="0043531A" w:rsidRDefault="002C05E3" w:rsidP="00A164D3">
            <w:pPr>
              <w:pStyle w:val="elucidation"/>
            </w:pPr>
            <w:r w:rsidRPr="0043531A">
              <w:t xml:space="preserve">Affiliated entities may be involved in the implementation of the specific tasks within the project only if they are foreseen in the Grant Agreement as 'linked third parties' with specific tasks, see </w:t>
            </w:r>
            <w:r w:rsidR="007B221D" w:rsidRPr="0043531A">
              <w:t>Article</w:t>
            </w:r>
            <w:r w:rsidRPr="0043531A">
              <w:t xml:space="preserve"> 14 MGA.</w:t>
            </w:r>
          </w:p>
          <w:p w:rsidR="002C05E3" w:rsidRPr="0043531A" w:rsidRDefault="002C05E3" w:rsidP="00A164D3">
            <w:pPr>
              <w:pStyle w:val="elucidation"/>
            </w:pPr>
          </w:p>
          <w:p w:rsidR="002C05E3" w:rsidRPr="0043531A" w:rsidRDefault="002C05E3" w:rsidP="00A164D3">
            <w:pPr>
              <w:pStyle w:val="elucidation"/>
            </w:pPr>
            <w:r w:rsidRPr="0043531A">
              <w:t>Be aware – in cases where MGA Annex 3a (Declaration on joint and several liability) has been signed by linked third parties, we recommend having the linked third parties sign an equivalent declaration form.</w:t>
            </w:r>
          </w:p>
        </w:tc>
      </w:tr>
      <w:tr w:rsidR="002C05E3" w:rsidRPr="0043531A" w:rsidTr="001172D3">
        <w:tc>
          <w:tcPr>
            <w:tcW w:w="5984" w:type="dxa"/>
            <w:shd w:val="clear" w:color="auto" w:fill="auto"/>
          </w:tcPr>
          <w:p w:rsidR="002C05E3" w:rsidRPr="0043531A" w:rsidRDefault="002C05E3" w:rsidP="00432E2D">
            <w:pPr>
              <w:pStyle w:val="berarbeitung"/>
              <w:autoSpaceDE w:val="0"/>
              <w:autoSpaceDN w:val="0"/>
              <w:adjustRightInd w:val="0"/>
              <w:rPr>
                <w:sz w:val="22"/>
                <w:szCs w:val="22"/>
              </w:rPr>
            </w:pPr>
            <w:r w:rsidRPr="0043531A">
              <w:rPr>
                <w:b w:val="0"/>
                <w:sz w:val="22"/>
                <w:szCs w:val="22"/>
              </w:rPr>
              <w:t xml:space="preserve"> </w:t>
            </w:r>
          </w:p>
        </w:tc>
        <w:tc>
          <w:tcPr>
            <w:tcW w:w="4111" w:type="dxa"/>
            <w:gridSpan w:val="2"/>
            <w:shd w:val="clear" w:color="auto" w:fill="auto"/>
          </w:tcPr>
          <w:p w:rsidR="002C05E3" w:rsidRPr="0043531A" w:rsidRDefault="002C05E3" w:rsidP="00A164D3">
            <w:pPr>
              <w:pStyle w:val="elucidation"/>
            </w:pPr>
          </w:p>
        </w:tc>
      </w:tr>
      <w:tr w:rsidR="007E0DCE" w:rsidRPr="0043531A" w:rsidTr="001172D3">
        <w:trPr>
          <w:gridAfter w:val="1"/>
          <w:wAfter w:w="30" w:type="dxa"/>
        </w:trPr>
        <w:tc>
          <w:tcPr>
            <w:tcW w:w="5984" w:type="dxa"/>
          </w:tcPr>
          <w:p w:rsidR="007E0DCE" w:rsidRPr="0080357F" w:rsidRDefault="007E0DCE" w:rsidP="00A164D3">
            <w:pPr>
              <w:pStyle w:val="berschrift1"/>
              <w:rPr>
                <w:rFonts w:eastAsia="Times New Roman"/>
              </w:rPr>
            </w:pPr>
            <w:bookmarkStart w:id="20" w:name="_Toc153378833"/>
            <w:bookmarkStart w:id="21" w:name="_Toc290300722"/>
            <w:bookmarkStart w:id="22" w:name="_Toc381262825"/>
            <w:r w:rsidRPr="0080357F">
              <w:t>Section 5: Liability towards each other</w:t>
            </w:r>
            <w:bookmarkEnd w:id="20"/>
            <w:bookmarkEnd w:id="21"/>
            <w:bookmarkEnd w:id="22"/>
          </w:p>
        </w:tc>
        <w:tc>
          <w:tcPr>
            <w:tcW w:w="4081" w:type="dxa"/>
          </w:tcPr>
          <w:p w:rsidR="00761548" w:rsidRPr="0043531A" w:rsidRDefault="000D5CAD" w:rsidP="00A164D3">
            <w:r w:rsidRPr="0043531A">
              <w:t xml:space="preserve">Liability towards the </w:t>
            </w:r>
            <w:r w:rsidR="00B13BA2">
              <w:t>Funding Authority</w:t>
            </w:r>
            <w:r w:rsidRPr="0043531A">
              <w:t xml:space="preserve"> is not part of this Consortium Agreement as it is covered by the Grant Agreement.</w:t>
            </w:r>
          </w:p>
        </w:tc>
      </w:tr>
      <w:tr w:rsidR="007E0DCE" w:rsidRPr="0043531A" w:rsidTr="001172D3">
        <w:trPr>
          <w:gridAfter w:val="1"/>
          <w:wAfter w:w="30" w:type="dxa"/>
        </w:trPr>
        <w:tc>
          <w:tcPr>
            <w:tcW w:w="5984" w:type="dxa"/>
          </w:tcPr>
          <w:p w:rsidR="007E0DCE" w:rsidRPr="0043531A" w:rsidRDefault="007E0DCE" w:rsidP="00A164D3">
            <w:pPr>
              <w:pStyle w:val="berschrift2"/>
              <w:rPr>
                <w:rFonts w:eastAsia="Times New Roman"/>
              </w:rPr>
            </w:pPr>
            <w:r w:rsidRPr="0043531A">
              <w:t>5.1 No warranties</w:t>
            </w:r>
          </w:p>
        </w:tc>
        <w:tc>
          <w:tcPr>
            <w:tcW w:w="4081" w:type="dxa"/>
          </w:tcPr>
          <w:p w:rsidR="007E0DCE" w:rsidRPr="0043531A" w:rsidRDefault="007E0DCE" w:rsidP="00A164D3">
            <w:pPr>
              <w:pStyle w:val="2"/>
            </w:pPr>
          </w:p>
        </w:tc>
      </w:tr>
      <w:tr w:rsidR="007E0DCE" w:rsidRPr="0043531A" w:rsidTr="001172D3">
        <w:trPr>
          <w:gridAfter w:val="1"/>
          <w:wAfter w:w="30" w:type="dxa"/>
        </w:trPr>
        <w:tc>
          <w:tcPr>
            <w:tcW w:w="5984" w:type="dxa"/>
          </w:tcPr>
          <w:p w:rsidR="007E0DCE" w:rsidRPr="0043531A" w:rsidRDefault="007E0DCE" w:rsidP="007964C7">
            <w:pPr>
              <w:pStyle w:val="berarbeitung"/>
              <w:rPr>
                <w:b w:val="0"/>
                <w:sz w:val="22"/>
                <w:szCs w:val="22"/>
              </w:rPr>
            </w:pPr>
            <w:r w:rsidRPr="0043531A">
              <w:rPr>
                <w:b w:val="0"/>
                <w:sz w:val="22"/>
                <w:szCs w:val="22"/>
              </w:rPr>
              <w:t>In respect of any information or materials</w:t>
            </w:r>
            <w:r w:rsidR="00BB627D" w:rsidRPr="0043531A">
              <w:rPr>
                <w:b w:val="0"/>
                <w:sz w:val="22"/>
                <w:szCs w:val="22"/>
              </w:rPr>
              <w:t xml:space="preserve"> (incl. </w:t>
            </w:r>
            <w:r w:rsidR="00B97899" w:rsidRPr="0043531A">
              <w:rPr>
                <w:b w:val="0"/>
                <w:sz w:val="22"/>
                <w:szCs w:val="22"/>
              </w:rPr>
              <w:t>Result</w:t>
            </w:r>
            <w:r w:rsidR="00CE0AF0" w:rsidRPr="0043531A">
              <w:rPr>
                <w:b w:val="0"/>
                <w:sz w:val="22"/>
                <w:szCs w:val="22"/>
              </w:rPr>
              <w:t>s</w:t>
            </w:r>
            <w:r w:rsidR="00BB627D" w:rsidRPr="0043531A">
              <w:rPr>
                <w:b w:val="0"/>
                <w:sz w:val="22"/>
                <w:szCs w:val="22"/>
              </w:rPr>
              <w:t xml:space="preserve"> and Background)</w:t>
            </w:r>
            <w:r w:rsidRPr="0043531A">
              <w:rPr>
                <w:b w:val="0"/>
                <w:sz w:val="22"/>
                <w:szCs w:val="22"/>
              </w:rPr>
              <w:t xml:space="preserve"> supplied by one Party to another under the </w:t>
            </w:r>
            <w:r w:rsidR="00B07088" w:rsidRPr="0043531A">
              <w:rPr>
                <w:b w:val="0"/>
                <w:sz w:val="22"/>
                <w:szCs w:val="22"/>
              </w:rPr>
              <w:t>Project</w:t>
            </w:r>
            <w:r w:rsidRPr="0043531A">
              <w:rPr>
                <w:b w:val="0"/>
                <w:sz w:val="22"/>
                <w:szCs w:val="22"/>
              </w:rPr>
              <w:t xml:space="preserve">, no </w:t>
            </w:r>
            <w:bookmarkStart w:id="23" w:name="OLE_LINK9"/>
            <w:bookmarkStart w:id="24" w:name="OLE_LINK10"/>
            <w:r w:rsidRPr="0043531A">
              <w:rPr>
                <w:b w:val="0"/>
                <w:sz w:val="22"/>
                <w:szCs w:val="22"/>
              </w:rPr>
              <w:t>warranty</w:t>
            </w:r>
            <w:bookmarkEnd w:id="23"/>
            <w:bookmarkEnd w:id="24"/>
            <w:r w:rsidRPr="0043531A">
              <w:rPr>
                <w:b w:val="0"/>
                <w:sz w:val="22"/>
                <w:szCs w:val="22"/>
              </w:rPr>
              <w:t xml:space="preserve"> or representation of any kind is made, given or implied as to the sufficiency or fitness for purpose nor as to the absence of any infringement of any proprietary rights of third parties. </w:t>
            </w:r>
          </w:p>
          <w:p w:rsidR="007E0DCE" w:rsidRPr="0043531A" w:rsidRDefault="007E0DCE" w:rsidP="007964C7">
            <w:pPr>
              <w:pStyle w:val="berarbeitung"/>
              <w:rPr>
                <w:b w:val="0"/>
                <w:sz w:val="22"/>
                <w:szCs w:val="22"/>
              </w:rPr>
            </w:pPr>
          </w:p>
          <w:p w:rsidR="003F42AB" w:rsidRPr="0043531A" w:rsidRDefault="00075F9B" w:rsidP="007964C7">
            <w:pPr>
              <w:pStyle w:val="berarbeitung"/>
              <w:rPr>
                <w:b w:val="0"/>
                <w:sz w:val="22"/>
                <w:szCs w:val="22"/>
              </w:rPr>
            </w:pPr>
            <w:r w:rsidRPr="0043531A">
              <w:rPr>
                <w:b w:val="0"/>
                <w:sz w:val="22"/>
                <w:szCs w:val="22"/>
              </w:rPr>
              <w:t xml:space="preserve">Therefore, </w:t>
            </w:r>
          </w:p>
          <w:p w:rsidR="003F42AB" w:rsidRPr="0043531A" w:rsidRDefault="00075F9B" w:rsidP="007964C7">
            <w:pPr>
              <w:pStyle w:val="berarbeitung"/>
              <w:rPr>
                <w:b w:val="0"/>
                <w:sz w:val="22"/>
                <w:szCs w:val="22"/>
              </w:rPr>
            </w:pPr>
            <w:r w:rsidRPr="0043531A">
              <w:rPr>
                <w:b w:val="0"/>
                <w:sz w:val="22"/>
                <w:szCs w:val="22"/>
              </w:rPr>
              <w:t>-</w:t>
            </w:r>
            <w:r w:rsidR="003F42AB" w:rsidRPr="0043531A">
              <w:rPr>
                <w:b w:val="0"/>
                <w:sz w:val="22"/>
                <w:szCs w:val="22"/>
              </w:rPr>
              <w:t xml:space="preserve"> </w:t>
            </w:r>
            <w:r w:rsidRPr="0043531A">
              <w:rPr>
                <w:b w:val="0"/>
                <w:sz w:val="22"/>
                <w:szCs w:val="22"/>
              </w:rPr>
              <w:t>t</w:t>
            </w:r>
            <w:r w:rsidR="007E0DCE" w:rsidRPr="0043531A">
              <w:rPr>
                <w:b w:val="0"/>
                <w:sz w:val="22"/>
                <w:szCs w:val="22"/>
              </w:rPr>
              <w:t>he recipient Party shall in all cases be entirely and solely liable for the use to which it puts such information and materials</w:t>
            </w:r>
            <w:r w:rsidRPr="0043531A">
              <w:rPr>
                <w:b w:val="0"/>
                <w:sz w:val="22"/>
                <w:szCs w:val="22"/>
              </w:rPr>
              <w:t>, and</w:t>
            </w:r>
          </w:p>
          <w:p w:rsidR="007E0DCE" w:rsidRPr="0043531A" w:rsidRDefault="00075F9B" w:rsidP="007964C7">
            <w:pPr>
              <w:pStyle w:val="berarbeitung"/>
              <w:rPr>
                <w:sz w:val="22"/>
                <w:szCs w:val="22"/>
              </w:rPr>
            </w:pPr>
            <w:r w:rsidRPr="0043531A">
              <w:rPr>
                <w:b w:val="0"/>
                <w:sz w:val="22"/>
                <w:szCs w:val="22"/>
              </w:rPr>
              <w:t>- n</w:t>
            </w:r>
            <w:r w:rsidR="00BB627D" w:rsidRPr="0043531A">
              <w:rPr>
                <w:b w:val="0"/>
                <w:sz w:val="22"/>
                <w:szCs w:val="22"/>
              </w:rPr>
              <w:t xml:space="preserve">o Party </w:t>
            </w:r>
            <w:r w:rsidR="00111E12" w:rsidRPr="0043531A">
              <w:rPr>
                <w:b w:val="0"/>
                <w:sz w:val="22"/>
                <w:szCs w:val="22"/>
              </w:rPr>
              <w:t xml:space="preserve">granting Access Rights </w:t>
            </w:r>
            <w:r w:rsidR="002D35D2" w:rsidRPr="0043531A">
              <w:rPr>
                <w:b w:val="0"/>
                <w:sz w:val="22"/>
                <w:szCs w:val="22"/>
              </w:rPr>
              <w:t>shall be liable</w:t>
            </w:r>
            <w:r w:rsidR="00BB627D" w:rsidRPr="0043531A">
              <w:rPr>
                <w:b w:val="0"/>
                <w:sz w:val="22"/>
                <w:szCs w:val="22"/>
              </w:rPr>
              <w:t xml:space="preserve"> in </w:t>
            </w:r>
            <w:r w:rsidR="002D35D2" w:rsidRPr="0043531A">
              <w:rPr>
                <w:b w:val="0"/>
                <w:sz w:val="22"/>
                <w:szCs w:val="22"/>
              </w:rPr>
              <w:t xml:space="preserve">case of  infringement of </w:t>
            </w:r>
            <w:r w:rsidR="00053569" w:rsidRPr="0043531A">
              <w:rPr>
                <w:b w:val="0"/>
                <w:sz w:val="22"/>
                <w:szCs w:val="22"/>
              </w:rPr>
              <w:t>proprietary rights</w:t>
            </w:r>
            <w:r w:rsidR="00BB627D" w:rsidRPr="0043531A">
              <w:rPr>
                <w:b w:val="0"/>
                <w:sz w:val="22"/>
                <w:szCs w:val="22"/>
              </w:rPr>
              <w:t xml:space="preserve"> </w:t>
            </w:r>
            <w:r w:rsidR="002D35D2" w:rsidRPr="0043531A">
              <w:rPr>
                <w:b w:val="0"/>
                <w:sz w:val="22"/>
                <w:szCs w:val="22"/>
              </w:rPr>
              <w:t>of a</w:t>
            </w:r>
            <w:r w:rsidR="00BB627D" w:rsidRPr="0043531A">
              <w:rPr>
                <w:b w:val="0"/>
                <w:sz w:val="22"/>
                <w:szCs w:val="22"/>
              </w:rPr>
              <w:t xml:space="preserve"> third party resulting from </w:t>
            </w:r>
            <w:r w:rsidR="002D35D2" w:rsidRPr="0043531A">
              <w:rPr>
                <w:b w:val="0"/>
                <w:sz w:val="22"/>
                <w:szCs w:val="22"/>
              </w:rPr>
              <w:t xml:space="preserve">any other Party (or </w:t>
            </w:r>
            <w:r w:rsidR="00BB627D" w:rsidRPr="0043531A">
              <w:rPr>
                <w:b w:val="0"/>
                <w:sz w:val="22"/>
                <w:szCs w:val="22"/>
              </w:rPr>
              <w:t>its Affiliate</w:t>
            </w:r>
            <w:r w:rsidR="00B16191" w:rsidRPr="0043531A">
              <w:rPr>
                <w:b w:val="0"/>
                <w:sz w:val="22"/>
                <w:szCs w:val="22"/>
              </w:rPr>
              <w:t>d Entitie</w:t>
            </w:r>
            <w:r w:rsidR="00BB627D" w:rsidRPr="0043531A">
              <w:rPr>
                <w:b w:val="0"/>
                <w:sz w:val="22"/>
                <w:szCs w:val="22"/>
              </w:rPr>
              <w:t xml:space="preserve">s) exercising </w:t>
            </w:r>
            <w:r w:rsidR="004C44F0" w:rsidRPr="0043531A">
              <w:rPr>
                <w:b w:val="0"/>
                <w:sz w:val="22"/>
                <w:szCs w:val="22"/>
              </w:rPr>
              <w:t xml:space="preserve">its </w:t>
            </w:r>
            <w:r w:rsidR="002D35D2" w:rsidRPr="0043531A">
              <w:rPr>
                <w:b w:val="0"/>
                <w:sz w:val="22"/>
                <w:szCs w:val="22"/>
              </w:rPr>
              <w:t>Access Rights</w:t>
            </w:r>
            <w:r w:rsidRPr="0043531A">
              <w:rPr>
                <w:b w:val="0"/>
                <w:sz w:val="22"/>
                <w:szCs w:val="22"/>
              </w:rPr>
              <w:t>.</w:t>
            </w:r>
          </w:p>
        </w:tc>
        <w:tc>
          <w:tcPr>
            <w:tcW w:w="4081" w:type="dxa"/>
          </w:tcPr>
          <w:p w:rsidR="000D5CAD" w:rsidRPr="0043531A" w:rsidRDefault="000D5CAD" w:rsidP="00A164D3">
            <w:pPr>
              <w:pStyle w:val="elucidation"/>
              <w:rPr>
                <w:rFonts w:eastAsia="Times New Roman"/>
              </w:rPr>
            </w:pPr>
            <w:r w:rsidRPr="0043531A">
              <w:t xml:space="preserve">This basic clause sets the base especially for the limitation of liability with regard to outputs (covering also the Results and Background) delivered by one Party to another Party. </w:t>
            </w:r>
          </w:p>
          <w:p w:rsidR="000D5CAD" w:rsidRPr="0043531A" w:rsidRDefault="000D5CAD" w:rsidP="00A164D3">
            <w:pPr>
              <w:pStyle w:val="elucidation"/>
            </w:pPr>
          </w:p>
          <w:p w:rsidR="000D5CAD" w:rsidRPr="0043531A" w:rsidRDefault="000D5CAD" w:rsidP="00A164D3">
            <w:pPr>
              <w:pStyle w:val="elucidation"/>
            </w:pPr>
            <w:r w:rsidRPr="0043531A">
              <w:t xml:space="preserve">In case an output is delivered, the receiving Party shall bear the liability for the use to which it is put and possible IPR infringements. </w:t>
            </w:r>
          </w:p>
          <w:p w:rsidR="000D5CAD" w:rsidRPr="0043531A" w:rsidRDefault="000D5CAD" w:rsidP="00A164D3">
            <w:pPr>
              <w:pStyle w:val="elucidation"/>
            </w:pPr>
          </w:p>
          <w:p w:rsidR="000D5CAD" w:rsidRPr="0043531A" w:rsidRDefault="000D5CAD" w:rsidP="00A164D3">
            <w:pPr>
              <w:pStyle w:val="elucidation"/>
            </w:pPr>
            <w:r w:rsidRPr="0043531A">
              <w:t>If the Parties consider it necessary to increase the liability of the Party delivering the output, it should be stated clearly and considered very carefully, if such additional liability should be taken.</w:t>
            </w:r>
          </w:p>
          <w:p w:rsidR="000D5CAD" w:rsidRPr="0043531A" w:rsidRDefault="000D5CAD" w:rsidP="00A164D3">
            <w:pPr>
              <w:pStyle w:val="elucidation"/>
            </w:pPr>
          </w:p>
          <w:p w:rsidR="000D5CAD" w:rsidRPr="0043531A" w:rsidRDefault="000D5CAD" w:rsidP="00A164D3">
            <w:pPr>
              <w:pStyle w:val="elucidation"/>
            </w:pPr>
            <w:r w:rsidRPr="0043531A">
              <w:t>Please note that a supplying Party however still has to inform other Parties of any possible restriction, see MGA Article 25.</w:t>
            </w:r>
          </w:p>
          <w:p w:rsidR="000D5CAD" w:rsidRPr="0043531A" w:rsidRDefault="000D5CAD" w:rsidP="00A164D3">
            <w:pPr>
              <w:pStyle w:val="elucidation"/>
            </w:pPr>
          </w:p>
          <w:p w:rsidR="007E0DCE" w:rsidRPr="0043531A" w:rsidRDefault="000D5CAD" w:rsidP="00A164D3">
            <w:pPr>
              <w:pStyle w:val="elucidation"/>
            </w:pPr>
            <w:r w:rsidRPr="0043531A">
              <w:t>F</w:t>
            </w:r>
            <w:r w:rsidR="001D0567" w:rsidRPr="0043531A">
              <w:t>or avoidance of doubt: knowing infringement is, of course, not authorized by this clause</w:t>
            </w:r>
          </w:p>
        </w:tc>
      </w:tr>
      <w:tr w:rsidR="007E0DCE" w:rsidRPr="0043531A" w:rsidTr="001172D3">
        <w:trPr>
          <w:gridAfter w:val="1"/>
          <w:wAfter w:w="30" w:type="dxa"/>
        </w:trPr>
        <w:tc>
          <w:tcPr>
            <w:tcW w:w="5984" w:type="dxa"/>
          </w:tcPr>
          <w:p w:rsidR="007E0DCE" w:rsidRPr="0043531A" w:rsidRDefault="007E0DCE" w:rsidP="00A164D3">
            <w:pPr>
              <w:pStyle w:val="berschrift2"/>
              <w:rPr>
                <w:rFonts w:eastAsia="Times New Roman"/>
              </w:rPr>
            </w:pPr>
            <w:r w:rsidRPr="0043531A">
              <w:t>5.2 Limitations of contractual liability</w:t>
            </w:r>
          </w:p>
        </w:tc>
        <w:tc>
          <w:tcPr>
            <w:tcW w:w="4081" w:type="dxa"/>
          </w:tcPr>
          <w:p w:rsidR="007E0DCE" w:rsidRPr="0043531A" w:rsidRDefault="007E0DCE" w:rsidP="00A164D3">
            <w:pPr>
              <w:pStyle w:val="2"/>
            </w:pPr>
          </w:p>
        </w:tc>
      </w:tr>
      <w:tr w:rsidR="007E0DCE" w:rsidRPr="0043531A" w:rsidTr="001172D3">
        <w:trPr>
          <w:gridAfter w:val="1"/>
          <w:wAfter w:w="30" w:type="dxa"/>
        </w:trPr>
        <w:tc>
          <w:tcPr>
            <w:tcW w:w="5984" w:type="dxa"/>
          </w:tcPr>
          <w:p w:rsidR="007E0DCE" w:rsidRPr="0043531A" w:rsidRDefault="00000E0E" w:rsidP="007964C7">
            <w:pPr>
              <w:pStyle w:val="berarbeitung"/>
              <w:rPr>
                <w:b w:val="0"/>
                <w:sz w:val="22"/>
                <w:szCs w:val="22"/>
              </w:rPr>
            </w:pPr>
            <w:r w:rsidRPr="0043531A">
              <w:rPr>
                <w:b w:val="0"/>
                <w:sz w:val="22"/>
                <w:szCs w:val="22"/>
              </w:rPr>
              <w:lastRenderedPageBreak/>
              <w:t>N</w:t>
            </w:r>
            <w:r w:rsidR="007E0DCE" w:rsidRPr="0043531A">
              <w:rPr>
                <w:b w:val="0"/>
                <w:sz w:val="22"/>
                <w:szCs w:val="22"/>
              </w:rPr>
              <w:t>o Party shall be responsible to any other Party for</w:t>
            </w:r>
            <w:r w:rsidR="00AD77AC" w:rsidRPr="0043531A">
              <w:rPr>
                <w:b w:val="0"/>
                <w:sz w:val="22"/>
                <w:szCs w:val="22"/>
              </w:rPr>
              <w:t xml:space="preserve"> </w:t>
            </w:r>
            <w:r w:rsidR="00A0356C" w:rsidRPr="0043531A">
              <w:rPr>
                <w:b w:val="0"/>
                <w:sz w:val="22"/>
                <w:szCs w:val="22"/>
              </w:rPr>
              <w:t>any</w:t>
            </w:r>
            <w:r w:rsidR="00AD77AC" w:rsidRPr="0043531A">
              <w:rPr>
                <w:b w:val="0"/>
                <w:sz w:val="22"/>
                <w:szCs w:val="22"/>
              </w:rPr>
              <w:t xml:space="preserve"> </w:t>
            </w:r>
            <w:r w:rsidR="007E0DCE" w:rsidRPr="0043531A">
              <w:rPr>
                <w:b w:val="0"/>
                <w:sz w:val="22"/>
                <w:szCs w:val="22"/>
              </w:rPr>
              <w:t>indirect or consequential loss or similar damage such as, but not limited to, loss of profit, loss of revenue or loss of contracts</w:t>
            </w:r>
            <w:r w:rsidR="00BE33FE" w:rsidRPr="0043531A">
              <w:rPr>
                <w:b w:val="0"/>
                <w:sz w:val="22"/>
                <w:szCs w:val="22"/>
              </w:rPr>
              <w:t>, provided such damage was not caused by a wilful act</w:t>
            </w:r>
            <w:r w:rsidRPr="0043531A">
              <w:rPr>
                <w:b w:val="0"/>
                <w:sz w:val="22"/>
                <w:szCs w:val="22"/>
              </w:rPr>
              <w:t xml:space="preserve"> </w:t>
            </w:r>
            <w:r w:rsidRPr="0043531A">
              <w:rPr>
                <w:b w:val="0"/>
                <w:sz w:val="22"/>
                <w:szCs w:val="22"/>
                <w:highlight w:val="lightGray"/>
              </w:rPr>
              <w:t>or by a breach of confidentiality</w:t>
            </w:r>
            <w:r w:rsidRPr="0043531A">
              <w:rPr>
                <w:b w:val="0"/>
                <w:sz w:val="22"/>
                <w:szCs w:val="22"/>
              </w:rPr>
              <w:t>.</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A Party’s aggregate liability towards the other Parties collectively shall be limited to </w:t>
            </w:r>
            <w:r w:rsidRPr="0043531A">
              <w:rPr>
                <w:b w:val="0"/>
                <w:sz w:val="22"/>
                <w:szCs w:val="22"/>
                <w:highlight w:val="lightGray"/>
              </w:rPr>
              <w:t>Insert: once or twice</w:t>
            </w:r>
            <w:r w:rsidRPr="0043531A">
              <w:rPr>
                <w:b w:val="0"/>
                <w:sz w:val="22"/>
                <w:szCs w:val="22"/>
              </w:rPr>
              <w:t xml:space="preserve"> the Party’s share of the total costs of the </w:t>
            </w:r>
            <w:r w:rsidR="00B07088" w:rsidRPr="0043531A">
              <w:rPr>
                <w:b w:val="0"/>
                <w:sz w:val="22"/>
                <w:szCs w:val="22"/>
              </w:rPr>
              <w:t>Project</w:t>
            </w:r>
            <w:r w:rsidR="00ED7300" w:rsidRPr="0043531A">
              <w:rPr>
                <w:b w:val="0"/>
                <w:sz w:val="22"/>
                <w:szCs w:val="22"/>
              </w:rPr>
              <w:t xml:space="preserve"> as identified in Annex </w:t>
            </w:r>
            <w:r w:rsidR="00864C8B">
              <w:rPr>
                <w:b w:val="0"/>
                <w:sz w:val="22"/>
                <w:szCs w:val="22"/>
              </w:rPr>
              <w:t>2</w:t>
            </w:r>
            <w:r w:rsidR="00ED7300" w:rsidRPr="0043531A">
              <w:rPr>
                <w:b w:val="0"/>
                <w:sz w:val="22"/>
                <w:szCs w:val="22"/>
              </w:rPr>
              <w:t xml:space="preserve"> of the </w:t>
            </w:r>
            <w:r w:rsidR="001348D6" w:rsidRPr="0043531A">
              <w:rPr>
                <w:b w:val="0"/>
                <w:sz w:val="22"/>
                <w:szCs w:val="22"/>
              </w:rPr>
              <w:t>G</w:t>
            </w:r>
            <w:r w:rsidR="00B312AD" w:rsidRPr="0043531A">
              <w:rPr>
                <w:b w:val="0"/>
                <w:sz w:val="22"/>
                <w:szCs w:val="22"/>
              </w:rPr>
              <w:t xml:space="preserve">rant </w:t>
            </w:r>
            <w:r w:rsidR="001348D6" w:rsidRPr="0043531A">
              <w:rPr>
                <w:b w:val="0"/>
                <w:sz w:val="22"/>
                <w:szCs w:val="22"/>
              </w:rPr>
              <w:t>A</w:t>
            </w:r>
            <w:r w:rsidR="00B312AD" w:rsidRPr="0043531A">
              <w:rPr>
                <w:b w:val="0"/>
                <w:sz w:val="22"/>
                <w:szCs w:val="22"/>
              </w:rPr>
              <w:t>greement</w:t>
            </w:r>
            <w:r w:rsidR="00BE33FE" w:rsidRPr="0043531A">
              <w:rPr>
                <w:b w:val="0"/>
                <w:sz w:val="22"/>
                <w:szCs w:val="22"/>
              </w:rPr>
              <w:t xml:space="preserve"> provided such damage was not caused by a wilful act </w:t>
            </w:r>
            <w:r w:rsidR="00BE33FE" w:rsidRPr="0043531A">
              <w:rPr>
                <w:b w:val="0"/>
                <w:sz w:val="22"/>
                <w:szCs w:val="22"/>
                <w:highlight w:val="lightGray"/>
              </w:rPr>
              <w:t>or gross negligence</w:t>
            </w:r>
            <w:r w:rsidRPr="0043531A">
              <w:rPr>
                <w:b w:val="0"/>
                <w:sz w:val="22"/>
                <w:szCs w:val="22"/>
                <w:highlight w:val="lightGray"/>
              </w:rPr>
              <w:t>.</w:t>
            </w:r>
            <w:r w:rsidRPr="0043531A">
              <w:rPr>
                <w:b w:val="0"/>
                <w:sz w:val="22"/>
                <w:szCs w:val="22"/>
              </w:rPr>
              <w:t xml:space="preserve"> </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The terms of this Consortium Agreement shall not be construed to amend or limit any </w:t>
            </w:r>
            <w:r w:rsidR="00A0356C" w:rsidRPr="0043531A">
              <w:rPr>
                <w:b w:val="0"/>
                <w:sz w:val="22"/>
                <w:szCs w:val="22"/>
              </w:rPr>
              <w:t xml:space="preserve">Party’s </w:t>
            </w:r>
            <w:r w:rsidR="006214F7" w:rsidRPr="0043531A">
              <w:rPr>
                <w:b w:val="0"/>
                <w:sz w:val="22"/>
                <w:szCs w:val="22"/>
              </w:rPr>
              <w:t>statutory</w:t>
            </w:r>
            <w:r w:rsidRPr="0043531A">
              <w:rPr>
                <w:b w:val="0"/>
                <w:sz w:val="22"/>
                <w:szCs w:val="22"/>
              </w:rPr>
              <w:t xml:space="preserve"> liability.</w:t>
            </w:r>
          </w:p>
          <w:p w:rsidR="00CD6976" w:rsidRPr="0043531A" w:rsidRDefault="00CD6976" w:rsidP="007964C7">
            <w:pPr>
              <w:pStyle w:val="berarbeitung"/>
              <w:rPr>
                <w:sz w:val="22"/>
                <w:szCs w:val="22"/>
              </w:rPr>
            </w:pPr>
          </w:p>
        </w:tc>
        <w:tc>
          <w:tcPr>
            <w:tcW w:w="4081" w:type="dxa"/>
          </w:tcPr>
          <w:p w:rsidR="000D5CAD" w:rsidRPr="0043531A" w:rsidRDefault="000D5CAD" w:rsidP="00A164D3">
            <w:pPr>
              <w:pStyle w:val="elucidation"/>
              <w:rPr>
                <w:rFonts w:eastAsia="Times New Roman"/>
              </w:rPr>
            </w:pPr>
            <w:r w:rsidRPr="0043531A">
              <w:t>The basic limitations of contractual liability are stated here.</w:t>
            </w:r>
          </w:p>
          <w:p w:rsidR="000D5CAD" w:rsidRPr="0043531A" w:rsidRDefault="000D5CAD" w:rsidP="00A164D3">
            <w:pPr>
              <w:pStyle w:val="elucidation"/>
            </w:pPr>
          </w:p>
          <w:p w:rsidR="000D5CAD" w:rsidRPr="0043531A" w:rsidRDefault="000D5CAD" w:rsidP="00A164D3">
            <w:pPr>
              <w:pStyle w:val="elucidation"/>
            </w:pPr>
            <w:r w:rsidRPr="0043531A">
              <w:t>The Parties may choose what amount to set as the limitation of liability. It is usually either once or twice the project share, but if so decided by the Parties it might also be another sum.</w:t>
            </w:r>
          </w:p>
          <w:p w:rsidR="000D5CAD" w:rsidRPr="0043531A" w:rsidRDefault="000D5CAD" w:rsidP="00A164D3">
            <w:pPr>
              <w:pStyle w:val="elucidation"/>
            </w:pPr>
          </w:p>
          <w:p w:rsidR="000D5CAD" w:rsidRPr="0043531A" w:rsidRDefault="000D5CAD" w:rsidP="00A164D3">
            <w:pPr>
              <w:pStyle w:val="elucidation"/>
            </w:pPr>
            <w:r w:rsidRPr="0043531A">
              <w:t>The basic rule of Belgian law, and most tother legislations in Europe, states that liability with regard to wilful breaches of contract cannot be limited. It may be possible to limit damage also in case of gross negligence, but such limitation and its consequences should be carefully considered as such limitation might be considered as invalid regarding Belgian Law because in some cases gross negligence could be regarded as wilful by some courts. Parties should notice that such limitation of liability covers only the limitations of contractual liability. In case there is obligatory statutory liability in the legislation, these are not overruled by such a clause. However, regarding Belgian Law someone can either be liable according to contract law or obligatory statutory law (e.g. law of torts) but not both at the same time. So if there is a contract and the act or omission which led to the damage was made in connection with the contract the Party is only liable according to the contract. The sentence stating that "The terms of this Consortium Agreement shall not be construed to amend or limit any Party’s statutory liability" is therefore of only clarifying nature as statutory liability does not apply when liability according to a contract applies.</w:t>
            </w:r>
          </w:p>
          <w:p w:rsidR="000D5CAD" w:rsidRPr="0043531A" w:rsidRDefault="000D5CAD" w:rsidP="00A164D3">
            <w:pPr>
              <w:pStyle w:val="elucidation"/>
            </w:pPr>
          </w:p>
          <w:p w:rsidR="000D5CAD" w:rsidRPr="0043531A" w:rsidRDefault="000D5CAD" w:rsidP="00A164D3">
            <w:pPr>
              <w:pStyle w:val="elucidation"/>
            </w:pPr>
            <w:r w:rsidRPr="0043531A">
              <w:t>The Parties might want to increase their liability with regard to certain cases. This should always be considered case by case and, if so chosen, written down in the Consortium Agreement very clearly and defined. Issues to be considered in this connection might relate for instance to insurance coverage of the Parties or specific liability concerning confidential information delivered. However it should be remembered that it is always possible for the Parties to make bilateral agreements concerning for instance certain specific delivery of confidential information. In addition, as the basic rule is that a Party granting Access Rights may require a separate detailing agreement to be concluded, all increase of liability relating to such grant, should be handled in that separate agreement.</w:t>
            </w:r>
          </w:p>
          <w:p w:rsidR="000D5CAD" w:rsidRPr="0043531A" w:rsidRDefault="000D5CAD" w:rsidP="00A164D3">
            <w:pPr>
              <w:pStyle w:val="elucidation"/>
            </w:pPr>
            <w:r w:rsidRPr="0043531A">
              <w:t>IN CASE YOU EXCHANGE MATERIAL WITHIN THE PROJECT, PLEASE CONSIDER THE NEED FOR A SEPARATE MATERIAL TRANSFER AGREEMENT AND ADD THE FOLLOWING CLAUSE TO THE CONSORTIUM AGREEMENT:</w:t>
            </w:r>
          </w:p>
          <w:p w:rsidR="000D5CAD" w:rsidRPr="0043531A" w:rsidRDefault="000D5CAD" w:rsidP="00A164D3">
            <w:pPr>
              <w:pStyle w:val="elucidation"/>
            </w:pPr>
            <w:r w:rsidRPr="0043531A">
              <w:t>In the case of transfer of material between Parties for the performance of the Project, an agreement based on the model of the Material Transfer Agreement provided on the DESCA website (www.DESCA-2020.eu, in the DESCA archives in Attachment 7 of DESCA version 1) shall be entered into between the said Parties and may be amended to contain specific conditions regarding liabilities.</w:t>
            </w:r>
          </w:p>
          <w:p w:rsidR="000D5CAD" w:rsidRPr="0043531A" w:rsidRDefault="000D5CAD" w:rsidP="00A164D3">
            <w:pPr>
              <w:pStyle w:val="elucidation"/>
            </w:pPr>
          </w:p>
          <w:p w:rsidR="000D5CAD" w:rsidRPr="0043531A" w:rsidRDefault="000D5CAD" w:rsidP="00A164D3">
            <w:pPr>
              <w:pStyle w:val="elucidation"/>
            </w:pPr>
            <w:r w:rsidRPr="0043531A">
              <w:t>Confidentiality: see Section 10. In cases of breach of confidentiality, the damage will be almost always indirect.</w:t>
            </w:r>
          </w:p>
          <w:p w:rsidR="000D5CAD" w:rsidRPr="0043531A" w:rsidRDefault="000D5CAD" w:rsidP="00A164D3">
            <w:pPr>
              <w:pStyle w:val="elucidation"/>
            </w:pPr>
          </w:p>
        </w:tc>
      </w:tr>
      <w:tr w:rsidR="007E0DCE" w:rsidRPr="0043531A" w:rsidTr="001172D3">
        <w:trPr>
          <w:gridAfter w:val="1"/>
          <w:wAfter w:w="30" w:type="dxa"/>
        </w:trPr>
        <w:tc>
          <w:tcPr>
            <w:tcW w:w="5984" w:type="dxa"/>
          </w:tcPr>
          <w:p w:rsidR="007E0DCE" w:rsidRPr="0043531A" w:rsidRDefault="007E0DCE" w:rsidP="00A164D3">
            <w:pPr>
              <w:pStyle w:val="berschrift2"/>
              <w:rPr>
                <w:rFonts w:eastAsia="Times New Roman"/>
              </w:rPr>
            </w:pPr>
            <w:r w:rsidRPr="0043531A">
              <w:lastRenderedPageBreak/>
              <w:t>5.3 Damage caused to third parties</w:t>
            </w:r>
          </w:p>
        </w:tc>
        <w:tc>
          <w:tcPr>
            <w:tcW w:w="4081" w:type="dxa"/>
          </w:tcPr>
          <w:p w:rsidR="007E0DCE" w:rsidRPr="0043531A" w:rsidRDefault="007E0DCE" w:rsidP="00A164D3">
            <w:pPr>
              <w:pStyle w:val="2"/>
            </w:pPr>
          </w:p>
        </w:tc>
      </w:tr>
      <w:tr w:rsidR="007E0DCE" w:rsidRPr="0043531A" w:rsidTr="001172D3">
        <w:trPr>
          <w:gridAfter w:val="1"/>
          <w:wAfter w:w="30" w:type="dxa"/>
        </w:trPr>
        <w:tc>
          <w:tcPr>
            <w:tcW w:w="5984" w:type="dxa"/>
          </w:tcPr>
          <w:p w:rsidR="007E0DCE" w:rsidRPr="0043531A" w:rsidRDefault="007E0DCE" w:rsidP="007964C7">
            <w:pPr>
              <w:pStyle w:val="berarbeitung"/>
              <w:rPr>
                <w:b w:val="0"/>
                <w:sz w:val="22"/>
                <w:szCs w:val="22"/>
              </w:rPr>
            </w:pPr>
            <w:r w:rsidRPr="0043531A">
              <w:rPr>
                <w:b w:val="0"/>
                <w:sz w:val="22"/>
                <w:szCs w:val="22"/>
              </w:rPr>
              <w:t xml:space="preserve">Each Party shall be solely liable for any loss, damage or injury to third parties resulting from the performance of the said Party’s obligations </w:t>
            </w:r>
            <w:r w:rsidR="00892FA0" w:rsidRPr="0043531A">
              <w:rPr>
                <w:b w:val="0"/>
                <w:sz w:val="22"/>
                <w:szCs w:val="22"/>
              </w:rPr>
              <w:t xml:space="preserve">by it or on its behalf </w:t>
            </w:r>
            <w:r w:rsidRPr="0043531A">
              <w:rPr>
                <w:b w:val="0"/>
                <w:sz w:val="22"/>
                <w:szCs w:val="22"/>
              </w:rPr>
              <w:t xml:space="preserve">under this Consortium Agreement or from its use of </w:t>
            </w:r>
            <w:r w:rsidR="00B97899" w:rsidRPr="0043531A">
              <w:rPr>
                <w:b w:val="0"/>
                <w:sz w:val="22"/>
                <w:szCs w:val="22"/>
              </w:rPr>
              <w:t>Result</w:t>
            </w:r>
            <w:r w:rsidR="00CE0AF0" w:rsidRPr="0043531A">
              <w:rPr>
                <w:b w:val="0"/>
                <w:sz w:val="22"/>
                <w:szCs w:val="22"/>
              </w:rPr>
              <w:t>s</w:t>
            </w:r>
            <w:r w:rsidRPr="0043531A">
              <w:rPr>
                <w:b w:val="0"/>
                <w:sz w:val="22"/>
                <w:szCs w:val="22"/>
              </w:rPr>
              <w:t xml:space="preserve"> or Background.</w:t>
            </w:r>
          </w:p>
          <w:p w:rsidR="005714D9" w:rsidRPr="0043531A" w:rsidRDefault="005714D9" w:rsidP="007964C7">
            <w:pPr>
              <w:pStyle w:val="berarbeitung"/>
              <w:rPr>
                <w:b w:val="0"/>
                <w:sz w:val="22"/>
                <w:szCs w:val="22"/>
              </w:rPr>
            </w:pPr>
          </w:p>
        </w:tc>
        <w:tc>
          <w:tcPr>
            <w:tcW w:w="4081" w:type="dxa"/>
          </w:tcPr>
          <w:p w:rsidR="000D5CAD" w:rsidRPr="0043531A" w:rsidRDefault="000D5CAD" w:rsidP="00A164D3">
            <w:pPr>
              <w:pStyle w:val="elucidation"/>
              <w:rPr>
                <w:rFonts w:eastAsia="Times New Roman"/>
              </w:rPr>
            </w:pPr>
            <w:r w:rsidRPr="0043531A">
              <w:t>With the Consortium Agreement the liability can only be limited between the Parties. Such limitations do not have any direct effect on a third party which is not a Party to this Consortium Agreement. This clause states that the ultimate liability remains to be borne by the Party causing the damage by its performance or by its use of Foreground or Background.</w:t>
            </w:r>
          </w:p>
          <w:p w:rsidR="000D5CAD" w:rsidRPr="0043531A" w:rsidRDefault="000D5CAD" w:rsidP="00A164D3">
            <w:pPr>
              <w:pStyle w:val="elucidation"/>
            </w:pPr>
          </w:p>
          <w:p w:rsidR="007E0DCE" w:rsidRPr="0043531A" w:rsidRDefault="00132794" w:rsidP="00A164D3">
            <w:pPr>
              <w:pStyle w:val="elucidation"/>
            </w:pPr>
            <w:r w:rsidRPr="0043531A">
              <w:t>Where</w:t>
            </w:r>
            <w:r w:rsidR="000D5CAD" w:rsidRPr="0043531A">
              <w:t xml:space="preserve"> damage to</w:t>
            </w:r>
            <w:r w:rsidRPr="0043531A">
              <w:t xml:space="preserve"> 'l</w:t>
            </w:r>
            <w:r w:rsidR="00470943" w:rsidRPr="0043531A">
              <w:t xml:space="preserve">inked </w:t>
            </w:r>
            <w:r w:rsidRPr="0043531A">
              <w:t>t</w:t>
            </w:r>
            <w:r w:rsidR="00470943" w:rsidRPr="0043531A">
              <w:t xml:space="preserve">hird </w:t>
            </w:r>
            <w:r w:rsidRPr="0043531A">
              <w:t>p</w:t>
            </w:r>
            <w:r w:rsidR="00470943" w:rsidRPr="0043531A">
              <w:t>arties</w:t>
            </w:r>
            <w:r w:rsidRPr="0043531A">
              <w:t xml:space="preserve">' (MGA </w:t>
            </w:r>
            <w:r w:rsidR="007B221D" w:rsidRPr="0043531A">
              <w:t>Article</w:t>
            </w:r>
            <w:r w:rsidRPr="0043531A">
              <w:t xml:space="preserve"> 14)</w:t>
            </w:r>
            <w:r w:rsidR="00470943" w:rsidRPr="0043531A">
              <w:t xml:space="preserve"> are concerned, please </w:t>
            </w:r>
            <w:r w:rsidR="000D5CAD" w:rsidRPr="0043531A">
              <w:t>see</w:t>
            </w:r>
            <w:r w:rsidR="00470943" w:rsidRPr="0043531A">
              <w:t xml:space="preserve"> </w:t>
            </w:r>
            <w:r w:rsidR="00241B92" w:rsidRPr="0043531A">
              <w:t xml:space="preserve">elucidation </w:t>
            </w:r>
            <w:r w:rsidR="00470943" w:rsidRPr="0043531A">
              <w:t>on</w:t>
            </w:r>
            <w:r w:rsidR="00241B92" w:rsidRPr="0043531A">
              <w:t xml:space="preserve"> </w:t>
            </w:r>
            <w:r w:rsidR="00FC5840" w:rsidRPr="0043531A">
              <w:t xml:space="preserve">Section </w:t>
            </w:r>
            <w:r w:rsidR="00241B92" w:rsidRPr="0043531A">
              <w:t>4.3</w:t>
            </w:r>
          </w:p>
        </w:tc>
      </w:tr>
      <w:tr w:rsidR="007E0DCE" w:rsidRPr="0043531A" w:rsidTr="001172D3">
        <w:trPr>
          <w:gridAfter w:val="1"/>
          <w:wAfter w:w="30" w:type="dxa"/>
        </w:trPr>
        <w:tc>
          <w:tcPr>
            <w:tcW w:w="5984" w:type="dxa"/>
          </w:tcPr>
          <w:p w:rsidR="007E0DCE" w:rsidRPr="001E3E75" w:rsidRDefault="007E0DCE" w:rsidP="007964C7">
            <w:pPr>
              <w:pStyle w:val="berarbeitung"/>
              <w:rPr>
                <w:b w:val="0"/>
                <w:sz w:val="24"/>
                <w:szCs w:val="24"/>
              </w:rPr>
            </w:pPr>
            <w:r w:rsidRPr="001E3E75">
              <w:rPr>
                <w:b w:val="0"/>
                <w:bCs/>
                <w:sz w:val="24"/>
                <w:szCs w:val="24"/>
              </w:rPr>
              <w:t>5.4 Force Majeure</w:t>
            </w:r>
          </w:p>
        </w:tc>
        <w:tc>
          <w:tcPr>
            <w:tcW w:w="4081" w:type="dxa"/>
          </w:tcPr>
          <w:p w:rsidR="007E0DCE" w:rsidRPr="0043531A" w:rsidRDefault="007E0DCE" w:rsidP="00A164D3">
            <w:pPr>
              <w:pStyle w:val="2"/>
            </w:pPr>
          </w:p>
        </w:tc>
      </w:tr>
      <w:tr w:rsidR="007E0DCE" w:rsidRPr="0043531A" w:rsidTr="001172D3">
        <w:trPr>
          <w:gridAfter w:val="1"/>
          <w:wAfter w:w="30" w:type="dxa"/>
        </w:trPr>
        <w:tc>
          <w:tcPr>
            <w:tcW w:w="5984" w:type="dxa"/>
          </w:tcPr>
          <w:p w:rsidR="001A23C6" w:rsidRPr="00154089" w:rsidRDefault="007E0DCE" w:rsidP="00C62D73">
            <w:pPr>
              <w:pStyle w:val="berarbeitung"/>
              <w:rPr>
                <w:b w:val="0"/>
                <w:sz w:val="22"/>
                <w:szCs w:val="22"/>
              </w:rPr>
            </w:pPr>
            <w:r w:rsidRPr="00154089">
              <w:rPr>
                <w:b w:val="0"/>
                <w:sz w:val="22"/>
                <w:szCs w:val="22"/>
              </w:rPr>
              <w:t xml:space="preserve">No Party shall be considered to be in breach of this Consortium Agreement if </w:t>
            </w:r>
            <w:r w:rsidR="00C05B5D" w:rsidRPr="00154089">
              <w:rPr>
                <w:b w:val="0"/>
                <w:sz w:val="22"/>
                <w:szCs w:val="22"/>
              </w:rPr>
              <w:t>it is prevented from fulfilling its obligations under the Consortium Agreement</w:t>
            </w:r>
            <w:r w:rsidRPr="00154089">
              <w:rPr>
                <w:b w:val="0"/>
                <w:sz w:val="22"/>
                <w:szCs w:val="22"/>
              </w:rPr>
              <w:t xml:space="preserve"> by Force Majeure. </w:t>
            </w:r>
          </w:p>
          <w:p w:rsidR="007E0DCE" w:rsidRPr="00154089" w:rsidRDefault="007E0DCE" w:rsidP="007964C7">
            <w:pPr>
              <w:pStyle w:val="berarbeitung"/>
              <w:rPr>
                <w:b w:val="0"/>
                <w:sz w:val="22"/>
                <w:szCs w:val="22"/>
              </w:rPr>
            </w:pPr>
            <w:r w:rsidRPr="00154089">
              <w:rPr>
                <w:b w:val="0"/>
                <w:sz w:val="22"/>
                <w:szCs w:val="22"/>
              </w:rPr>
              <w:t xml:space="preserve">Each Party will notify the competent Consortium Bodies of any Force Majeure </w:t>
            </w:r>
            <w:r w:rsidR="00FD3044" w:rsidRPr="00154089">
              <w:rPr>
                <w:b w:val="0"/>
                <w:sz w:val="22"/>
                <w:szCs w:val="22"/>
              </w:rPr>
              <w:t>without undue delay</w:t>
            </w:r>
            <w:r w:rsidRPr="00154089">
              <w:rPr>
                <w:b w:val="0"/>
                <w:sz w:val="22"/>
                <w:szCs w:val="22"/>
              </w:rPr>
              <w:t>. If the consequences of Force Majeure for the Project are not overcome within 6 weeks after such notification, the transfer of tasks - if any - shall be decided by the competent Consortium Bodies.</w:t>
            </w:r>
          </w:p>
          <w:p w:rsidR="007E0DCE" w:rsidRPr="0043531A" w:rsidRDefault="007E0DCE" w:rsidP="007964C7">
            <w:pPr>
              <w:pStyle w:val="berarbeitung"/>
              <w:rPr>
                <w:sz w:val="22"/>
                <w:szCs w:val="22"/>
              </w:rPr>
            </w:pPr>
          </w:p>
        </w:tc>
        <w:tc>
          <w:tcPr>
            <w:tcW w:w="4081" w:type="dxa"/>
          </w:tcPr>
          <w:p w:rsidR="000D5CAD" w:rsidRPr="0043531A" w:rsidRDefault="000D5CAD" w:rsidP="00A164D3">
            <w:pPr>
              <w:pStyle w:val="elucidation"/>
              <w:rPr>
                <w:rFonts w:eastAsia="Times New Roman"/>
              </w:rPr>
            </w:pPr>
            <w:r w:rsidRPr="0043531A">
              <w:t>See MGA Article 51.</w:t>
            </w:r>
          </w:p>
          <w:p w:rsidR="007E0DCE" w:rsidRPr="0043531A" w:rsidRDefault="000D5CAD" w:rsidP="00A164D3">
            <w:pPr>
              <w:pStyle w:val="elucidation"/>
              <w:rPr>
                <w:rFonts w:eastAsia="Times New Roman"/>
              </w:rPr>
            </w:pPr>
            <w:r w:rsidRPr="0043531A">
              <w:t>See Section 11.3 of this Consortium Agreement regarding possible forms of notification.</w:t>
            </w:r>
          </w:p>
        </w:tc>
      </w:tr>
    </w:tbl>
    <w:p w:rsidR="00C91FC9" w:rsidRPr="0043531A" w:rsidRDefault="00C91FC9" w:rsidP="00A164D3"/>
    <w:tbl>
      <w:tblPr>
        <w:tblW w:w="1006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66"/>
        <w:gridCol w:w="4069"/>
        <w:gridCol w:w="30"/>
      </w:tblGrid>
      <w:tr w:rsidR="00C91FC9" w:rsidRPr="0043531A" w:rsidTr="00E54F89">
        <w:trPr>
          <w:gridAfter w:val="1"/>
          <w:wAfter w:w="30" w:type="dxa"/>
        </w:trPr>
        <w:tc>
          <w:tcPr>
            <w:tcW w:w="5966" w:type="dxa"/>
          </w:tcPr>
          <w:p w:rsidR="00C91FC9" w:rsidRPr="007C7C0F" w:rsidRDefault="00C91FC9" w:rsidP="00A164D3">
            <w:pPr>
              <w:pStyle w:val="berschrift1"/>
              <w:rPr>
                <w:rFonts w:eastAsia="Times New Roman"/>
              </w:rPr>
            </w:pPr>
            <w:bookmarkStart w:id="25" w:name="_Toc381262826"/>
            <w:r w:rsidRPr="007C7C0F">
              <w:t>Section 6: Governance structure</w:t>
            </w:r>
            <w:bookmarkEnd w:id="25"/>
            <w:r w:rsidRPr="007C7C0F">
              <w:t xml:space="preserve"> </w:t>
            </w:r>
          </w:p>
        </w:tc>
        <w:tc>
          <w:tcPr>
            <w:tcW w:w="4069" w:type="dxa"/>
          </w:tcPr>
          <w:p w:rsidR="00250BD1" w:rsidRPr="0043531A" w:rsidRDefault="00250BD1" w:rsidP="00A164D3">
            <w:pPr>
              <w:pStyle w:val="1"/>
            </w:pPr>
          </w:p>
        </w:tc>
      </w:tr>
      <w:tr w:rsidR="00C91FC9" w:rsidRPr="0043531A" w:rsidTr="00E54F89">
        <w:trPr>
          <w:gridAfter w:val="1"/>
          <w:wAfter w:w="30" w:type="dxa"/>
        </w:trPr>
        <w:tc>
          <w:tcPr>
            <w:tcW w:w="5966" w:type="dxa"/>
          </w:tcPr>
          <w:p w:rsidR="00C91FC9" w:rsidRPr="00497CDF" w:rsidRDefault="00C91FC9" w:rsidP="00A164D3">
            <w:pPr>
              <w:rPr>
                <w:sz w:val="22"/>
                <w:szCs w:val="22"/>
              </w:rPr>
            </w:pPr>
            <w:r w:rsidRPr="00497CDF">
              <w:rPr>
                <w:sz w:val="22"/>
                <w:szCs w:val="22"/>
                <w:highlight w:val="lightGray"/>
              </w:rPr>
              <w:t>[Module GOV LP]</w:t>
            </w:r>
            <w:r w:rsidRPr="00497CDF">
              <w:rPr>
                <w:sz w:val="22"/>
                <w:szCs w:val="22"/>
              </w:rPr>
              <w:t xml:space="preserve"> </w:t>
            </w:r>
          </w:p>
        </w:tc>
        <w:tc>
          <w:tcPr>
            <w:tcW w:w="4069" w:type="dxa"/>
          </w:tcPr>
          <w:p w:rsidR="00A66C60" w:rsidRPr="0043531A" w:rsidRDefault="00A66C60" w:rsidP="00A164D3">
            <w:r w:rsidRPr="0043531A">
              <w:t xml:space="preserve">This governance structure is dedicated for Medium and Large Projects. </w:t>
            </w:r>
          </w:p>
          <w:p w:rsidR="00C91FC9" w:rsidRPr="0043531A" w:rsidRDefault="00A66C60" w:rsidP="00A164D3">
            <w:pPr>
              <w:rPr>
                <w:rFonts w:eastAsia="Times New Roman"/>
                <w:highlight w:val="yellow"/>
              </w:rPr>
            </w:pPr>
            <w:r w:rsidRPr="0043531A">
              <w:t xml:space="preserve">The </w:t>
            </w:r>
            <w:r w:rsidR="0004507E" w:rsidRPr="0043531A">
              <w:t>c</w:t>
            </w:r>
            <w:r w:rsidRPr="0043531A">
              <w:t>onsortium may opt for Small Projects for</w:t>
            </w:r>
            <w:r w:rsidR="00832DD3">
              <w:t xml:space="preserve"> a simple governance structure - s</w:t>
            </w:r>
            <w:r w:rsidRPr="0043531A">
              <w:t>ee [Module GOV SP]</w:t>
            </w:r>
          </w:p>
        </w:tc>
      </w:tr>
      <w:tr w:rsidR="00C91FC9" w:rsidRPr="0043531A" w:rsidTr="00E54F89">
        <w:trPr>
          <w:gridAfter w:val="1"/>
          <w:wAfter w:w="30" w:type="dxa"/>
        </w:trPr>
        <w:tc>
          <w:tcPr>
            <w:tcW w:w="5966" w:type="dxa"/>
          </w:tcPr>
          <w:p w:rsidR="00C91FC9" w:rsidRPr="0043531A" w:rsidRDefault="00C91FC9" w:rsidP="00A164D3">
            <w:pPr>
              <w:pStyle w:val="berschrift1"/>
              <w:rPr>
                <w:rFonts w:eastAsia="Times New Roman"/>
              </w:rPr>
            </w:pPr>
            <w:bookmarkStart w:id="26" w:name="_Toc381262827"/>
            <w:r w:rsidRPr="0043531A">
              <w:rPr>
                <w:highlight w:val="lightGray"/>
              </w:rPr>
              <w:t>Governance structure for Medium and Large Projects</w:t>
            </w:r>
            <w:bookmarkEnd w:id="26"/>
          </w:p>
        </w:tc>
        <w:tc>
          <w:tcPr>
            <w:tcW w:w="4069" w:type="dxa"/>
          </w:tcPr>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bookmarkStart w:id="27" w:name="_Toc152162967"/>
            <w:r w:rsidRPr="0043531A">
              <w:t>6.1 General structure</w:t>
            </w:r>
            <w:bookmarkEnd w:id="27"/>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DF528D" w:rsidRDefault="00C91FC9" w:rsidP="00976D27">
            <w:pPr>
              <w:pStyle w:val="StandardText"/>
              <w:rPr>
                <w:rFonts w:eastAsia="Times New Roman"/>
              </w:rPr>
            </w:pPr>
            <w:r w:rsidRPr="00DF528D">
              <w:t>The organisational structure of the Consortium shall comprise the following Consortium Bodies:</w:t>
            </w:r>
          </w:p>
          <w:p w:rsidR="00C91FC9" w:rsidRPr="00DF528D" w:rsidRDefault="00C91FC9" w:rsidP="00976D27">
            <w:pPr>
              <w:pStyle w:val="StandardText"/>
            </w:pPr>
          </w:p>
          <w:p w:rsidR="00C91FC9" w:rsidRPr="00B44394" w:rsidRDefault="00C91FC9" w:rsidP="00A164D3">
            <w:pPr>
              <w:pStyle w:val="auf2"/>
              <w:rPr>
                <w:rFonts w:eastAsia="Times New Roman"/>
                <w:sz w:val="22"/>
                <w:szCs w:val="22"/>
              </w:rPr>
            </w:pPr>
            <w:r w:rsidRPr="00B44394">
              <w:rPr>
                <w:sz w:val="22"/>
                <w:szCs w:val="22"/>
              </w:rPr>
              <w:t xml:space="preserve">General Assembly as the ultimate decision-making body of the </w:t>
            </w:r>
            <w:r w:rsidR="00B75866" w:rsidRPr="00B44394">
              <w:rPr>
                <w:sz w:val="22"/>
                <w:szCs w:val="22"/>
              </w:rPr>
              <w:t>c</w:t>
            </w:r>
            <w:r w:rsidRPr="00B44394">
              <w:rPr>
                <w:sz w:val="22"/>
                <w:szCs w:val="22"/>
              </w:rPr>
              <w:t>onsortium</w:t>
            </w:r>
            <w:r w:rsidRPr="00B44394">
              <w:rPr>
                <w:sz w:val="22"/>
                <w:szCs w:val="22"/>
              </w:rPr>
              <w:br/>
            </w:r>
          </w:p>
          <w:p w:rsidR="00C91FC9" w:rsidRPr="00B44394" w:rsidRDefault="00C91FC9" w:rsidP="00A164D3">
            <w:pPr>
              <w:pStyle w:val="auf2"/>
              <w:rPr>
                <w:sz w:val="22"/>
                <w:szCs w:val="22"/>
              </w:rPr>
            </w:pPr>
            <w:r w:rsidRPr="00B44394">
              <w:rPr>
                <w:sz w:val="22"/>
                <w:szCs w:val="22"/>
              </w:rPr>
              <w:t>Executive Board as the supervisory body for the execution of the Project which shall report to and be accountable to the General Assembly</w:t>
            </w:r>
          </w:p>
          <w:p w:rsidR="00C91FC9" w:rsidRPr="00B44394" w:rsidRDefault="00C91FC9" w:rsidP="00976D27">
            <w:pPr>
              <w:pStyle w:val="StandardText"/>
            </w:pPr>
          </w:p>
          <w:p w:rsidR="00C91FC9" w:rsidRPr="00DF528D" w:rsidRDefault="00C91FC9" w:rsidP="00976D27">
            <w:pPr>
              <w:pStyle w:val="StandardText"/>
            </w:pPr>
            <w:r w:rsidRPr="00DF528D">
              <w:t xml:space="preserve">The Coordinator is the legal entity acting as the intermediary between the Parties and the </w:t>
            </w:r>
            <w:r w:rsidR="000F6F02" w:rsidRPr="00DF528D">
              <w:t>Funding Authority</w:t>
            </w:r>
            <w:r w:rsidRPr="00DF528D">
              <w:t xml:space="preserve">. The Coordinator shall, in addition to its responsibilities as a Party, perform the tasks assigned to it as described in the </w:t>
            </w:r>
            <w:r w:rsidR="007D3E5A" w:rsidRPr="00DF528D">
              <w:t>Grant Agreement</w:t>
            </w:r>
            <w:r w:rsidRPr="00DF528D">
              <w:t xml:space="preserve"> and this Consortium Agreement. </w:t>
            </w:r>
          </w:p>
          <w:p w:rsidR="00C91FC9" w:rsidRPr="00DF528D" w:rsidRDefault="00C91FC9" w:rsidP="00976D27">
            <w:pPr>
              <w:pStyle w:val="StandardText"/>
            </w:pPr>
          </w:p>
          <w:p w:rsidR="00C91FC9" w:rsidRPr="00DF528D" w:rsidRDefault="004B1E13" w:rsidP="00976D27">
            <w:pPr>
              <w:pStyle w:val="StandardText"/>
            </w:pPr>
            <w:r w:rsidRPr="00DF528D">
              <w:rPr>
                <w:highlight w:val="lightGray"/>
              </w:rPr>
              <w:t>[O</w:t>
            </w:r>
            <w:r w:rsidR="00D55D80" w:rsidRPr="00DF528D">
              <w:rPr>
                <w:highlight w:val="lightGray"/>
              </w:rPr>
              <w:t>ption:</w:t>
            </w:r>
            <w:r w:rsidRPr="00DF528D">
              <w:rPr>
                <w:highlight w:val="lightGray"/>
              </w:rPr>
              <w:t xml:space="preserve"> </w:t>
            </w:r>
            <w:r w:rsidR="00C91FC9" w:rsidRPr="00DF528D">
              <w:rPr>
                <w:highlight w:val="lightGray"/>
              </w:rPr>
              <w:t>The Management Support Team assists the Executive Board and the Coordinator.</w:t>
            </w:r>
            <w:r w:rsidR="00C91FC9" w:rsidRPr="00DF528D">
              <w:t xml:space="preserve"> </w:t>
            </w:r>
          </w:p>
          <w:p w:rsidR="00C91FC9" w:rsidRPr="0043531A" w:rsidRDefault="00C91FC9" w:rsidP="00976D27">
            <w:pPr>
              <w:pStyle w:val="StandardText"/>
            </w:pP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bookmarkStart w:id="28" w:name="_Toc152162968"/>
            <w:r w:rsidRPr="0043531A">
              <w:lastRenderedPageBreak/>
              <w:t>6.2 General operational procedures for all Consortium Bodies</w:t>
            </w:r>
            <w:bookmarkEnd w:id="28"/>
          </w:p>
        </w:tc>
        <w:tc>
          <w:tcPr>
            <w:tcW w:w="4069" w:type="dxa"/>
          </w:tcPr>
          <w:p w:rsidR="00C91FC9" w:rsidRPr="0043531A" w:rsidRDefault="00C91FC9" w:rsidP="00A164D3">
            <w:pPr>
              <w:pStyle w:val="2"/>
              <w:rPr>
                <w:shd w:val="clear" w:color="auto" w:fill="C0C0C0"/>
              </w:rPr>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6.2.1 Representation in meetings</w:t>
            </w:r>
          </w:p>
        </w:tc>
        <w:tc>
          <w:tcPr>
            <w:tcW w:w="4069" w:type="dxa"/>
          </w:tcPr>
          <w:p w:rsidR="00C91FC9" w:rsidRPr="0043531A" w:rsidRDefault="00C91FC9" w:rsidP="00A164D3">
            <w:pPr>
              <w:pStyle w:val="berschrift2"/>
            </w:pPr>
          </w:p>
        </w:tc>
      </w:tr>
      <w:tr w:rsidR="00C91FC9" w:rsidRPr="0043531A" w:rsidTr="00E54F89">
        <w:trPr>
          <w:gridAfter w:val="1"/>
          <w:wAfter w:w="30" w:type="dxa"/>
        </w:trPr>
        <w:tc>
          <w:tcPr>
            <w:tcW w:w="5966" w:type="dxa"/>
          </w:tcPr>
          <w:p w:rsidR="00C91FC9" w:rsidRPr="00DF528D" w:rsidRDefault="00C91FC9" w:rsidP="00976D27">
            <w:pPr>
              <w:pStyle w:val="StandardText"/>
              <w:rPr>
                <w:rFonts w:eastAsia="Times New Roman"/>
              </w:rPr>
            </w:pPr>
            <w:bookmarkStart w:id="29" w:name="_Toc152162969"/>
            <w:r w:rsidRPr="00DF528D">
              <w:t xml:space="preserve">Any </w:t>
            </w:r>
            <w:r w:rsidR="002C49BD" w:rsidRPr="00DF528D">
              <w:t>Party which is a</w:t>
            </w:r>
            <w:r w:rsidRPr="00DF528D">
              <w:t xml:space="preserve"> member of a Consortium Body (hereinafter referred to as "Member"):</w:t>
            </w:r>
            <w:bookmarkEnd w:id="29"/>
          </w:p>
          <w:p w:rsidR="00C91FC9" w:rsidRPr="00DF528D" w:rsidRDefault="00C91FC9" w:rsidP="00976D27">
            <w:pPr>
              <w:pStyle w:val="StandardText"/>
              <w:rPr>
                <w:rFonts w:eastAsia="Times New Roman"/>
              </w:rPr>
            </w:pPr>
            <w:r w:rsidRPr="00DF528D">
              <w:t>should be represented at any meeting of such Consortium Body;</w:t>
            </w:r>
          </w:p>
          <w:p w:rsidR="00C91FC9" w:rsidRPr="00DF528D" w:rsidRDefault="00C91FC9" w:rsidP="00976D27">
            <w:pPr>
              <w:pStyle w:val="StandardText"/>
              <w:rPr>
                <w:rFonts w:eastAsia="Times New Roman"/>
              </w:rPr>
            </w:pPr>
            <w:r w:rsidRPr="00DF528D">
              <w:t xml:space="preserve">may appoint a substitute or a proxy to attend and vote at any meeting; </w:t>
            </w:r>
          </w:p>
          <w:p w:rsidR="00C91FC9" w:rsidRPr="00DF528D" w:rsidRDefault="00C91FC9" w:rsidP="00976D27">
            <w:pPr>
              <w:pStyle w:val="StandardText"/>
              <w:rPr>
                <w:rFonts w:eastAsia="Times New Roman"/>
              </w:rPr>
            </w:pPr>
            <w:r w:rsidRPr="00DF528D">
              <w:t>and shall participate in a cooperative manner in the meetings.</w:t>
            </w:r>
          </w:p>
          <w:p w:rsidR="00C91FC9" w:rsidRPr="0043531A" w:rsidRDefault="00C91FC9" w:rsidP="00976D27">
            <w:pPr>
              <w:pStyle w:val="StandardText"/>
            </w:pPr>
          </w:p>
        </w:tc>
        <w:tc>
          <w:tcPr>
            <w:tcW w:w="4069" w:type="dxa"/>
          </w:tcPr>
          <w:p w:rsidR="00C91FC9" w:rsidRPr="0043531A" w:rsidRDefault="00A66C60" w:rsidP="00A164D3">
            <w:pPr>
              <w:pStyle w:val="elucidation"/>
              <w:rPr>
                <w:rFonts w:eastAsia="Times New Roman"/>
              </w:rPr>
            </w:pPr>
            <w:r w:rsidRPr="0043531A">
              <w:t xml:space="preserve">A </w:t>
            </w:r>
            <w:r w:rsidR="005714D9" w:rsidRPr="0043531A">
              <w:t>M</w:t>
            </w:r>
            <w:r w:rsidR="001560D2" w:rsidRPr="0043531A">
              <w:t xml:space="preserve">ember </w:t>
            </w:r>
            <w:r w:rsidRPr="0043531A">
              <w:t>is a</w:t>
            </w:r>
            <w:r w:rsidR="001560D2" w:rsidRPr="0043531A">
              <w:t xml:space="preserve"> </w:t>
            </w:r>
            <w:r w:rsidR="005714D9" w:rsidRPr="0043531A">
              <w:t>P</w:t>
            </w:r>
            <w:r w:rsidR="001560D2" w:rsidRPr="0043531A">
              <w:t>arty which is in a specific consortium body</w:t>
            </w:r>
          </w:p>
          <w:p w:rsidR="00666281" w:rsidRPr="0043531A" w:rsidRDefault="00511052" w:rsidP="00A164D3">
            <w:pPr>
              <w:pStyle w:val="elucidation"/>
            </w:pPr>
            <w:r w:rsidRPr="0043531A">
              <w:t>O</w:t>
            </w:r>
            <w:r w:rsidR="00666281" w:rsidRPr="0043531A">
              <w:t>f course</w:t>
            </w:r>
            <w:r w:rsidRPr="0043531A">
              <w:t>,</w:t>
            </w:r>
            <w:r w:rsidR="00666281" w:rsidRPr="0043531A">
              <w:t xml:space="preserve"> each Party acts through individual persons</w:t>
            </w:r>
            <w:r w:rsidRPr="0043531A">
              <w:t>.</w:t>
            </w: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6.2.2 Preparation and organisation of meetings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EB0A91" w:rsidRDefault="00C91FC9" w:rsidP="00976D27">
            <w:pPr>
              <w:pStyle w:val="StandardText"/>
              <w:rPr>
                <w:rFonts w:eastAsia="Times New Roman"/>
              </w:rPr>
            </w:pPr>
            <w:r w:rsidRPr="000277F1">
              <w:t>6.2.2.1</w:t>
            </w:r>
            <w:r w:rsidRPr="00EB0A91">
              <w:t xml:space="preserve"> Convening meetings:</w:t>
            </w:r>
          </w:p>
          <w:p w:rsidR="00C91FC9" w:rsidRPr="00370A60" w:rsidRDefault="00C91FC9" w:rsidP="00976D27">
            <w:pPr>
              <w:pStyle w:val="StandardText"/>
            </w:pPr>
            <w:r w:rsidRPr="00370A60">
              <w:t>The chairperson of a Consortium Body shall convene meetings of that Consortium Body.</w:t>
            </w: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tbl>
            <w:tblPr>
              <w:tblpPr w:leftFromText="141" w:rightFromText="141" w:vertAnchor="text" w:horzAnchor="margin" w:tblpY="-270"/>
              <w:tblOverlap w:val="never"/>
              <w:tblW w:w="60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6"/>
              <w:gridCol w:w="1701"/>
              <w:gridCol w:w="2614"/>
            </w:tblGrid>
            <w:tr w:rsidR="00C91FC9" w:rsidRPr="0043531A" w:rsidTr="00EB0A91">
              <w:trPr>
                <w:trHeight w:val="262"/>
              </w:trPr>
              <w:tc>
                <w:tcPr>
                  <w:tcW w:w="1696" w:type="dxa"/>
                  <w:shd w:val="clear" w:color="auto" w:fill="D9D9D9"/>
                </w:tcPr>
                <w:p w:rsidR="00C91FC9" w:rsidRPr="0043531A" w:rsidRDefault="00C91FC9" w:rsidP="00976D27">
                  <w:pPr>
                    <w:pStyle w:val="StandardText"/>
                  </w:pPr>
                </w:p>
              </w:tc>
              <w:tc>
                <w:tcPr>
                  <w:tcW w:w="1701" w:type="dxa"/>
                  <w:shd w:val="clear" w:color="auto" w:fill="D9D9D9"/>
                </w:tcPr>
                <w:p w:rsidR="00C91FC9" w:rsidRPr="00370A60" w:rsidRDefault="00C91FC9" w:rsidP="00976D27">
                  <w:pPr>
                    <w:pStyle w:val="StandardText"/>
                  </w:pPr>
                  <w:r w:rsidRPr="00370A60">
                    <w:t>Ordinary meeting</w:t>
                  </w:r>
                </w:p>
              </w:tc>
              <w:tc>
                <w:tcPr>
                  <w:tcW w:w="2614" w:type="dxa"/>
                  <w:shd w:val="clear" w:color="auto" w:fill="D9D9D9"/>
                </w:tcPr>
                <w:p w:rsidR="00C91FC9" w:rsidRPr="007615E1" w:rsidRDefault="00C91FC9" w:rsidP="00976D27">
                  <w:pPr>
                    <w:pStyle w:val="StandardText"/>
                  </w:pPr>
                  <w:r w:rsidRPr="007615E1">
                    <w:t>Extraordinary meeting</w:t>
                  </w:r>
                </w:p>
              </w:tc>
            </w:tr>
            <w:tr w:rsidR="00C91FC9" w:rsidRPr="0043531A" w:rsidTr="00EB0A91">
              <w:trPr>
                <w:trHeight w:val="1271"/>
              </w:trPr>
              <w:tc>
                <w:tcPr>
                  <w:tcW w:w="1696" w:type="dxa"/>
                  <w:shd w:val="clear" w:color="auto" w:fill="D9D9D9"/>
                </w:tcPr>
                <w:p w:rsidR="00C91FC9" w:rsidRPr="00370A60" w:rsidRDefault="00C91FC9" w:rsidP="00976D27">
                  <w:pPr>
                    <w:pStyle w:val="StandardText"/>
                  </w:pPr>
                  <w:r w:rsidRPr="00370A60">
                    <w:t>General Assembly</w:t>
                  </w:r>
                </w:p>
              </w:tc>
              <w:tc>
                <w:tcPr>
                  <w:tcW w:w="1701" w:type="dxa"/>
                </w:tcPr>
                <w:p w:rsidR="00C91FC9" w:rsidRPr="00370A60" w:rsidRDefault="00C91FC9" w:rsidP="00976D27">
                  <w:pPr>
                    <w:pStyle w:val="StandardText"/>
                    <w:rPr>
                      <w:rFonts w:eastAsia="Times New Roman"/>
                    </w:rPr>
                  </w:pPr>
                  <w:r w:rsidRPr="00370A60">
                    <w:t xml:space="preserve">At least </w:t>
                  </w:r>
                  <w:r w:rsidRPr="00370A60">
                    <w:rPr>
                      <w:highlight w:val="lightGray"/>
                    </w:rPr>
                    <w:t>once</w:t>
                  </w:r>
                  <w:r w:rsidRPr="00370A60">
                    <w:t xml:space="preserve"> a year</w:t>
                  </w:r>
                </w:p>
              </w:tc>
              <w:tc>
                <w:tcPr>
                  <w:tcW w:w="2614" w:type="dxa"/>
                </w:tcPr>
                <w:p w:rsidR="00C91FC9" w:rsidRPr="0043531A" w:rsidRDefault="00C91FC9" w:rsidP="00976D27">
                  <w:pPr>
                    <w:pStyle w:val="StandardText"/>
                    <w:rPr>
                      <w:rFonts w:eastAsia="Times New Roman"/>
                    </w:rPr>
                  </w:pPr>
                  <w:r w:rsidRPr="0043531A">
                    <w:t xml:space="preserve">At any time upon written request of the Executive Board or 1/3 of the Members of the General Assembly </w:t>
                  </w:r>
                </w:p>
              </w:tc>
            </w:tr>
            <w:tr w:rsidR="00C91FC9" w:rsidRPr="0043531A" w:rsidTr="00EB0A91">
              <w:trPr>
                <w:trHeight w:val="760"/>
              </w:trPr>
              <w:tc>
                <w:tcPr>
                  <w:tcW w:w="1696" w:type="dxa"/>
                  <w:shd w:val="clear" w:color="auto" w:fill="D9D9D9"/>
                </w:tcPr>
                <w:p w:rsidR="00C91FC9" w:rsidRPr="0043531A" w:rsidRDefault="00C91FC9" w:rsidP="00976D27">
                  <w:pPr>
                    <w:pStyle w:val="StandardText"/>
                    <w:rPr>
                      <w:rFonts w:eastAsia="Times New Roman"/>
                    </w:rPr>
                  </w:pPr>
                  <w:r w:rsidRPr="007615E1">
                    <w:t>Executive</w:t>
                  </w:r>
                  <w:r w:rsidRPr="0043531A">
                    <w:t xml:space="preserve"> </w:t>
                  </w:r>
                  <w:r w:rsidRPr="007615E1">
                    <w:t>Board</w:t>
                  </w:r>
                </w:p>
              </w:tc>
              <w:tc>
                <w:tcPr>
                  <w:tcW w:w="1701" w:type="dxa"/>
                </w:tcPr>
                <w:p w:rsidR="00C91FC9" w:rsidRDefault="00C91FC9" w:rsidP="00976D27">
                  <w:pPr>
                    <w:pStyle w:val="StandardText"/>
                  </w:pPr>
                  <w:r w:rsidRPr="00EB0A91">
                    <w:t xml:space="preserve">At least </w:t>
                  </w:r>
                  <w:r w:rsidRPr="00EB0A91">
                    <w:rPr>
                      <w:highlight w:val="lightGray"/>
                    </w:rPr>
                    <w:t xml:space="preserve">quarterly </w:t>
                  </w:r>
                </w:p>
                <w:p w:rsidR="00EB0A91" w:rsidRPr="00EB0A91" w:rsidRDefault="00EB0A91" w:rsidP="00976D27">
                  <w:pPr>
                    <w:pStyle w:val="StandardText"/>
                  </w:pPr>
                </w:p>
              </w:tc>
              <w:tc>
                <w:tcPr>
                  <w:tcW w:w="2614" w:type="dxa"/>
                </w:tcPr>
                <w:p w:rsidR="00C91FC9" w:rsidRPr="0043531A" w:rsidRDefault="00C91FC9" w:rsidP="00976D27">
                  <w:pPr>
                    <w:pStyle w:val="StandardText"/>
                    <w:rPr>
                      <w:rFonts w:eastAsia="Times New Roman"/>
                    </w:rPr>
                  </w:pPr>
                  <w:r w:rsidRPr="0043531A">
                    <w:t>At any time upon written request of any Member of the Executive Board</w:t>
                  </w:r>
                </w:p>
              </w:tc>
            </w:tr>
          </w:tbl>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A41AF8" w:rsidRDefault="00C91FC9" w:rsidP="00976D27">
            <w:pPr>
              <w:pStyle w:val="StandardText"/>
              <w:rPr>
                <w:rFonts w:eastAsia="Times New Roman"/>
              </w:rPr>
            </w:pPr>
            <w:r w:rsidRPr="000277F1">
              <w:t>6.2.2.2</w:t>
            </w:r>
            <w:r w:rsidRPr="00A41AF8">
              <w:t xml:space="preserve"> Notice of a meeting:</w:t>
            </w:r>
          </w:p>
          <w:p w:rsidR="00C91FC9" w:rsidRPr="0043531A" w:rsidRDefault="00C91FC9" w:rsidP="00976D27">
            <w:pPr>
              <w:pStyle w:val="StandardText"/>
              <w:rPr>
                <w:rFonts w:eastAsia="Times New Roman"/>
              </w:rPr>
            </w:pPr>
            <w:r w:rsidRPr="0043531A">
              <w:t>The chairperson of a Consortium Body shall give notice in writing of a meeting to each Member of that Consortium Body as soon as possible and no later than the minimum number of days preceding the meeting as indicated below.</w:t>
            </w: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tbl>
            <w:tblPr>
              <w:tblpPr w:leftFromText="141" w:rightFromText="141" w:vertAnchor="text" w:horzAnchor="margin" w:tblpY="-183"/>
              <w:tblOverlap w:val="never"/>
              <w:tblW w:w="60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122"/>
              <w:gridCol w:w="1842"/>
              <w:gridCol w:w="2042"/>
            </w:tblGrid>
            <w:tr w:rsidR="00C91FC9" w:rsidRPr="0043531A" w:rsidTr="009036F9">
              <w:trPr>
                <w:trHeight w:val="527"/>
              </w:trPr>
              <w:tc>
                <w:tcPr>
                  <w:tcW w:w="2122" w:type="dxa"/>
                  <w:shd w:val="clear" w:color="auto" w:fill="E6E6E6"/>
                </w:tcPr>
                <w:p w:rsidR="00C91FC9" w:rsidRPr="0043531A" w:rsidRDefault="00C91FC9" w:rsidP="00976D27">
                  <w:pPr>
                    <w:pStyle w:val="StandardText"/>
                  </w:pPr>
                </w:p>
              </w:tc>
              <w:tc>
                <w:tcPr>
                  <w:tcW w:w="1842" w:type="dxa"/>
                  <w:shd w:val="clear" w:color="auto" w:fill="E6E6E6"/>
                </w:tcPr>
                <w:p w:rsidR="00C91FC9" w:rsidRPr="0043531A" w:rsidRDefault="00C91FC9" w:rsidP="00976D27">
                  <w:pPr>
                    <w:pStyle w:val="StandardText"/>
                  </w:pPr>
                  <w:r w:rsidRPr="0043531A">
                    <w:t>Ordinary meeting</w:t>
                  </w:r>
                </w:p>
              </w:tc>
              <w:tc>
                <w:tcPr>
                  <w:tcW w:w="2042" w:type="dxa"/>
                  <w:shd w:val="clear" w:color="auto" w:fill="E6E6E6"/>
                </w:tcPr>
                <w:p w:rsidR="00C91FC9" w:rsidRPr="0043531A" w:rsidRDefault="00C91FC9" w:rsidP="00976D27">
                  <w:pPr>
                    <w:pStyle w:val="StandardText"/>
                  </w:pPr>
                  <w:r w:rsidRPr="0043531A">
                    <w:t>Extraordinary meeting</w:t>
                  </w:r>
                </w:p>
              </w:tc>
            </w:tr>
            <w:tr w:rsidR="00C91FC9" w:rsidRPr="0043531A" w:rsidTr="009036F9">
              <w:trPr>
                <w:trHeight w:val="256"/>
              </w:trPr>
              <w:tc>
                <w:tcPr>
                  <w:tcW w:w="2122" w:type="dxa"/>
                  <w:shd w:val="clear" w:color="auto" w:fill="E0E0E0"/>
                </w:tcPr>
                <w:p w:rsidR="00C91FC9" w:rsidRPr="0043531A" w:rsidRDefault="00C91FC9" w:rsidP="00976D27">
                  <w:pPr>
                    <w:pStyle w:val="StandardText"/>
                  </w:pPr>
                  <w:r w:rsidRPr="0043531A">
                    <w:t>General Assembly</w:t>
                  </w:r>
                </w:p>
              </w:tc>
              <w:tc>
                <w:tcPr>
                  <w:tcW w:w="1842" w:type="dxa"/>
                </w:tcPr>
                <w:p w:rsidR="00C91FC9" w:rsidRPr="0043531A" w:rsidRDefault="00C91FC9" w:rsidP="00976D27">
                  <w:pPr>
                    <w:pStyle w:val="StandardText"/>
                    <w:rPr>
                      <w:rFonts w:eastAsia="Times New Roman"/>
                    </w:rPr>
                  </w:pPr>
                  <w:r w:rsidRPr="0043531A">
                    <w:t>45</w:t>
                  </w:r>
                  <w:r w:rsidR="00DF6F8F">
                    <w:t> </w:t>
                  </w:r>
                  <w:r w:rsidRPr="0043531A">
                    <w:t>calendar days</w:t>
                  </w:r>
                </w:p>
              </w:tc>
              <w:tc>
                <w:tcPr>
                  <w:tcW w:w="2042" w:type="dxa"/>
                </w:tcPr>
                <w:p w:rsidR="00C91FC9" w:rsidRPr="0043531A" w:rsidRDefault="00C91FC9" w:rsidP="00976D27">
                  <w:pPr>
                    <w:pStyle w:val="StandardText"/>
                    <w:rPr>
                      <w:rFonts w:eastAsia="Times New Roman"/>
                    </w:rPr>
                  </w:pPr>
                  <w:r w:rsidRPr="0043531A">
                    <w:t>15</w:t>
                  </w:r>
                  <w:r w:rsidR="00DF6F8F">
                    <w:t> </w:t>
                  </w:r>
                  <w:r w:rsidRPr="0043531A">
                    <w:t>calendar days</w:t>
                  </w:r>
                </w:p>
              </w:tc>
            </w:tr>
            <w:tr w:rsidR="00C91FC9" w:rsidRPr="0043531A" w:rsidTr="009036F9">
              <w:trPr>
                <w:trHeight w:val="256"/>
              </w:trPr>
              <w:tc>
                <w:tcPr>
                  <w:tcW w:w="2122" w:type="dxa"/>
                  <w:shd w:val="clear" w:color="auto" w:fill="E0E0E0"/>
                </w:tcPr>
                <w:p w:rsidR="00C91FC9" w:rsidRPr="0043531A" w:rsidRDefault="00C91FC9" w:rsidP="00976D27">
                  <w:pPr>
                    <w:pStyle w:val="StandardText"/>
                    <w:rPr>
                      <w:rFonts w:eastAsia="Times New Roman"/>
                    </w:rPr>
                  </w:pPr>
                  <w:r w:rsidRPr="0043531A">
                    <w:t>Executive Board</w:t>
                  </w:r>
                </w:p>
              </w:tc>
              <w:tc>
                <w:tcPr>
                  <w:tcW w:w="1842" w:type="dxa"/>
                </w:tcPr>
                <w:p w:rsidR="00C91FC9" w:rsidRPr="0043531A" w:rsidRDefault="00C91FC9" w:rsidP="00976D27">
                  <w:pPr>
                    <w:pStyle w:val="StandardText"/>
                    <w:rPr>
                      <w:rFonts w:eastAsia="Times New Roman"/>
                    </w:rPr>
                  </w:pPr>
                  <w:r w:rsidRPr="0043531A">
                    <w:t>14</w:t>
                  </w:r>
                  <w:r w:rsidR="00DF6F8F">
                    <w:t> </w:t>
                  </w:r>
                  <w:r w:rsidRPr="0043531A">
                    <w:t>calendar days</w:t>
                  </w:r>
                </w:p>
              </w:tc>
              <w:tc>
                <w:tcPr>
                  <w:tcW w:w="2042" w:type="dxa"/>
                </w:tcPr>
                <w:p w:rsidR="00C91FC9" w:rsidRPr="0043531A" w:rsidRDefault="00C91FC9" w:rsidP="00976D27">
                  <w:pPr>
                    <w:pStyle w:val="StandardText"/>
                    <w:rPr>
                      <w:rFonts w:eastAsia="Times New Roman"/>
                    </w:rPr>
                  </w:pPr>
                  <w:r w:rsidRPr="0043531A">
                    <w:t xml:space="preserve">  7</w:t>
                  </w:r>
                  <w:r w:rsidR="00DF6F8F">
                    <w:t> </w:t>
                  </w:r>
                  <w:r w:rsidRPr="0043531A">
                    <w:t>calendar days</w:t>
                  </w:r>
                </w:p>
              </w:tc>
            </w:tr>
          </w:tbl>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F70C8F" w:rsidRDefault="00C91FC9" w:rsidP="00976D27">
            <w:pPr>
              <w:pStyle w:val="StandardText"/>
              <w:rPr>
                <w:rFonts w:eastAsia="Times New Roman"/>
              </w:rPr>
            </w:pPr>
            <w:r w:rsidRPr="000277F1">
              <w:t>6.2.2.3</w:t>
            </w:r>
            <w:r w:rsidRPr="00F70C8F">
              <w:t xml:space="preserve"> Sending the agenda:</w:t>
            </w:r>
          </w:p>
          <w:p w:rsidR="00C91FC9" w:rsidRPr="0043531A" w:rsidRDefault="00C91FC9" w:rsidP="00976D27">
            <w:pPr>
              <w:pStyle w:val="StandardText"/>
              <w:rPr>
                <w:rFonts w:eastAsia="Times New Roman"/>
              </w:rPr>
            </w:pPr>
            <w:r w:rsidRPr="0043531A">
              <w:t>The chairperson of a Consortium Body shall prepare and send each Member of that Consortium Body a written (original) agenda no later than the minimum number of days preceding the meeting as indicated below.</w:t>
            </w: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tbl>
            <w:tblPr>
              <w:tblpPr w:leftFromText="141" w:rightFromText="141" w:vertAnchor="text" w:horzAnchor="margin" w:tblpY="-123"/>
              <w:tblOverlap w:val="never"/>
              <w:tblW w:w="60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90"/>
              <w:gridCol w:w="3214"/>
            </w:tblGrid>
            <w:tr w:rsidR="00C91FC9" w:rsidRPr="0043531A" w:rsidTr="009036F9">
              <w:trPr>
                <w:trHeight w:val="279"/>
              </w:trPr>
              <w:tc>
                <w:tcPr>
                  <w:tcW w:w="2790" w:type="dxa"/>
                  <w:shd w:val="clear" w:color="auto" w:fill="E0E0E0"/>
                </w:tcPr>
                <w:p w:rsidR="00C91FC9" w:rsidRPr="0043531A" w:rsidRDefault="00C91FC9" w:rsidP="00976D27">
                  <w:pPr>
                    <w:pStyle w:val="StandardText"/>
                    <w:rPr>
                      <w:rFonts w:eastAsia="Times New Roman"/>
                    </w:rPr>
                  </w:pPr>
                  <w:r w:rsidRPr="0043531A">
                    <w:t>General Assembly</w:t>
                  </w:r>
                </w:p>
              </w:tc>
              <w:tc>
                <w:tcPr>
                  <w:tcW w:w="3214" w:type="dxa"/>
                </w:tcPr>
                <w:p w:rsidR="00C91FC9" w:rsidRPr="0043531A" w:rsidRDefault="00C91FC9" w:rsidP="00976D27">
                  <w:pPr>
                    <w:pStyle w:val="StandardText"/>
                  </w:pPr>
                  <w:r w:rsidRPr="0043531A">
                    <w:t>21</w:t>
                  </w:r>
                  <w:r w:rsidR="00DF6F8F">
                    <w:t> </w:t>
                  </w:r>
                  <w:r w:rsidRPr="0043531A">
                    <w:t>calendar days, 10</w:t>
                  </w:r>
                  <w:r w:rsidR="00DF6F8F">
                    <w:t> </w:t>
                  </w:r>
                  <w:r w:rsidRPr="0043531A">
                    <w:t>calendar days for an extraordinary meeting</w:t>
                  </w:r>
                </w:p>
              </w:tc>
            </w:tr>
            <w:tr w:rsidR="00C91FC9" w:rsidRPr="0043531A" w:rsidTr="009036F9">
              <w:trPr>
                <w:trHeight w:val="279"/>
              </w:trPr>
              <w:tc>
                <w:tcPr>
                  <w:tcW w:w="2790" w:type="dxa"/>
                  <w:shd w:val="clear" w:color="auto" w:fill="E0E0E0"/>
                </w:tcPr>
                <w:p w:rsidR="00C91FC9" w:rsidRPr="0043531A" w:rsidRDefault="00C91FC9" w:rsidP="00976D27">
                  <w:pPr>
                    <w:pStyle w:val="StandardText"/>
                  </w:pPr>
                  <w:r w:rsidRPr="0043531A">
                    <w:t>Executive Board</w:t>
                  </w:r>
                </w:p>
              </w:tc>
              <w:tc>
                <w:tcPr>
                  <w:tcW w:w="3214" w:type="dxa"/>
                </w:tcPr>
                <w:p w:rsidR="00C91FC9" w:rsidRPr="0043531A" w:rsidRDefault="00DF6F8F" w:rsidP="00976D27">
                  <w:pPr>
                    <w:pStyle w:val="StandardText"/>
                    <w:rPr>
                      <w:rFonts w:eastAsia="Times New Roman"/>
                    </w:rPr>
                  </w:pPr>
                  <w:r>
                    <w:t xml:space="preserve"> </w:t>
                  </w:r>
                  <w:r w:rsidR="00C91FC9" w:rsidRPr="0043531A">
                    <w:t>7</w:t>
                  </w:r>
                  <w:r>
                    <w:t> </w:t>
                  </w:r>
                  <w:r w:rsidR="00C91FC9" w:rsidRPr="0043531A">
                    <w:t xml:space="preserve">calendar days </w:t>
                  </w:r>
                </w:p>
              </w:tc>
            </w:tr>
          </w:tbl>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0277F1" w:rsidRDefault="00C91FC9" w:rsidP="00976D27">
            <w:pPr>
              <w:pStyle w:val="StandardText"/>
              <w:rPr>
                <w:rFonts w:eastAsia="Times New Roman"/>
              </w:rPr>
            </w:pPr>
            <w:r w:rsidRPr="000277F1">
              <w:lastRenderedPageBreak/>
              <w:t>6.2.2.4 Adding agenda items:</w:t>
            </w:r>
          </w:p>
          <w:p w:rsidR="00C91FC9" w:rsidRPr="0043531A" w:rsidRDefault="00C91FC9" w:rsidP="00976D27">
            <w:pPr>
              <w:pStyle w:val="StandardText"/>
              <w:rPr>
                <w:rFonts w:eastAsia="Times New Roman"/>
              </w:rPr>
            </w:pPr>
            <w:r w:rsidRPr="0043531A">
              <w:t xml:space="preserve">Any agenda item requiring a decision by the Members of a Consortium Body must be identified as such on the agenda. </w:t>
            </w:r>
          </w:p>
          <w:p w:rsidR="00C91FC9" w:rsidRPr="0043531A" w:rsidRDefault="00C91FC9" w:rsidP="00976D27">
            <w:pPr>
              <w:pStyle w:val="StandardText"/>
              <w:rPr>
                <w:rFonts w:eastAsia="Times New Roman"/>
              </w:rPr>
            </w:pPr>
            <w:r w:rsidRPr="0043531A">
              <w:t>Any Member of a Consortium Body may add an item to the original agenda by written notification to all of the other Members of that Consortium Body up to the minimum number of days preceding the meeting as indicated below.</w:t>
            </w:r>
            <w:r w:rsidRPr="0043531A">
              <w:br/>
            </w: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tbl>
            <w:tblPr>
              <w:tblpPr w:leftFromText="141" w:rightFromText="141" w:vertAnchor="text" w:horzAnchor="margin" w:tblpY="-153"/>
              <w:tblOverlap w:val="never"/>
              <w:tblW w:w="60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90"/>
              <w:gridCol w:w="3221"/>
            </w:tblGrid>
            <w:tr w:rsidR="00C91FC9" w:rsidRPr="0043531A" w:rsidTr="009036F9">
              <w:trPr>
                <w:trHeight w:val="284"/>
              </w:trPr>
              <w:tc>
                <w:tcPr>
                  <w:tcW w:w="2790" w:type="dxa"/>
                  <w:shd w:val="clear" w:color="auto" w:fill="E0E0E0"/>
                </w:tcPr>
                <w:p w:rsidR="00C91FC9" w:rsidRPr="0043531A" w:rsidRDefault="00C91FC9" w:rsidP="00976D27">
                  <w:pPr>
                    <w:pStyle w:val="StandardText"/>
                    <w:rPr>
                      <w:rFonts w:eastAsia="Times New Roman"/>
                    </w:rPr>
                  </w:pPr>
                  <w:r w:rsidRPr="0043531A">
                    <w:t>General Assembly</w:t>
                  </w:r>
                </w:p>
              </w:tc>
              <w:tc>
                <w:tcPr>
                  <w:tcW w:w="3221" w:type="dxa"/>
                </w:tcPr>
                <w:p w:rsidR="00C91FC9" w:rsidRPr="0043531A" w:rsidRDefault="00C91FC9" w:rsidP="00976D27">
                  <w:pPr>
                    <w:pStyle w:val="StandardText"/>
                  </w:pPr>
                  <w:r w:rsidRPr="0043531A">
                    <w:t>14</w:t>
                  </w:r>
                  <w:r w:rsidR="00DC5365">
                    <w:t> </w:t>
                  </w:r>
                  <w:r w:rsidRPr="0043531A">
                    <w:t>calendar days, 7</w:t>
                  </w:r>
                  <w:r w:rsidR="00DC5365">
                    <w:t> </w:t>
                  </w:r>
                  <w:r w:rsidRPr="0043531A">
                    <w:t xml:space="preserve">calendar days for an extraordinary meeting </w:t>
                  </w:r>
                </w:p>
              </w:tc>
            </w:tr>
            <w:tr w:rsidR="00C91FC9" w:rsidRPr="0043531A" w:rsidTr="009036F9">
              <w:trPr>
                <w:trHeight w:val="284"/>
              </w:trPr>
              <w:tc>
                <w:tcPr>
                  <w:tcW w:w="2790" w:type="dxa"/>
                  <w:shd w:val="clear" w:color="auto" w:fill="E0E0E0"/>
                </w:tcPr>
                <w:p w:rsidR="00C91FC9" w:rsidRPr="0043531A" w:rsidRDefault="00C91FC9" w:rsidP="00976D27">
                  <w:pPr>
                    <w:pStyle w:val="StandardText"/>
                  </w:pPr>
                  <w:r w:rsidRPr="0043531A">
                    <w:t>Executive Board</w:t>
                  </w:r>
                </w:p>
              </w:tc>
              <w:tc>
                <w:tcPr>
                  <w:tcW w:w="3221" w:type="dxa"/>
                </w:tcPr>
                <w:p w:rsidR="00C91FC9" w:rsidRPr="0043531A" w:rsidRDefault="00C91FC9" w:rsidP="00976D27">
                  <w:pPr>
                    <w:pStyle w:val="StandardText"/>
                    <w:rPr>
                      <w:rFonts w:eastAsia="Times New Roman"/>
                    </w:rPr>
                  </w:pPr>
                  <w:r w:rsidRPr="0043531A">
                    <w:t xml:space="preserve">  2</w:t>
                  </w:r>
                  <w:r w:rsidR="00DC5365">
                    <w:t> </w:t>
                  </w:r>
                  <w:r w:rsidR="003F336E" w:rsidRPr="0043531A">
                    <w:t xml:space="preserve">calendar </w:t>
                  </w:r>
                  <w:r w:rsidRPr="0043531A">
                    <w:t xml:space="preserve">days </w:t>
                  </w:r>
                </w:p>
              </w:tc>
            </w:tr>
          </w:tbl>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0277F1">
              <w:t>6.2.2.5</w:t>
            </w:r>
            <w:r w:rsidRPr="0043531A">
              <w:t xml:space="preserve"> During a meeting the Members of a Consortium Body present or represented can unanimously agree to add a new item to the original agenda.</w:t>
            </w:r>
          </w:p>
          <w:p w:rsidR="00C91FC9" w:rsidRPr="0043531A" w:rsidRDefault="00C91FC9" w:rsidP="00976D27">
            <w:pPr>
              <w:pStyle w:val="StandardText"/>
            </w:pPr>
          </w:p>
        </w:tc>
        <w:tc>
          <w:tcPr>
            <w:tcW w:w="4069" w:type="dxa"/>
          </w:tcPr>
          <w:p w:rsidR="00C91FC9" w:rsidRPr="0043531A" w:rsidRDefault="00B526B5" w:rsidP="00A164D3">
            <w:pPr>
              <w:pStyle w:val="elucidation"/>
              <w:rPr>
                <w:rFonts w:eastAsia="Times New Roman"/>
              </w:rPr>
            </w:pPr>
            <w:r w:rsidRPr="0043531A">
              <w:t xml:space="preserve">If a new topic comes up that may ultimately require a decision, the good practice is to organise a new meeting </w:t>
            </w:r>
            <w:r w:rsidR="00FC13A0" w:rsidRPr="0043531A">
              <w:t xml:space="preserve">or a </w:t>
            </w:r>
            <w:r w:rsidRPr="0043531A">
              <w:t>written procedure for decision on the topic, rather than deciding</w:t>
            </w:r>
            <w:r w:rsidR="00FC13A0" w:rsidRPr="0043531A">
              <w:t xml:space="preserve"> on</w:t>
            </w:r>
            <w:r w:rsidRPr="0043531A">
              <w:t xml:space="preserve"> it </w:t>
            </w:r>
            <w:r w:rsidR="00FC13A0" w:rsidRPr="0043531A">
              <w:t xml:space="preserve">during </w:t>
            </w:r>
            <w:r w:rsidRPr="0043531A">
              <w:t>the meeting.</w:t>
            </w: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0277F1">
              <w:t>6.2.2.6</w:t>
            </w:r>
            <w:r w:rsidRPr="0043531A">
              <w:t xml:space="preserve"> Any decision may also be taken without a meeting if the Coordinator circulates to all Members of the Consortium Body a written document which is then </w:t>
            </w:r>
            <w:r w:rsidR="007810BF" w:rsidRPr="0043531A">
              <w:t xml:space="preserve">agreed </w:t>
            </w:r>
            <w:r w:rsidRPr="0043531A">
              <w:t xml:space="preserve">by the defined majority (see </w:t>
            </w:r>
            <w:r w:rsidR="000F23E7" w:rsidRPr="0043531A">
              <w:t>Section</w:t>
            </w:r>
            <w:r w:rsidRPr="0043531A">
              <w:t xml:space="preserve"> 6.2.3.) of all Members of the Consortium Body.</w:t>
            </w:r>
            <w:r w:rsidR="007F00AF" w:rsidRPr="0043531A">
              <w:t xml:space="preserve"> Such document shall include the deadline for responses.</w:t>
            </w:r>
          </w:p>
          <w:p w:rsidR="00C91FC9" w:rsidRPr="0043531A" w:rsidRDefault="00C91FC9" w:rsidP="00976D27">
            <w:pPr>
              <w:pStyle w:val="StandardText"/>
            </w:pPr>
          </w:p>
          <w:p w:rsidR="00C91FC9" w:rsidRPr="0043531A" w:rsidRDefault="00C91FC9" w:rsidP="00976D27">
            <w:pPr>
              <w:pStyle w:val="StandardText"/>
            </w:pPr>
            <w:r w:rsidRPr="000277F1">
              <w:t>6.2.2.7</w:t>
            </w:r>
            <w:r w:rsidRPr="0043531A">
              <w:t xml:space="preserve"> Meetings of each Consortium Body may also be held by teleconference or other telecommunication means. </w:t>
            </w:r>
          </w:p>
          <w:p w:rsidR="00C91FC9" w:rsidRPr="0043531A" w:rsidRDefault="00C91FC9" w:rsidP="00976D27">
            <w:pPr>
              <w:pStyle w:val="StandardText"/>
            </w:pPr>
          </w:p>
          <w:p w:rsidR="00A01668" w:rsidRDefault="00C91FC9" w:rsidP="00976D27">
            <w:pPr>
              <w:pStyle w:val="StandardText"/>
            </w:pPr>
            <w:r w:rsidRPr="000277F1">
              <w:t>6.2.2.8</w:t>
            </w:r>
            <w:r w:rsidRPr="0043531A">
              <w:t xml:space="preserve"> Decisions will only be binding once the relevant part of the Minutes has been accepted according to </w:t>
            </w:r>
            <w:r w:rsidR="000F23E7" w:rsidRPr="0043531A">
              <w:t>Section</w:t>
            </w:r>
            <w:r w:rsidR="00173F07" w:rsidRPr="0043531A">
              <w:rPr>
                <w:b/>
              </w:rPr>
              <w:t xml:space="preserve"> </w:t>
            </w:r>
            <w:r w:rsidRPr="0043531A">
              <w:t>6.2.5.</w:t>
            </w:r>
          </w:p>
          <w:p w:rsidR="00C91FC9" w:rsidRPr="0043531A" w:rsidRDefault="00C91FC9" w:rsidP="00976D27">
            <w:pPr>
              <w:pStyle w:val="StandardText"/>
            </w:pP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 xml:space="preserve">6.2.3 Voting rules and quorum </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0277F1">
              <w:t>6.2.3.1</w:t>
            </w:r>
            <w:r w:rsidRPr="0043531A">
              <w:t xml:space="preserve"> Each Consortium Body shall not deliberate and decide validly unless two-thirds (2/3) of its Members are present or represented (quorum). </w:t>
            </w:r>
          </w:p>
          <w:p w:rsidR="002D0178" w:rsidRPr="0043531A" w:rsidRDefault="002D0178" w:rsidP="00976D27">
            <w:pPr>
              <w:pStyle w:val="StandardText"/>
            </w:pPr>
          </w:p>
          <w:p w:rsidR="002D0178" w:rsidRPr="00DF6F8F" w:rsidRDefault="002D0178" w:rsidP="00A164D3">
            <w:r w:rsidRPr="00A27EE4">
              <w:rPr>
                <w:sz w:val="22"/>
                <w:szCs w:val="22"/>
                <w:lang w:val="en-US"/>
              </w:rPr>
              <w:t>If the quorum is not reached</w:t>
            </w:r>
            <w:r w:rsidR="001E0DA3" w:rsidRPr="00A27EE4">
              <w:rPr>
                <w:sz w:val="22"/>
                <w:szCs w:val="22"/>
                <w:lang w:val="en-US"/>
              </w:rPr>
              <w:t>,</w:t>
            </w:r>
            <w:r w:rsidRPr="00A27EE4">
              <w:rPr>
                <w:sz w:val="22"/>
                <w:szCs w:val="22"/>
                <w:lang w:val="en-US"/>
              </w:rPr>
              <w:t xml:space="preserve"> the chairperson of the Consortium Body shall convene another</w:t>
            </w:r>
            <w:r w:rsidR="004D7269" w:rsidRPr="00A27EE4">
              <w:rPr>
                <w:sz w:val="22"/>
                <w:szCs w:val="22"/>
                <w:lang w:val="en-US"/>
              </w:rPr>
              <w:t xml:space="preserve"> </w:t>
            </w:r>
            <w:r w:rsidRPr="00A27EE4">
              <w:rPr>
                <w:sz w:val="22"/>
                <w:szCs w:val="22"/>
                <w:lang w:val="en-US"/>
              </w:rPr>
              <w:t xml:space="preserve">ordinary meeting within </w:t>
            </w:r>
            <w:r w:rsidRPr="00A27EE4">
              <w:rPr>
                <w:sz w:val="22"/>
                <w:szCs w:val="22"/>
                <w:highlight w:val="lightGray"/>
                <w:lang w:val="en-US"/>
              </w:rPr>
              <w:t>15</w:t>
            </w:r>
            <w:r w:rsidR="00DF6F8F" w:rsidRPr="00A27EE4">
              <w:rPr>
                <w:sz w:val="22"/>
                <w:szCs w:val="22"/>
                <w:lang w:val="en-US"/>
              </w:rPr>
              <w:t> </w:t>
            </w:r>
            <w:r w:rsidR="00D03EA3" w:rsidRPr="00A27EE4">
              <w:rPr>
                <w:sz w:val="22"/>
                <w:szCs w:val="22"/>
                <w:lang w:val="en-US"/>
              </w:rPr>
              <w:t xml:space="preserve">calendar </w:t>
            </w:r>
            <w:r w:rsidRPr="00A27EE4">
              <w:rPr>
                <w:sz w:val="22"/>
                <w:szCs w:val="22"/>
                <w:lang w:val="en-US"/>
              </w:rPr>
              <w:t xml:space="preserve">days. If in this meeting the quorum is not </w:t>
            </w:r>
            <w:r w:rsidR="004A4FDB" w:rsidRPr="00A27EE4">
              <w:rPr>
                <w:sz w:val="22"/>
                <w:szCs w:val="22"/>
                <w:lang w:val="en-US"/>
              </w:rPr>
              <w:t>r</w:t>
            </w:r>
            <w:r w:rsidRPr="00A27EE4">
              <w:rPr>
                <w:sz w:val="22"/>
                <w:szCs w:val="22"/>
                <w:lang w:val="en-US"/>
              </w:rPr>
              <w:t>eached once more,  the chairperson shall convene</w:t>
            </w:r>
            <w:r w:rsidR="001E0DA3" w:rsidRPr="00A27EE4">
              <w:rPr>
                <w:sz w:val="22"/>
                <w:szCs w:val="22"/>
                <w:lang w:val="en-US"/>
              </w:rPr>
              <w:t xml:space="preserve"> </w:t>
            </w:r>
            <w:r w:rsidRPr="00A27EE4">
              <w:rPr>
                <w:sz w:val="22"/>
                <w:szCs w:val="22"/>
                <w:lang w:val="en-US"/>
              </w:rPr>
              <w:t xml:space="preserve">an extraordinary meeting which shall be entitled to </w:t>
            </w:r>
            <w:r w:rsidR="004A4FDB" w:rsidRPr="00A27EE4">
              <w:rPr>
                <w:sz w:val="22"/>
                <w:szCs w:val="22"/>
                <w:lang w:val="en-US"/>
              </w:rPr>
              <w:t>decide</w:t>
            </w:r>
            <w:r w:rsidRPr="00A27EE4">
              <w:rPr>
                <w:sz w:val="22"/>
                <w:szCs w:val="22"/>
                <w:lang w:val="en-US"/>
              </w:rPr>
              <w:t xml:space="preserve"> even if less than the quorum of </w:t>
            </w:r>
            <w:r w:rsidR="00D32751" w:rsidRPr="00A27EE4">
              <w:rPr>
                <w:sz w:val="22"/>
                <w:szCs w:val="22"/>
                <w:lang w:val="en-US"/>
              </w:rPr>
              <w:t>M</w:t>
            </w:r>
            <w:r w:rsidRPr="00A27EE4">
              <w:rPr>
                <w:sz w:val="22"/>
                <w:szCs w:val="22"/>
                <w:lang w:val="en-US"/>
              </w:rPr>
              <w:t>embers</w:t>
            </w:r>
            <w:r w:rsidR="004D7269" w:rsidRPr="00A27EE4">
              <w:rPr>
                <w:sz w:val="22"/>
                <w:szCs w:val="22"/>
                <w:lang w:val="en-US"/>
              </w:rPr>
              <w:t xml:space="preserve"> </w:t>
            </w:r>
            <w:r w:rsidRPr="00A27EE4">
              <w:rPr>
                <w:sz w:val="22"/>
                <w:szCs w:val="22"/>
                <w:lang w:val="en-US"/>
              </w:rPr>
              <w:t>are present or represented</w:t>
            </w:r>
            <w:r w:rsidRPr="00DF6F8F">
              <w:rPr>
                <w:lang w:val="en-US"/>
              </w:rPr>
              <w:t>.</w:t>
            </w:r>
          </w:p>
          <w:p w:rsidR="00C91FC9" w:rsidRPr="0043531A" w:rsidRDefault="00C91FC9" w:rsidP="00976D27">
            <w:pPr>
              <w:pStyle w:val="StandardText"/>
            </w:pPr>
          </w:p>
          <w:p w:rsidR="00C91FC9" w:rsidRPr="0043531A" w:rsidRDefault="00C91FC9" w:rsidP="00976D27">
            <w:pPr>
              <w:pStyle w:val="StandardText"/>
            </w:pPr>
            <w:r w:rsidRPr="000277F1">
              <w:t>6.2.3.2</w:t>
            </w:r>
            <w:r w:rsidRPr="0043531A">
              <w:t xml:space="preserve"> Each Member of a Consortium Body present or represented in the meeting shall have one vote.</w:t>
            </w:r>
          </w:p>
          <w:p w:rsidR="00C91FC9" w:rsidRPr="0043531A" w:rsidRDefault="00C91FC9" w:rsidP="00976D27">
            <w:pPr>
              <w:pStyle w:val="StandardText"/>
            </w:pPr>
          </w:p>
          <w:p w:rsidR="00C91FC9" w:rsidRPr="0043531A" w:rsidRDefault="00C91FC9" w:rsidP="00976D27">
            <w:pPr>
              <w:pStyle w:val="StandardText"/>
            </w:pPr>
            <w:r w:rsidRPr="000277F1">
              <w:t>6.2.3.3</w:t>
            </w:r>
            <w:r w:rsidRPr="00DF6F8F">
              <w:rPr>
                <w:sz w:val="24"/>
                <w:szCs w:val="24"/>
              </w:rPr>
              <w:t xml:space="preserve"> </w:t>
            </w:r>
            <w:r w:rsidRPr="0043531A">
              <w:t xml:space="preserve">Defaulting Parties may not vote. </w:t>
            </w:r>
          </w:p>
          <w:p w:rsidR="00C91FC9" w:rsidRPr="0043531A" w:rsidRDefault="00C91FC9" w:rsidP="00976D27">
            <w:pPr>
              <w:pStyle w:val="StandardText"/>
            </w:pPr>
          </w:p>
          <w:p w:rsidR="00C91FC9" w:rsidRPr="0043531A" w:rsidRDefault="00F171C6" w:rsidP="00976D27">
            <w:pPr>
              <w:pStyle w:val="StandardText"/>
            </w:pPr>
            <w:r w:rsidRPr="000277F1">
              <w:t>6.2.3.4</w:t>
            </w:r>
            <w:r w:rsidRPr="0043531A">
              <w:t xml:space="preserve"> </w:t>
            </w:r>
            <w:r w:rsidR="00C91FC9" w:rsidRPr="0043531A">
              <w:t>Decisions shall be taken by a majority of two-thirds (2/3) of the votes</w:t>
            </w:r>
            <w:r w:rsidR="0022331A" w:rsidRPr="0043531A">
              <w:t xml:space="preserve"> cast</w:t>
            </w:r>
            <w:r w:rsidR="00C91FC9" w:rsidRPr="0043531A">
              <w:t>.</w:t>
            </w:r>
          </w:p>
          <w:p w:rsidR="00C91FC9" w:rsidRPr="0043531A" w:rsidRDefault="00C91FC9" w:rsidP="00976D27">
            <w:pPr>
              <w:pStyle w:val="StandardText"/>
            </w:pPr>
          </w:p>
        </w:tc>
        <w:tc>
          <w:tcPr>
            <w:tcW w:w="4069" w:type="dxa"/>
          </w:tcPr>
          <w:p w:rsidR="00C91FC9" w:rsidRPr="0043531A" w:rsidRDefault="00C91FC9"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p>
          <w:p w:rsidR="000E7536" w:rsidRPr="0043531A" w:rsidRDefault="000E7536" w:rsidP="00A164D3">
            <w:pPr>
              <w:pStyle w:val="elucidation"/>
            </w:pPr>
            <w:r w:rsidRPr="0043531A">
              <w:t>A Party which the General Assembly has declared pursuant to Section 4.2 to be a Defaulting Party may not exercise any vote or participate in any further Consortium Body decision-making following the declaration of default.</w:t>
            </w: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6.2.4 Veto rights</w:t>
            </w:r>
          </w:p>
        </w:tc>
        <w:tc>
          <w:tcPr>
            <w:tcW w:w="4069" w:type="dxa"/>
          </w:tcPr>
          <w:p w:rsidR="00C91FC9" w:rsidRPr="0043531A" w:rsidRDefault="00C91FC9" w:rsidP="00A164D3">
            <w:pPr>
              <w:pStyle w:val="2"/>
            </w:pPr>
          </w:p>
        </w:tc>
      </w:tr>
      <w:tr w:rsidR="00C91FC9" w:rsidRPr="0043531A" w:rsidTr="00E54F89">
        <w:trPr>
          <w:gridAfter w:val="1"/>
          <w:wAfter w:w="30" w:type="dxa"/>
          <w:trHeight w:val="3259"/>
        </w:trPr>
        <w:tc>
          <w:tcPr>
            <w:tcW w:w="5966" w:type="dxa"/>
          </w:tcPr>
          <w:p w:rsidR="00C91FC9" w:rsidRPr="0043531A" w:rsidRDefault="00C91FC9" w:rsidP="00976D27">
            <w:pPr>
              <w:pStyle w:val="StandardText"/>
              <w:rPr>
                <w:rFonts w:eastAsia="Times New Roman"/>
              </w:rPr>
            </w:pPr>
            <w:r w:rsidRPr="007B7B3C">
              <w:lastRenderedPageBreak/>
              <w:t>6.2.4.1</w:t>
            </w:r>
            <w:r w:rsidRPr="0043531A">
              <w:t xml:space="preserve"> A Member which can show that its own work, time for performance, costs, liabilities, intellectual property rights or other legitimate interests would be severely affected by a decision of a Consortium Body may exercise a veto with respect to the corresponding decision or relevant part of the decision.</w:t>
            </w:r>
          </w:p>
          <w:p w:rsidR="00C91FC9" w:rsidRPr="0043531A" w:rsidRDefault="00C91FC9" w:rsidP="00976D27">
            <w:pPr>
              <w:pStyle w:val="StandardText"/>
            </w:pPr>
          </w:p>
          <w:p w:rsidR="00C91FC9" w:rsidRPr="0043531A" w:rsidRDefault="00C91FC9" w:rsidP="00976D27">
            <w:pPr>
              <w:pStyle w:val="StandardText"/>
            </w:pPr>
            <w:r w:rsidRPr="007B7B3C">
              <w:t>6.2.4.2</w:t>
            </w:r>
            <w:r w:rsidRPr="0043531A">
              <w:t xml:space="preserve"> When the decision is foreseen on the original agenda, a Member may veto such a decision during the meeting only.</w:t>
            </w:r>
          </w:p>
          <w:p w:rsidR="00C91FC9" w:rsidRPr="0043531A" w:rsidRDefault="00C91FC9" w:rsidP="00976D27">
            <w:pPr>
              <w:pStyle w:val="StandardText"/>
            </w:pPr>
          </w:p>
          <w:p w:rsidR="00C91FC9" w:rsidRPr="0043531A" w:rsidRDefault="00C91FC9" w:rsidP="00976D27">
            <w:pPr>
              <w:pStyle w:val="StandardText"/>
            </w:pPr>
            <w:r w:rsidRPr="007B7B3C">
              <w:t>6.2.4.3</w:t>
            </w:r>
            <w:r w:rsidRPr="0043531A">
              <w:t xml:space="preserve"> When a decision has been taken on a new item added to the agenda before or during the meeting, a Member may veto such decision during the meeting and within 15 </w:t>
            </w:r>
            <w:r w:rsidR="00D03EA3" w:rsidRPr="0043531A">
              <w:t xml:space="preserve">calendar </w:t>
            </w:r>
            <w:r w:rsidRPr="0043531A">
              <w:t>days after the draft minutes of the meeting are sent.</w:t>
            </w:r>
          </w:p>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7B7B3C">
              <w:t>6.2.4.4</w:t>
            </w:r>
            <w:r w:rsidRPr="0043531A">
              <w:t xml:space="preserve"> In case of exercise of veto, the Members of the related Consortium Body shall make every effort to resolve the matter which occasioned the veto to the general satisfaction of all its Members. </w:t>
            </w:r>
          </w:p>
          <w:p w:rsidR="00C91FC9" w:rsidRPr="0043531A" w:rsidRDefault="00C91FC9" w:rsidP="00976D27">
            <w:pPr>
              <w:pStyle w:val="StandardText"/>
            </w:pPr>
          </w:p>
          <w:p w:rsidR="00C91FC9" w:rsidRPr="0043531A" w:rsidRDefault="00C91FC9" w:rsidP="00976D27">
            <w:pPr>
              <w:pStyle w:val="StandardText"/>
            </w:pPr>
            <w:r w:rsidRPr="007B7B3C">
              <w:t>6.2.4.5</w:t>
            </w:r>
            <w:r w:rsidRPr="0043531A">
              <w:t xml:space="preserve"> A Party may not veto decisions relating to its identification as a Defaulting Party. The Defaulting Party may not veto decisions relating to its participation and termination in the </w:t>
            </w:r>
            <w:r w:rsidR="00B9601C" w:rsidRPr="0043531A">
              <w:t>c</w:t>
            </w:r>
            <w:r w:rsidRPr="0043531A">
              <w:t xml:space="preserve">onsortium or the consequences of them. </w:t>
            </w:r>
          </w:p>
          <w:p w:rsidR="00C91FC9" w:rsidRPr="0043531A" w:rsidRDefault="00C91FC9" w:rsidP="00976D27">
            <w:pPr>
              <w:pStyle w:val="StandardText"/>
            </w:pPr>
          </w:p>
          <w:p w:rsidR="00C91FC9" w:rsidRPr="0043531A" w:rsidRDefault="00C91FC9" w:rsidP="00976D27">
            <w:pPr>
              <w:pStyle w:val="StandardText"/>
            </w:pPr>
            <w:r w:rsidRPr="007B7B3C">
              <w:t>6.2.4.6</w:t>
            </w:r>
            <w:r w:rsidRPr="0043531A">
              <w:t xml:space="preserve"> A Party requesting to leave the </w:t>
            </w:r>
            <w:r w:rsidR="00B9601C" w:rsidRPr="0043531A">
              <w:t>c</w:t>
            </w:r>
            <w:r w:rsidRPr="0043531A">
              <w:t>onsortium may not veto decisions relating thereto.</w:t>
            </w:r>
          </w:p>
          <w:p w:rsidR="00C91FC9" w:rsidRPr="0043531A" w:rsidRDefault="00C91FC9" w:rsidP="00976D27">
            <w:pPr>
              <w:pStyle w:val="StandardText"/>
            </w:pPr>
          </w:p>
        </w:tc>
        <w:tc>
          <w:tcPr>
            <w:tcW w:w="4069" w:type="dxa"/>
          </w:tcPr>
          <w:p w:rsidR="00C91FC9" w:rsidRPr="0043531A" w:rsidRDefault="00C91FC9" w:rsidP="00A164D3">
            <w:pPr>
              <w:pStyle w:val="elucidation"/>
            </w:pPr>
          </w:p>
          <w:p w:rsidR="00205BB3" w:rsidRPr="0043531A" w:rsidRDefault="00205BB3" w:rsidP="00A164D3">
            <w:pPr>
              <w:pStyle w:val="elucidation"/>
            </w:pPr>
          </w:p>
          <w:p w:rsidR="00205BB3" w:rsidRPr="0043531A" w:rsidRDefault="00205BB3" w:rsidP="00A164D3">
            <w:pPr>
              <w:pStyle w:val="elucidation"/>
            </w:pPr>
          </w:p>
          <w:p w:rsidR="00205BB3" w:rsidRPr="0043531A" w:rsidRDefault="00205BB3" w:rsidP="00A164D3">
            <w:pPr>
              <w:pStyle w:val="elucidation"/>
            </w:pPr>
          </w:p>
          <w:p w:rsidR="00205BB3" w:rsidRPr="0043531A" w:rsidRDefault="00205BB3" w:rsidP="00A164D3">
            <w:pPr>
              <w:pStyle w:val="elucidation"/>
            </w:pPr>
          </w:p>
          <w:p w:rsidR="00FC13A0" w:rsidRPr="0043531A" w:rsidRDefault="00FC13A0" w:rsidP="00A164D3">
            <w:pPr>
              <w:pStyle w:val="elucidation"/>
            </w:pPr>
          </w:p>
          <w:p w:rsidR="00FC13A0" w:rsidRPr="0043531A" w:rsidRDefault="00FC13A0" w:rsidP="00A164D3">
            <w:pPr>
              <w:pStyle w:val="elucidation"/>
            </w:pPr>
          </w:p>
          <w:p w:rsidR="00205BB3" w:rsidRPr="0043531A" w:rsidRDefault="00FC13A0" w:rsidP="00A164D3">
            <w:pPr>
              <w:pStyle w:val="elucidation"/>
            </w:pPr>
            <w:r w:rsidRPr="0043531A">
              <w:t xml:space="preserve">The alleged Defaulting Party may vote but may not exercise its veto right. </w:t>
            </w: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6.2.5 Minutes of meetings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772E05">
              <w:t>6.2.5.1</w:t>
            </w:r>
            <w:r w:rsidRPr="0043531A">
              <w:t xml:space="preserve"> The chairperson of a Consortium Body shall produce written minutes of each meeting which shall be the formal record of all decisions taken. He shall send the draft minutes to all Members within </w:t>
            </w:r>
            <w:r w:rsidRPr="0043531A">
              <w:rPr>
                <w:highlight w:val="lightGray"/>
              </w:rPr>
              <w:t>10</w:t>
            </w:r>
            <w:r w:rsidR="00DF6F8F">
              <w:t> </w:t>
            </w:r>
            <w:r w:rsidRPr="0043531A">
              <w:t>calendar days of the meeting.</w:t>
            </w:r>
          </w:p>
          <w:p w:rsidR="00C91FC9" w:rsidRPr="0043531A" w:rsidRDefault="00C91FC9" w:rsidP="00976D27">
            <w:pPr>
              <w:pStyle w:val="StandardText"/>
            </w:pPr>
          </w:p>
          <w:p w:rsidR="00C91FC9" w:rsidRPr="0043531A" w:rsidRDefault="00C91FC9" w:rsidP="00976D27">
            <w:pPr>
              <w:pStyle w:val="StandardText"/>
            </w:pPr>
            <w:r w:rsidRPr="00772E05">
              <w:t>6.2.5.2</w:t>
            </w:r>
            <w:r w:rsidRPr="0043531A">
              <w:t xml:space="preserve"> The minutes shall be considered as accepted if, within 15</w:t>
            </w:r>
            <w:r w:rsidR="00081F60">
              <w:t> </w:t>
            </w:r>
            <w:r w:rsidRPr="0043531A">
              <w:t>calendar days from sending, no Member has</w:t>
            </w:r>
            <w:r w:rsidR="00C97B84" w:rsidRPr="0043531A">
              <w:t xml:space="preserve"> sent an</w:t>
            </w:r>
            <w:r w:rsidRPr="0043531A">
              <w:t xml:space="preserve"> object</w:t>
            </w:r>
            <w:r w:rsidR="00C97B84" w:rsidRPr="0043531A">
              <w:t xml:space="preserve">ion </w:t>
            </w:r>
            <w:r w:rsidRPr="0043531A">
              <w:t xml:space="preserve">in writing to the chairperson with respect to the accuracy of the draft of the minutes. </w:t>
            </w:r>
          </w:p>
          <w:p w:rsidR="00C91FC9" w:rsidRPr="0043531A" w:rsidRDefault="00C91FC9" w:rsidP="00976D27">
            <w:pPr>
              <w:pStyle w:val="StandardText"/>
            </w:pPr>
          </w:p>
          <w:p w:rsidR="00C91FC9" w:rsidRPr="0043531A" w:rsidRDefault="00C91FC9" w:rsidP="00976D27">
            <w:pPr>
              <w:pStyle w:val="StandardText"/>
            </w:pPr>
            <w:r w:rsidRPr="00772E05">
              <w:t>6.2.5.3</w:t>
            </w:r>
            <w:r w:rsidRPr="0043531A">
              <w:t xml:space="preserve"> The chairperson shall send the accepted minutes to all the Members of the Consortium Body and to the Coordinator, who shall safeguard them.</w:t>
            </w:r>
          </w:p>
          <w:p w:rsidR="00C91FC9" w:rsidRPr="0043531A" w:rsidRDefault="00C91FC9" w:rsidP="00976D27">
            <w:pPr>
              <w:pStyle w:val="StandardText"/>
            </w:pPr>
            <w:r w:rsidRPr="0043531A">
              <w:t>If requested the Coordinator shall provide authenticated duplicates to Parties.</w:t>
            </w:r>
          </w:p>
        </w:tc>
        <w:tc>
          <w:tcPr>
            <w:tcW w:w="4069" w:type="dxa"/>
          </w:tcPr>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772E05">
              <w:t>6.3</w:t>
            </w:r>
            <w:r w:rsidRPr="0043531A">
              <w:t xml:space="preserve"> Specific operational procedures for the Consortium Bodies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6.3.1 General Assembly</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976D27" w:rsidRDefault="00C91FC9" w:rsidP="00976D27">
            <w:pPr>
              <w:pStyle w:val="StandardText"/>
              <w:rPr>
                <w:rFonts w:eastAsia="Times New Roman"/>
              </w:rPr>
            </w:pPr>
            <w:r w:rsidRPr="00976D27">
              <w:t xml:space="preserve">In addition to the rules described in </w:t>
            </w:r>
            <w:r w:rsidR="000F23E7" w:rsidRPr="00976D27">
              <w:t>Section</w:t>
            </w:r>
            <w:r w:rsidR="00DF6F8F" w:rsidRPr="00976D27">
              <w:t> </w:t>
            </w:r>
            <w:r w:rsidRPr="00976D27">
              <w:t>6.2, the following rules apply:</w:t>
            </w:r>
          </w:p>
          <w:p w:rsidR="00C91FC9" w:rsidRPr="0043531A" w:rsidRDefault="00C91FC9" w:rsidP="00976D27">
            <w:pPr>
              <w:pStyle w:val="StandardText"/>
            </w:pPr>
          </w:p>
        </w:tc>
        <w:tc>
          <w:tcPr>
            <w:tcW w:w="4069" w:type="dxa"/>
          </w:tcPr>
          <w:p w:rsidR="00C91FC9" w:rsidRPr="0043531A" w:rsidRDefault="00C91FC9" w:rsidP="00976D27">
            <w:pPr>
              <w:pStyle w:val="StandardText"/>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lastRenderedPageBreak/>
              <w:t>6.3.1.1 Members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976D27" w:rsidRDefault="00C91FC9" w:rsidP="00976D27">
            <w:pPr>
              <w:pStyle w:val="StandardText"/>
              <w:rPr>
                <w:rFonts w:eastAsia="Times New Roman"/>
              </w:rPr>
            </w:pPr>
            <w:r w:rsidRPr="00976D27">
              <w:t>6.3.1.1.1 The General Assembly shall consist of one representative of each Party (hereinafter General Assembly Member).</w:t>
            </w:r>
          </w:p>
          <w:p w:rsidR="00C91FC9" w:rsidRPr="00976D27" w:rsidRDefault="00C91FC9" w:rsidP="00976D27">
            <w:pPr>
              <w:pStyle w:val="StandardText"/>
            </w:pPr>
          </w:p>
          <w:p w:rsidR="00C91FC9" w:rsidRPr="00976D27" w:rsidRDefault="00C91FC9" w:rsidP="00976D27">
            <w:pPr>
              <w:pStyle w:val="StandardText"/>
            </w:pPr>
            <w:r w:rsidRPr="00976D27">
              <w:t xml:space="preserve">6.3.1.1.2 Each General Assembly Member shall be deemed to be duly authorised to deliberate, negotiate and decide on all matters listed in </w:t>
            </w:r>
            <w:r w:rsidR="005E23C1" w:rsidRPr="00976D27">
              <w:t>Section</w:t>
            </w:r>
            <w:r w:rsidR="00081F60" w:rsidRPr="00976D27">
              <w:t> </w:t>
            </w:r>
            <w:r w:rsidRPr="00976D27">
              <w:t>6.3.1.2. of this Consortium Agreement.</w:t>
            </w:r>
            <w:r w:rsidR="00E265B6" w:rsidRPr="00976D27">
              <w:t xml:space="preserve"> </w:t>
            </w:r>
          </w:p>
          <w:p w:rsidR="00C91FC9" w:rsidRPr="00976D27" w:rsidRDefault="00C91FC9" w:rsidP="00976D27">
            <w:pPr>
              <w:pStyle w:val="StandardText"/>
            </w:pPr>
          </w:p>
          <w:p w:rsidR="00C91FC9" w:rsidRPr="00976D27" w:rsidRDefault="00C91FC9" w:rsidP="00976D27">
            <w:pPr>
              <w:pStyle w:val="StandardText"/>
            </w:pPr>
            <w:r w:rsidRPr="00976D27">
              <w:t>6.3.1.1.3 The Coordinator shall chair all meetings of the General Assembly, unless decided otherwise in a meeting of the General Assembly</w:t>
            </w:r>
            <w:r w:rsidRPr="00976D27">
              <w:rPr>
                <w:snapToGrid w:val="0"/>
              </w:rPr>
              <w:t>.</w:t>
            </w:r>
            <w:r w:rsidRPr="00976D27">
              <w:t xml:space="preserve"> </w:t>
            </w:r>
          </w:p>
          <w:p w:rsidR="00C91FC9" w:rsidRPr="00976D27" w:rsidRDefault="00C91FC9" w:rsidP="00976D27">
            <w:pPr>
              <w:pStyle w:val="StandardText"/>
              <w:rPr>
                <w:snapToGrid w:val="0"/>
              </w:rPr>
            </w:pPr>
          </w:p>
          <w:p w:rsidR="00C91FC9" w:rsidRPr="00976D27" w:rsidRDefault="00C91FC9" w:rsidP="00976D27">
            <w:pPr>
              <w:pStyle w:val="StandardText"/>
            </w:pPr>
            <w:r w:rsidRPr="00976D27">
              <w:t xml:space="preserve">6.3.1.1.4 The Parties agree to abide by all decisions of the General Assembly. </w:t>
            </w:r>
          </w:p>
          <w:p w:rsidR="00C91FC9" w:rsidRPr="00976D27" w:rsidRDefault="00C91FC9" w:rsidP="00976D27">
            <w:pPr>
              <w:pStyle w:val="StandardText"/>
            </w:pPr>
            <w:r w:rsidRPr="00976D27">
              <w:t xml:space="preserve">This does not prevent the Parties to submit a dispute to resolution in accordance with the provisions of Settlement of disputes in </w:t>
            </w:r>
            <w:r w:rsidR="005E23C1" w:rsidRPr="00976D27">
              <w:t>Section</w:t>
            </w:r>
            <w:r w:rsidR="00081F60" w:rsidRPr="00976D27">
              <w:t> </w:t>
            </w:r>
            <w:r w:rsidRPr="00976D27">
              <w:t>11.8.</w:t>
            </w:r>
          </w:p>
          <w:p w:rsidR="00C91FC9" w:rsidRPr="0043531A" w:rsidRDefault="00C91FC9" w:rsidP="00976D27">
            <w:pPr>
              <w:pStyle w:val="StandardText"/>
            </w:pPr>
          </w:p>
        </w:tc>
        <w:tc>
          <w:tcPr>
            <w:tcW w:w="4069" w:type="dxa"/>
          </w:tcPr>
          <w:p w:rsidR="00FC13A0" w:rsidRPr="00D945B4" w:rsidRDefault="007525C7" w:rsidP="00976D27">
            <w:pPr>
              <w:pStyle w:val="StandardText"/>
              <w:rPr>
                <w:rFonts w:eastAsia="Times New Roman"/>
              </w:rPr>
            </w:pPr>
            <w:r w:rsidRPr="00640B7C">
              <w:rPr>
                <w:sz w:val="18"/>
                <w:szCs w:val="18"/>
              </w:rPr>
              <w:t>The Party must ensure internally that the person acting at a meeting has the necessary authority</w:t>
            </w:r>
            <w:r w:rsidR="00225D27" w:rsidRPr="00640B7C">
              <w:rPr>
                <w:sz w:val="18"/>
                <w:szCs w:val="18"/>
              </w:rPr>
              <w:t xml:space="preserve"> or has obtained a mandate from the competent officer/s for the decisions to be taken</w:t>
            </w:r>
            <w:r w:rsidRPr="00640B7C">
              <w:rPr>
                <w:sz w:val="18"/>
                <w:szCs w:val="18"/>
              </w:rPr>
              <w:t xml:space="preserve">. </w:t>
            </w:r>
            <w:r w:rsidR="00FC13A0" w:rsidRPr="00640B7C">
              <w:rPr>
                <w:sz w:val="18"/>
                <w:szCs w:val="18"/>
              </w:rPr>
              <w:t>As t</w:t>
            </w:r>
            <w:r w:rsidRPr="00640B7C">
              <w:rPr>
                <w:sz w:val="18"/>
                <w:szCs w:val="18"/>
              </w:rPr>
              <w:t xml:space="preserve">The agenda is circulated </w:t>
            </w:r>
            <w:r w:rsidR="00FC13A0" w:rsidRPr="00640B7C">
              <w:rPr>
                <w:sz w:val="18"/>
                <w:szCs w:val="18"/>
              </w:rPr>
              <w:t xml:space="preserve">before the meeting, </w:t>
            </w:r>
            <w:r w:rsidRPr="00640B7C">
              <w:rPr>
                <w:sz w:val="18"/>
                <w:szCs w:val="18"/>
              </w:rPr>
              <w:t>with decision items marked</w:t>
            </w:r>
            <w:r w:rsidR="00FC13A0" w:rsidRPr="00640B7C">
              <w:rPr>
                <w:sz w:val="18"/>
                <w:szCs w:val="18"/>
              </w:rPr>
              <w:t>,</w:t>
            </w:r>
            <w:r w:rsidRPr="00640B7C">
              <w:rPr>
                <w:sz w:val="18"/>
                <w:szCs w:val="18"/>
              </w:rPr>
              <w:t xml:space="preserve"> </w:t>
            </w:r>
            <w:r w:rsidR="00A14C7D" w:rsidRPr="00640B7C">
              <w:rPr>
                <w:sz w:val="18"/>
                <w:szCs w:val="18"/>
              </w:rPr>
              <w:t xml:space="preserve"> any necessary internal authorisat</w:t>
            </w:r>
            <w:r w:rsidR="002B7BBE" w:rsidRPr="00640B7C">
              <w:rPr>
                <w:sz w:val="18"/>
                <w:szCs w:val="18"/>
              </w:rPr>
              <w:t>ion</w:t>
            </w:r>
            <w:r w:rsidR="00A14C7D" w:rsidRPr="00640B7C">
              <w:rPr>
                <w:sz w:val="18"/>
                <w:szCs w:val="18"/>
              </w:rPr>
              <w:t xml:space="preserve"> can be obtained in advance</w:t>
            </w:r>
            <w:r w:rsidR="00A14C7D" w:rsidRPr="00D945B4">
              <w:t>.</w:t>
            </w:r>
          </w:p>
          <w:p w:rsidR="00FC13A0" w:rsidRPr="0043531A" w:rsidRDefault="00FC13A0" w:rsidP="00976D27">
            <w:pPr>
              <w:pStyle w:val="StandardText"/>
            </w:pPr>
          </w:p>
          <w:p w:rsidR="00A14C7D" w:rsidRPr="0043531A" w:rsidRDefault="00FC13A0" w:rsidP="00976D27">
            <w:pPr>
              <w:pStyle w:val="StandardText"/>
            </w:pPr>
            <w:r w:rsidRPr="00640B7C">
              <w:rPr>
                <w:sz w:val="18"/>
                <w:szCs w:val="18"/>
              </w:rPr>
              <w:t xml:space="preserve">However if the person who attends the meeting is not authorised by his or her institution or company to make a proposed decision on behalf of that institution or company, the Member will ensure that he or she </w:t>
            </w:r>
            <w:r w:rsidR="00582775" w:rsidRPr="00640B7C">
              <w:rPr>
                <w:sz w:val="18"/>
                <w:szCs w:val="18"/>
              </w:rPr>
              <w:t xml:space="preserve"> duly transfers the information on </w:t>
            </w:r>
            <w:r w:rsidRPr="00640B7C">
              <w:rPr>
                <w:sz w:val="18"/>
                <w:szCs w:val="18"/>
              </w:rPr>
              <w:t>such decision to the authorised representative for his or her institution or company</w:t>
            </w:r>
            <w:r w:rsidRPr="0043531A">
              <w:t>.</w:t>
            </w:r>
          </w:p>
          <w:p w:rsidR="007525C7" w:rsidRPr="0043531A" w:rsidRDefault="007525C7" w:rsidP="00976D27">
            <w:pPr>
              <w:pStyle w:val="StandardText"/>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 xml:space="preserve">6.3.1.2 Decisions </w:t>
            </w:r>
          </w:p>
        </w:tc>
        <w:tc>
          <w:tcPr>
            <w:tcW w:w="4069" w:type="dxa"/>
          </w:tcPr>
          <w:p w:rsidR="00C91FC9" w:rsidRPr="0043531A" w:rsidRDefault="00C91FC9" w:rsidP="00A164D3">
            <w:pPr>
              <w:pStyle w:val="2"/>
              <w:rPr>
                <w:highlight w:val="yellow"/>
              </w:rPr>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43531A">
              <w:t>The General Assembly shall be free to act on its own initiative to formulate proposals and take decisions in accordance with the procedures set out herein. In addition, all proposals made by the Executive Board shall also be considered and decided upon by the General Assembly.</w:t>
            </w:r>
          </w:p>
          <w:p w:rsidR="00C91FC9" w:rsidRPr="0043531A" w:rsidRDefault="00C91FC9" w:rsidP="00976D27">
            <w:pPr>
              <w:pStyle w:val="StandardText"/>
            </w:pP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43531A">
              <w:t>The following decisions shall be taken by the General Assembly:</w:t>
            </w:r>
          </w:p>
          <w:p w:rsidR="00C91FC9" w:rsidRPr="0043531A" w:rsidRDefault="00C91FC9" w:rsidP="00976D27">
            <w:pPr>
              <w:pStyle w:val="StandardText"/>
            </w:pPr>
          </w:p>
          <w:p w:rsidR="00C91FC9" w:rsidRPr="0043531A" w:rsidRDefault="00C91FC9" w:rsidP="00976D27">
            <w:pPr>
              <w:pStyle w:val="StandardText"/>
            </w:pPr>
            <w:r w:rsidRPr="0043531A">
              <w:t>Content, finances and intellectual property rights</w:t>
            </w:r>
          </w:p>
          <w:p w:rsidR="00C91FC9" w:rsidRPr="0043531A" w:rsidRDefault="00C91FC9" w:rsidP="00976D27">
            <w:pPr>
              <w:pStyle w:val="StandardText"/>
            </w:pPr>
          </w:p>
          <w:p w:rsidR="00C91FC9" w:rsidRPr="008C58B6" w:rsidRDefault="00C91FC9" w:rsidP="00A164D3">
            <w:pPr>
              <w:pStyle w:val="auf1"/>
              <w:rPr>
                <w:sz w:val="22"/>
                <w:szCs w:val="22"/>
              </w:rPr>
            </w:pPr>
            <w:r w:rsidRPr="008C58B6">
              <w:rPr>
                <w:sz w:val="22"/>
                <w:szCs w:val="22"/>
              </w:rPr>
              <w:t>Proposals for changes to Annex</w:t>
            </w:r>
            <w:r w:rsidR="00864C8B" w:rsidRPr="008C58B6">
              <w:rPr>
                <w:sz w:val="22"/>
                <w:szCs w:val="22"/>
              </w:rPr>
              <w:t>es</w:t>
            </w:r>
            <w:r w:rsidR="00081F60" w:rsidRPr="008C58B6">
              <w:rPr>
                <w:sz w:val="22"/>
                <w:szCs w:val="22"/>
              </w:rPr>
              <w:t> </w:t>
            </w:r>
            <w:r w:rsidR="00864C8B" w:rsidRPr="008C58B6">
              <w:rPr>
                <w:sz w:val="22"/>
                <w:szCs w:val="22"/>
              </w:rPr>
              <w:t>1 and 2</w:t>
            </w:r>
            <w:r w:rsidRPr="008C58B6">
              <w:rPr>
                <w:sz w:val="22"/>
                <w:szCs w:val="22"/>
              </w:rPr>
              <w:t xml:space="preserve"> of the </w:t>
            </w:r>
            <w:r w:rsidR="00E31D91" w:rsidRPr="008C58B6">
              <w:rPr>
                <w:sz w:val="22"/>
                <w:szCs w:val="22"/>
              </w:rPr>
              <w:t xml:space="preserve">Grant Agreement </w:t>
            </w:r>
            <w:r w:rsidRPr="008C58B6">
              <w:rPr>
                <w:sz w:val="22"/>
                <w:szCs w:val="22"/>
              </w:rPr>
              <w:t xml:space="preserve">to be agreed by the </w:t>
            </w:r>
            <w:r w:rsidR="000F6F02" w:rsidRPr="008C58B6">
              <w:rPr>
                <w:sz w:val="22"/>
                <w:szCs w:val="22"/>
              </w:rPr>
              <w:t>Funding Authority</w:t>
            </w:r>
          </w:p>
          <w:p w:rsidR="00C91FC9" w:rsidRPr="008C58B6" w:rsidRDefault="00C91FC9" w:rsidP="00A164D3">
            <w:pPr>
              <w:pStyle w:val="auf1"/>
              <w:rPr>
                <w:sz w:val="22"/>
                <w:szCs w:val="22"/>
              </w:rPr>
            </w:pPr>
            <w:r w:rsidRPr="008C58B6">
              <w:rPr>
                <w:sz w:val="22"/>
                <w:szCs w:val="22"/>
              </w:rPr>
              <w:t xml:space="preserve">Changes to the </w:t>
            </w:r>
            <w:r w:rsidR="00534E95" w:rsidRPr="008C58B6">
              <w:rPr>
                <w:sz w:val="22"/>
                <w:szCs w:val="22"/>
              </w:rPr>
              <w:t>Consortium Plan</w:t>
            </w:r>
          </w:p>
          <w:p w:rsidR="00C91FC9" w:rsidRPr="008C58B6" w:rsidRDefault="007D3E5A" w:rsidP="00A164D3">
            <w:pPr>
              <w:pStyle w:val="auf1"/>
              <w:rPr>
                <w:sz w:val="22"/>
                <w:szCs w:val="22"/>
              </w:rPr>
            </w:pPr>
            <w:r w:rsidRPr="008C58B6">
              <w:rPr>
                <w:sz w:val="22"/>
                <w:szCs w:val="22"/>
              </w:rPr>
              <w:t>Modifications to</w:t>
            </w:r>
            <w:r w:rsidR="00C91FC9" w:rsidRPr="008C58B6">
              <w:rPr>
                <w:sz w:val="22"/>
                <w:szCs w:val="22"/>
              </w:rPr>
              <w:t xml:space="preserve"> Attachment 1 (Background</w:t>
            </w:r>
            <w:r w:rsidR="00184974" w:rsidRPr="008C58B6">
              <w:rPr>
                <w:sz w:val="22"/>
                <w:szCs w:val="22"/>
              </w:rPr>
              <w:t xml:space="preserve"> Included</w:t>
            </w:r>
            <w:r w:rsidR="00C91FC9" w:rsidRPr="008C58B6">
              <w:rPr>
                <w:sz w:val="22"/>
                <w:szCs w:val="22"/>
              </w:rPr>
              <w:t>)</w:t>
            </w:r>
          </w:p>
          <w:p w:rsidR="00CF20A6" w:rsidRPr="008C58B6" w:rsidRDefault="00CF20A6" w:rsidP="00A164D3">
            <w:pPr>
              <w:pStyle w:val="auf1"/>
              <w:rPr>
                <w:sz w:val="22"/>
                <w:szCs w:val="22"/>
              </w:rPr>
            </w:pPr>
            <w:r w:rsidRPr="008C58B6">
              <w:rPr>
                <w:sz w:val="22"/>
                <w:szCs w:val="22"/>
              </w:rPr>
              <w:t>Additions to Attachment</w:t>
            </w:r>
            <w:r w:rsidR="00081F60" w:rsidRPr="008C58B6">
              <w:rPr>
                <w:sz w:val="22"/>
                <w:szCs w:val="22"/>
              </w:rPr>
              <w:t> </w:t>
            </w:r>
            <w:r w:rsidRPr="008C58B6">
              <w:rPr>
                <w:sz w:val="22"/>
                <w:szCs w:val="22"/>
              </w:rPr>
              <w:t>3 (List of Third Parties for simplified transfer according to Section</w:t>
            </w:r>
            <w:r w:rsidR="00081F60" w:rsidRPr="008C58B6">
              <w:rPr>
                <w:sz w:val="22"/>
                <w:szCs w:val="22"/>
              </w:rPr>
              <w:t> </w:t>
            </w:r>
            <w:r w:rsidRPr="008C58B6">
              <w:rPr>
                <w:sz w:val="22"/>
                <w:szCs w:val="22"/>
              </w:rPr>
              <w:t>8.2.2)</w:t>
            </w:r>
          </w:p>
          <w:p w:rsidR="007E0DCE" w:rsidRPr="008C58B6" w:rsidRDefault="007E0DCE" w:rsidP="00A164D3">
            <w:pPr>
              <w:pStyle w:val="auf1"/>
              <w:rPr>
                <w:sz w:val="22"/>
                <w:szCs w:val="22"/>
                <w:highlight w:val="lightGray"/>
              </w:rPr>
            </w:pPr>
            <w:r w:rsidRPr="008C58B6">
              <w:rPr>
                <w:sz w:val="22"/>
                <w:szCs w:val="22"/>
                <w:highlight w:val="lightGray"/>
              </w:rPr>
              <w:t>Additions to Attachment</w:t>
            </w:r>
            <w:r w:rsidR="00081F60" w:rsidRPr="008C58B6">
              <w:rPr>
                <w:sz w:val="22"/>
                <w:szCs w:val="22"/>
                <w:highlight w:val="lightGray"/>
              </w:rPr>
              <w:t> </w:t>
            </w:r>
            <w:r w:rsidRPr="008C58B6">
              <w:rPr>
                <w:sz w:val="22"/>
                <w:szCs w:val="22"/>
                <w:highlight w:val="lightGray"/>
              </w:rPr>
              <w:t>4 (</w:t>
            </w:r>
            <w:r w:rsidR="00824356" w:rsidRPr="008C58B6">
              <w:rPr>
                <w:sz w:val="22"/>
                <w:szCs w:val="22"/>
                <w:highlight w:val="lightGray"/>
              </w:rPr>
              <w:t xml:space="preserve">Identified </w:t>
            </w:r>
            <w:r w:rsidRPr="008C58B6">
              <w:rPr>
                <w:sz w:val="22"/>
                <w:szCs w:val="22"/>
                <w:highlight w:val="lightGray"/>
              </w:rPr>
              <w:t>Affiliated Entities)</w:t>
            </w:r>
            <w:r w:rsidR="0011653D" w:rsidRPr="008C58B6">
              <w:rPr>
                <w:sz w:val="22"/>
                <w:szCs w:val="22"/>
                <w:highlight w:val="lightGray"/>
              </w:rPr>
              <w:t>]</w:t>
            </w:r>
          </w:p>
          <w:p w:rsidR="00C91FC9" w:rsidRPr="0043531A" w:rsidRDefault="00C91FC9" w:rsidP="00976D27">
            <w:pPr>
              <w:pStyle w:val="StandardText"/>
            </w:pPr>
          </w:p>
          <w:p w:rsidR="00C91FC9" w:rsidRPr="0043531A" w:rsidRDefault="00C91FC9" w:rsidP="00976D27">
            <w:pPr>
              <w:pStyle w:val="StandardText"/>
            </w:pPr>
            <w:r w:rsidRPr="0043531A">
              <w:t xml:space="preserve">Evolution of the </w:t>
            </w:r>
            <w:r w:rsidR="00B9601C" w:rsidRPr="0043531A">
              <w:t>c</w:t>
            </w:r>
            <w:r w:rsidRPr="0043531A">
              <w:t>onsortium</w:t>
            </w:r>
          </w:p>
          <w:p w:rsidR="00C91FC9" w:rsidRPr="0043531A" w:rsidRDefault="00C91FC9" w:rsidP="00976D27">
            <w:pPr>
              <w:pStyle w:val="StandardText"/>
            </w:pPr>
          </w:p>
          <w:p w:rsidR="00C91FC9" w:rsidRPr="008C58B6" w:rsidRDefault="00C91FC9" w:rsidP="00A164D3">
            <w:pPr>
              <w:pStyle w:val="auf1"/>
              <w:rPr>
                <w:sz w:val="22"/>
                <w:szCs w:val="22"/>
              </w:rPr>
            </w:pPr>
            <w:r w:rsidRPr="008C58B6">
              <w:rPr>
                <w:sz w:val="22"/>
                <w:szCs w:val="22"/>
              </w:rPr>
              <w:t xml:space="preserve">Entry of a new Party to the </w:t>
            </w:r>
            <w:r w:rsidR="00B9601C" w:rsidRPr="008C58B6">
              <w:rPr>
                <w:sz w:val="22"/>
                <w:szCs w:val="22"/>
              </w:rPr>
              <w:t>c</w:t>
            </w:r>
            <w:r w:rsidRPr="008C58B6">
              <w:rPr>
                <w:sz w:val="22"/>
                <w:szCs w:val="22"/>
              </w:rPr>
              <w:t>onsortium and approval of the settlement on the conditions of the accession of such a new Party</w:t>
            </w:r>
          </w:p>
          <w:p w:rsidR="00C91FC9" w:rsidRPr="008C58B6" w:rsidRDefault="00C91FC9" w:rsidP="00A164D3">
            <w:pPr>
              <w:pStyle w:val="auf1"/>
              <w:rPr>
                <w:sz w:val="22"/>
                <w:szCs w:val="22"/>
              </w:rPr>
            </w:pPr>
            <w:r w:rsidRPr="008C58B6">
              <w:rPr>
                <w:sz w:val="22"/>
                <w:szCs w:val="22"/>
              </w:rPr>
              <w:t xml:space="preserve">Withdrawal of a Party from the </w:t>
            </w:r>
            <w:r w:rsidR="00B9601C" w:rsidRPr="008C58B6">
              <w:rPr>
                <w:sz w:val="22"/>
                <w:szCs w:val="22"/>
              </w:rPr>
              <w:t>c</w:t>
            </w:r>
            <w:r w:rsidRPr="008C58B6">
              <w:rPr>
                <w:sz w:val="22"/>
                <w:szCs w:val="22"/>
              </w:rPr>
              <w:t>onsortium and the approval of the settlement on the conditions of the withdrawal</w:t>
            </w:r>
          </w:p>
          <w:p w:rsidR="00B62953" w:rsidRPr="008C58B6" w:rsidRDefault="00B62953" w:rsidP="00A164D3">
            <w:pPr>
              <w:pStyle w:val="auf1"/>
              <w:rPr>
                <w:sz w:val="22"/>
                <w:szCs w:val="22"/>
              </w:rPr>
            </w:pPr>
            <w:r w:rsidRPr="008C58B6">
              <w:rPr>
                <w:sz w:val="22"/>
                <w:szCs w:val="22"/>
              </w:rPr>
              <w:t>Identification of a breach by a Party of its obligations under this Consortium Agreement or the Grant Agreement</w:t>
            </w:r>
          </w:p>
          <w:p w:rsidR="00C91FC9" w:rsidRPr="008C58B6" w:rsidRDefault="00C91FC9" w:rsidP="00A164D3">
            <w:pPr>
              <w:pStyle w:val="auf1"/>
              <w:rPr>
                <w:sz w:val="22"/>
                <w:szCs w:val="22"/>
              </w:rPr>
            </w:pPr>
            <w:r w:rsidRPr="008C58B6">
              <w:rPr>
                <w:sz w:val="22"/>
                <w:szCs w:val="22"/>
              </w:rPr>
              <w:t>Declaration of a Party to be a Defaulting Party</w:t>
            </w:r>
            <w:r w:rsidRPr="008C58B6">
              <w:rPr>
                <w:sz w:val="22"/>
                <w:szCs w:val="22"/>
                <w:shd w:val="clear" w:color="auto" w:fill="C0C0C0"/>
              </w:rPr>
              <w:t xml:space="preserve"> </w:t>
            </w:r>
          </w:p>
          <w:p w:rsidR="00C91FC9" w:rsidRPr="008C58B6" w:rsidRDefault="00C91FC9" w:rsidP="00A164D3">
            <w:pPr>
              <w:pStyle w:val="auf1"/>
              <w:rPr>
                <w:sz w:val="22"/>
                <w:szCs w:val="22"/>
              </w:rPr>
            </w:pPr>
            <w:r w:rsidRPr="008C58B6">
              <w:rPr>
                <w:sz w:val="22"/>
                <w:szCs w:val="22"/>
              </w:rPr>
              <w:lastRenderedPageBreak/>
              <w:t>Remedies to be performed by a Defaulting Party</w:t>
            </w:r>
          </w:p>
          <w:p w:rsidR="00C91FC9" w:rsidRPr="008C58B6" w:rsidRDefault="00C91FC9" w:rsidP="00A164D3">
            <w:pPr>
              <w:pStyle w:val="auf1"/>
              <w:rPr>
                <w:sz w:val="22"/>
                <w:szCs w:val="22"/>
              </w:rPr>
            </w:pPr>
            <w:r w:rsidRPr="008C58B6">
              <w:rPr>
                <w:sz w:val="22"/>
                <w:szCs w:val="22"/>
              </w:rPr>
              <w:t xml:space="preserve">Termination of a Defaulting Party’s participation in the </w:t>
            </w:r>
            <w:r w:rsidR="00B9601C" w:rsidRPr="008C58B6">
              <w:rPr>
                <w:sz w:val="22"/>
                <w:szCs w:val="22"/>
              </w:rPr>
              <w:t>c</w:t>
            </w:r>
            <w:r w:rsidRPr="008C58B6">
              <w:rPr>
                <w:sz w:val="22"/>
                <w:szCs w:val="22"/>
              </w:rPr>
              <w:t>onsortium and measures relating thereto</w:t>
            </w:r>
          </w:p>
          <w:p w:rsidR="00C91FC9" w:rsidRPr="008C58B6" w:rsidRDefault="00C91FC9" w:rsidP="00A164D3">
            <w:pPr>
              <w:pStyle w:val="auf1"/>
              <w:rPr>
                <w:sz w:val="22"/>
                <w:szCs w:val="22"/>
              </w:rPr>
            </w:pPr>
            <w:r w:rsidRPr="008C58B6">
              <w:rPr>
                <w:sz w:val="22"/>
                <w:szCs w:val="22"/>
              </w:rPr>
              <w:t xml:space="preserve">Proposal to the </w:t>
            </w:r>
            <w:r w:rsidR="000F6F02" w:rsidRPr="008C58B6">
              <w:rPr>
                <w:sz w:val="22"/>
                <w:szCs w:val="22"/>
              </w:rPr>
              <w:t>Funding Authority</w:t>
            </w:r>
            <w:r w:rsidRPr="008C58B6">
              <w:rPr>
                <w:sz w:val="22"/>
                <w:szCs w:val="22"/>
              </w:rPr>
              <w:t xml:space="preserve"> for a change of the Coordinator</w:t>
            </w:r>
          </w:p>
          <w:p w:rsidR="00C91FC9" w:rsidRPr="008C58B6" w:rsidRDefault="00C91FC9" w:rsidP="00A164D3">
            <w:pPr>
              <w:pStyle w:val="auf1"/>
              <w:rPr>
                <w:sz w:val="22"/>
                <w:szCs w:val="22"/>
              </w:rPr>
            </w:pPr>
            <w:r w:rsidRPr="008C58B6">
              <w:rPr>
                <w:sz w:val="22"/>
                <w:szCs w:val="22"/>
              </w:rPr>
              <w:t xml:space="preserve">Proposal to the </w:t>
            </w:r>
            <w:r w:rsidR="000F6F02" w:rsidRPr="008C58B6">
              <w:rPr>
                <w:sz w:val="22"/>
                <w:szCs w:val="22"/>
              </w:rPr>
              <w:t>Funding Authority</w:t>
            </w:r>
            <w:r w:rsidRPr="008C58B6">
              <w:rPr>
                <w:sz w:val="22"/>
                <w:szCs w:val="22"/>
              </w:rPr>
              <w:t xml:space="preserve"> for suspension of all or part of the Project</w:t>
            </w:r>
          </w:p>
          <w:p w:rsidR="00C91FC9" w:rsidRPr="008C58B6" w:rsidRDefault="00C91FC9" w:rsidP="00A164D3">
            <w:pPr>
              <w:pStyle w:val="auf1"/>
              <w:rPr>
                <w:sz w:val="22"/>
                <w:szCs w:val="22"/>
              </w:rPr>
            </w:pPr>
            <w:r w:rsidRPr="008C58B6">
              <w:rPr>
                <w:sz w:val="22"/>
                <w:szCs w:val="22"/>
              </w:rPr>
              <w:t xml:space="preserve">Proposal to the </w:t>
            </w:r>
            <w:r w:rsidR="000F6F02" w:rsidRPr="008C58B6">
              <w:rPr>
                <w:sz w:val="22"/>
                <w:szCs w:val="22"/>
              </w:rPr>
              <w:t>Funding Authority</w:t>
            </w:r>
            <w:r w:rsidRPr="008C58B6">
              <w:rPr>
                <w:sz w:val="22"/>
                <w:szCs w:val="22"/>
              </w:rPr>
              <w:t xml:space="preserve"> for termination of the Project and the Consortium Agreement</w:t>
            </w:r>
          </w:p>
          <w:p w:rsidR="00C91FC9" w:rsidRPr="0043531A" w:rsidRDefault="00C91FC9" w:rsidP="00976D27">
            <w:pPr>
              <w:pStyle w:val="StandardText"/>
            </w:pPr>
          </w:p>
          <w:p w:rsidR="00C91FC9" w:rsidRPr="0043531A" w:rsidRDefault="00C91FC9" w:rsidP="00976D27">
            <w:pPr>
              <w:pStyle w:val="StandardText"/>
            </w:pPr>
            <w:r w:rsidRPr="0043531A">
              <w:t>Appointments</w:t>
            </w:r>
          </w:p>
          <w:p w:rsidR="00C91FC9" w:rsidRPr="0043531A" w:rsidRDefault="00C91FC9" w:rsidP="00976D27">
            <w:pPr>
              <w:pStyle w:val="StandardText"/>
            </w:pPr>
          </w:p>
          <w:p w:rsidR="00C91FC9" w:rsidRPr="0043531A" w:rsidRDefault="00C91FC9" w:rsidP="00976D27">
            <w:pPr>
              <w:pStyle w:val="StandardText"/>
            </w:pPr>
            <w:r w:rsidRPr="0043531A">
              <w:t xml:space="preserve">On the basis of </w:t>
            </w:r>
            <w:r w:rsidR="004A4FDB" w:rsidRPr="0043531A">
              <w:t xml:space="preserve">the </w:t>
            </w:r>
            <w:r w:rsidR="00E31D91" w:rsidRPr="0043531A">
              <w:t>Grant Agreement</w:t>
            </w:r>
            <w:r w:rsidRPr="0043531A">
              <w:t>, the appointment if necessary of:</w:t>
            </w:r>
          </w:p>
          <w:p w:rsidR="00C91FC9" w:rsidRPr="0043531A" w:rsidRDefault="00C91FC9" w:rsidP="00976D27">
            <w:pPr>
              <w:pStyle w:val="StandardText"/>
            </w:pPr>
          </w:p>
          <w:p w:rsidR="00C91FC9" w:rsidRPr="007C0E1C" w:rsidRDefault="00C91FC9" w:rsidP="00A164D3">
            <w:pPr>
              <w:pStyle w:val="auf1"/>
              <w:rPr>
                <w:sz w:val="22"/>
                <w:szCs w:val="22"/>
              </w:rPr>
            </w:pPr>
            <w:r w:rsidRPr="007C0E1C">
              <w:rPr>
                <w:sz w:val="22"/>
                <w:szCs w:val="22"/>
              </w:rPr>
              <w:t>Executive Board Members</w:t>
            </w:r>
          </w:p>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6D5622" w:rsidP="00A164D3">
            <w:pPr>
              <w:pStyle w:val="elucidation"/>
            </w:pPr>
          </w:p>
          <w:p w:rsidR="006D5622" w:rsidRPr="0043531A" w:rsidRDefault="00EC4F9B" w:rsidP="00A164D3">
            <w:pPr>
              <w:pStyle w:val="elucidation"/>
            </w:pPr>
            <w:r w:rsidRPr="0043531A">
              <w:t xml:space="preserve">The identification of the breach is </w:t>
            </w:r>
            <w:r w:rsidR="00FC13A0" w:rsidRPr="0043531A">
              <w:t xml:space="preserve">a </w:t>
            </w:r>
            <w:r w:rsidRPr="0043531A">
              <w:t>f</w:t>
            </w:r>
            <w:r w:rsidR="006D5622" w:rsidRPr="0043531A">
              <w:t xml:space="preserve">irst step in accordance with </w:t>
            </w:r>
            <w:r w:rsidR="00FD4E50" w:rsidRPr="0043531A">
              <w:t xml:space="preserve">the </w:t>
            </w:r>
            <w:r w:rsidR="006D5622" w:rsidRPr="0043531A">
              <w:t>procedure in 4.2</w:t>
            </w:r>
            <w:r w:rsidR="00FC13A0" w:rsidRPr="0043531A">
              <w:t xml:space="preserve"> before declaring a Party as a Defaulting Party.</w:t>
            </w: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lastRenderedPageBreak/>
              <w:t>6.3.2 Executive Board</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43531A">
              <w:t xml:space="preserve">In addition to the rules in </w:t>
            </w:r>
            <w:r w:rsidR="005E23C1" w:rsidRPr="0043531A">
              <w:t>Section</w:t>
            </w:r>
            <w:r w:rsidRPr="0043531A">
              <w:t xml:space="preserve"> 6.2, the following rules shall apply:</w:t>
            </w:r>
          </w:p>
        </w:tc>
        <w:tc>
          <w:tcPr>
            <w:tcW w:w="4069" w:type="dxa"/>
          </w:tcPr>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6.3.2.1 Members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43531A">
              <w:t xml:space="preserve">The Executive Board shall consist of the Coordinator and the Parties appointed by the General Assembly (hereinafter Executive Members). </w:t>
            </w:r>
          </w:p>
          <w:p w:rsidR="00C91FC9" w:rsidRPr="0043531A" w:rsidRDefault="00C91FC9" w:rsidP="00976D27">
            <w:pPr>
              <w:pStyle w:val="StandardText"/>
            </w:pPr>
          </w:p>
          <w:p w:rsidR="00C91FC9" w:rsidRPr="0043531A" w:rsidRDefault="00C91FC9" w:rsidP="00976D27">
            <w:pPr>
              <w:pStyle w:val="StandardText"/>
            </w:pPr>
          </w:p>
          <w:p w:rsidR="00C91FC9" w:rsidRPr="0043531A" w:rsidRDefault="00C91FC9" w:rsidP="00976D27">
            <w:pPr>
              <w:pStyle w:val="StandardText"/>
            </w:pPr>
            <w:r w:rsidRPr="0043531A">
              <w:t xml:space="preserve">The </w:t>
            </w:r>
            <w:r w:rsidRPr="0043531A">
              <w:rPr>
                <w:highlight w:val="lightGray"/>
              </w:rPr>
              <w:t>Coordinator</w:t>
            </w:r>
            <w:r w:rsidRPr="0043531A">
              <w:t xml:space="preserve"> shall chair all meetings of the Executive Board, unless decided otherwise</w:t>
            </w:r>
            <w:r w:rsidR="00534E95" w:rsidRPr="0043531A">
              <w:rPr>
                <w:lang w:val="en-US"/>
              </w:rPr>
              <w:t xml:space="preserve"> by a majority of two-thirds</w:t>
            </w:r>
            <w:r w:rsidRPr="0043531A">
              <w:t xml:space="preserve">. </w:t>
            </w:r>
          </w:p>
          <w:p w:rsidR="00C91FC9" w:rsidRPr="0043531A" w:rsidRDefault="00C91FC9" w:rsidP="00976D27">
            <w:pPr>
              <w:pStyle w:val="StandardText"/>
            </w:pPr>
          </w:p>
        </w:tc>
        <w:tc>
          <w:tcPr>
            <w:tcW w:w="4069" w:type="dxa"/>
          </w:tcPr>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800E8A" w:rsidRPr="0043531A" w:rsidRDefault="00800E8A" w:rsidP="00A164D3">
            <w:pPr>
              <w:pStyle w:val="elucidation"/>
            </w:pPr>
          </w:p>
          <w:p w:rsidR="00800E8A" w:rsidRPr="0043531A" w:rsidRDefault="00800E8A" w:rsidP="00A164D3">
            <w:pPr>
              <w:pStyle w:val="elucidation"/>
            </w:pPr>
          </w:p>
          <w:p w:rsidR="00800E8A" w:rsidRPr="0043531A" w:rsidRDefault="00800E8A" w:rsidP="00A164D3">
            <w:pPr>
              <w:pStyle w:val="elucidation"/>
            </w:pPr>
            <w:r w:rsidRPr="0043531A">
              <w:t>Majority as per Section 6.2.3.3</w:t>
            </w: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6.3.2.2 Minutes of meetings</w:t>
            </w:r>
          </w:p>
        </w:tc>
        <w:tc>
          <w:tcPr>
            <w:tcW w:w="4069" w:type="dxa"/>
          </w:tcPr>
          <w:p w:rsidR="00C91FC9" w:rsidRPr="0043531A" w:rsidRDefault="00C91FC9" w:rsidP="00A164D3">
            <w:pPr>
              <w:pStyle w:val="2"/>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43531A">
              <w:t xml:space="preserve">Minutes of Executive Board meetings, once accepted, shall be sent by the Coordinator to the General Assembly Members for information. </w:t>
            </w:r>
          </w:p>
          <w:p w:rsidR="00C91FC9" w:rsidRPr="0043531A" w:rsidRDefault="00C91FC9" w:rsidP="00976D27">
            <w:pPr>
              <w:pStyle w:val="StandardText"/>
            </w:pPr>
          </w:p>
        </w:tc>
        <w:tc>
          <w:tcPr>
            <w:tcW w:w="4069" w:type="dxa"/>
          </w:tcPr>
          <w:p w:rsidR="00C91FC9" w:rsidRPr="0043531A" w:rsidRDefault="00C91FC9" w:rsidP="00A164D3">
            <w:pPr>
              <w:pStyle w:val="elucidation"/>
            </w:pPr>
          </w:p>
        </w:tc>
      </w:tr>
      <w:tr w:rsidR="00C91FC9" w:rsidRPr="0043531A" w:rsidTr="00E54F89">
        <w:trPr>
          <w:gridAfter w:val="1"/>
          <w:wAfter w:w="30" w:type="dxa"/>
        </w:trPr>
        <w:tc>
          <w:tcPr>
            <w:tcW w:w="5966" w:type="dxa"/>
          </w:tcPr>
          <w:p w:rsidR="00C91FC9" w:rsidRPr="0043531A" w:rsidRDefault="00C91FC9" w:rsidP="00A164D3">
            <w:pPr>
              <w:pStyle w:val="berschrift2"/>
              <w:rPr>
                <w:rFonts w:eastAsia="Times New Roman"/>
              </w:rPr>
            </w:pPr>
            <w:r w:rsidRPr="0043531A">
              <w:t>6.3.2.3 Tasks</w:t>
            </w:r>
          </w:p>
        </w:tc>
        <w:tc>
          <w:tcPr>
            <w:tcW w:w="4069" w:type="dxa"/>
          </w:tcPr>
          <w:p w:rsidR="00C91FC9" w:rsidRPr="0043531A" w:rsidRDefault="00C91FC9" w:rsidP="00A164D3">
            <w:pPr>
              <w:pStyle w:val="2"/>
              <w:rPr>
                <w:highlight w:val="yellow"/>
              </w:rPr>
            </w:pPr>
          </w:p>
        </w:tc>
      </w:tr>
      <w:tr w:rsidR="00C91FC9" w:rsidRPr="0043531A" w:rsidTr="00E54F89">
        <w:trPr>
          <w:gridAfter w:val="1"/>
          <w:wAfter w:w="30" w:type="dxa"/>
        </w:trPr>
        <w:tc>
          <w:tcPr>
            <w:tcW w:w="5966" w:type="dxa"/>
          </w:tcPr>
          <w:p w:rsidR="00C91FC9" w:rsidRPr="0043531A" w:rsidRDefault="00C91FC9" w:rsidP="00976D27">
            <w:pPr>
              <w:pStyle w:val="StandardText"/>
              <w:rPr>
                <w:rFonts w:eastAsia="Times New Roman"/>
              </w:rPr>
            </w:pPr>
            <w:r w:rsidRPr="00BF3953">
              <w:t>6.3.2.3.1</w:t>
            </w:r>
            <w:r w:rsidRPr="0043531A">
              <w:t xml:space="preserve"> The Executive Board shall prepare the meetings, propose decisions and prepare the agenda of the General Assembly according to </w:t>
            </w:r>
            <w:r w:rsidR="005E23C1" w:rsidRPr="0043531A">
              <w:t>Section</w:t>
            </w:r>
            <w:r w:rsidRPr="0043531A">
              <w:t xml:space="preserve"> 6.3.1.2.</w:t>
            </w:r>
          </w:p>
          <w:p w:rsidR="00C91FC9" w:rsidRPr="0043531A" w:rsidRDefault="00C91FC9" w:rsidP="00976D27">
            <w:pPr>
              <w:pStyle w:val="StandardText"/>
            </w:pPr>
          </w:p>
        </w:tc>
        <w:tc>
          <w:tcPr>
            <w:tcW w:w="4069" w:type="dxa"/>
          </w:tcPr>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t>6.3.2.3.2</w:t>
            </w:r>
            <w:r w:rsidRPr="0043531A">
              <w:t xml:space="preserve"> It shall seek a consensus among the Parties.</w:t>
            </w:r>
          </w:p>
        </w:tc>
        <w:tc>
          <w:tcPr>
            <w:tcW w:w="4099" w:type="dxa"/>
            <w:gridSpan w:val="2"/>
          </w:tcPr>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t>6.3.2.3.3</w:t>
            </w:r>
            <w:r w:rsidRPr="0043531A">
              <w:t xml:space="preserve"> The Executive Board shall be responsible for the proper execution and implementation of the decisions of the General Assembly.</w:t>
            </w:r>
          </w:p>
          <w:p w:rsidR="00C91FC9" w:rsidRPr="0043531A" w:rsidRDefault="00C91FC9" w:rsidP="00976D27">
            <w:pPr>
              <w:pStyle w:val="StandardText"/>
            </w:pPr>
          </w:p>
        </w:tc>
        <w:tc>
          <w:tcPr>
            <w:tcW w:w="4099" w:type="dxa"/>
            <w:gridSpan w:val="2"/>
          </w:tcPr>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t>6.3.2.3.4</w:t>
            </w:r>
            <w:r w:rsidRPr="0043531A">
              <w:t xml:space="preserve"> The Executive Board shall monitor the effective and efficient implementation of the Project.</w:t>
            </w:r>
          </w:p>
          <w:p w:rsidR="00C91FC9" w:rsidRPr="0043531A" w:rsidRDefault="00C91FC9" w:rsidP="00976D27">
            <w:pPr>
              <w:pStyle w:val="StandardText"/>
            </w:pPr>
          </w:p>
        </w:tc>
        <w:tc>
          <w:tcPr>
            <w:tcW w:w="4099" w:type="dxa"/>
            <w:gridSpan w:val="2"/>
          </w:tcPr>
          <w:p w:rsidR="00C91FC9" w:rsidRPr="0043531A" w:rsidRDefault="00C91FC9" w:rsidP="00976D27">
            <w:pPr>
              <w:pStyle w:val="StandardText"/>
            </w:pPr>
          </w:p>
        </w:tc>
      </w:tr>
      <w:tr w:rsidR="00C91FC9" w:rsidRPr="0043531A" w:rsidTr="00E54F89">
        <w:tc>
          <w:tcPr>
            <w:tcW w:w="5966" w:type="dxa"/>
          </w:tcPr>
          <w:p w:rsidR="00C91FC9" w:rsidRPr="0043531A" w:rsidRDefault="00C91FC9" w:rsidP="00976D27">
            <w:pPr>
              <w:pStyle w:val="StandardText"/>
              <w:rPr>
                <w:rFonts w:eastAsia="Times New Roman"/>
              </w:rPr>
            </w:pPr>
            <w:r w:rsidRPr="00BF3953">
              <w:t>6.3.2.3.5</w:t>
            </w:r>
            <w:r w:rsidRPr="0043531A">
              <w:t xml:space="preserve"> In addition, the Executive Board shall collect information at least every 6 months on the progress of the </w:t>
            </w:r>
            <w:r w:rsidRPr="0043531A">
              <w:lastRenderedPageBreak/>
              <w:t xml:space="preserve">Project, examine that information to assess the compliance of the Project with the </w:t>
            </w:r>
            <w:r w:rsidR="00534E95" w:rsidRPr="0043531A">
              <w:t>Consortium Plan</w:t>
            </w:r>
            <w:r w:rsidRPr="0043531A">
              <w:t xml:space="preserve"> and, if necessary, propose modifications of the </w:t>
            </w:r>
            <w:r w:rsidR="00534E95" w:rsidRPr="0043531A">
              <w:t>Consortium Plan</w:t>
            </w:r>
            <w:r w:rsidRPr="0043531A">
              <w:t xml:space="preserve"> to the General Assembly. </w:t>
            </w:r>
          </w:p>
          <w:p w:rsidR="00C91FC9" w:rsidRPr="0043531A" w:rsidRDefault="00C91FC9" w:rsidP="00976D27">
            <w:pPr>
              <w:pStyle w:val="StandardText"/>
            </w:pPr>
          </w:p>
        </w:tc>
        <w:tc>
          <w:tcPr>
            <w:tcW w:w="4099" w:type="dxa"/>
            <w:gridSpan w:val="2"/>
          </w:tcPr>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lastRenderedPageBreak/>
              <w:t>6.3.2.3.6</w:t>
            </w:r>
            <w:r w:rsidRPr="008D08E2">
              <w:rPr>
                <w:sz w:val="24"/>
                <w:szCs w:val="24"/>
              </w:rPr>
              <w:t xml:space="preserve"> </w:t>
            </w:r>
            <w:r w:rsidRPr="0043531A">
              <w:t>The Executive Board shall:</w:t>
            </w:r>
          </w:p>
          <w:p w:rsidR="00C91FC9" w:rsidRPr="0043531A" w:rsidRDefault="00C91FC9" w:rsidP="00976D27">
            <w:pPr>
              <w:pStyle w:val="StandardText"/>
            </w:pPr>
          </w:p>
          <w:p w:rsidR="00C91FC9" w:rsidRPr="00961044" w:rsidRDefault="00C91FC9" w:rsidP="00A164D3">
            <w:pPr>
              <w:pStyle w:val="auf1"/>
              <w:rPr>
                <w:rFonts w:eastAsia="Times New Roman"/>
                <w:sz w:val="22"/>
                <w:szCs w:val="22"/>
                <w:highlight w:val="lightGray"/>
              </w:rPr>
            </w:pPr>
            <w:r w:rsidRPr="00961044">
              <w:rPr>
                <w:sz w:val="22"/>
                <w:szCs w:val="22"/>
                <w:highlight w:val="lightGray"/>
              </w:rPr>
              <w:t>agree on the Members of the Management Support Team, upon a proposal by the Coordinator</w:t>
            </w:r>
          </w:p>
          <w:p w:rsidR="00C91FC9" w:rsidRPr="00961044" w:rsidRDefault="00C91FC9" w:rsidP="00A164D3">
            <w:pPr>
              <w:pStyle w:val="auf1"/>
              <w:rPr>
                <w:sz w:val="22"/>
                <w:szCs w:val="22"/>
              </w:rPr>
            </w:pPr>
            <w:r w:rsidRPr="00961044">
              <w:rPr>
                <w:sz w:val="22"/>
                <w:szCs w:val="22"/>
              </w:rPr>
              <w:t xml:space="preserve">support the Coordinator in preparing meetings with the </w:t>
            </w:r>
            <w:r w:rsidR="000F6F02" w:rsidRPr="00961044">
              <w:rPr>
                <w:sz w:val="22"/>
                <w:szCs w:val="22"/>
              </w:rPr>
              <w:t>Funding Authority</w:t>
            </w:r>
            <w:r w:rsidRPr="00961044">
              <w:rPr>
                <w:sz w:val="22"/>
                <w:szCs w:val="22"/>
              </w:rPr>
              <w:t xml:space="preserve"> and in preparing related data and deliverables</w:t>
            </w:r>
          </w:p>
          <w:p w:rsidR="00C91FC9" w:rsidRPr="00961044" w:rsidRDefault="00C91FC9" w:rsidP="00A164D3">
            <w:pPr>
              <w:pStyle w:val="auf1"/>
              <w:rPr>
                <w:sz w:val="22"/>
                <w:szCs w:val="22"/>
              </w:rPr>
            </w:pPr>
            <w:r w:rsidRPr="00961044">
              <w:rPr>
                <w:sz w:val="22"/>
                <w:szCs w:val="22"/>
              </w:rPr>
              <w:t xml:space="preserve">prepare the content and timing of press releases and joint publications by the </w:t>
            </w:r>
            <w:r w:rsidR="00B9601C" w:rsidRPr="00961044">
              <w:rPr>
                <w:sz w:val="22"/>
                <w:szCs w:val="22"/>
              </w:rPr>
              <w:t>c</w:t>
            </w:r>
            <w:r w:rsidRPr="00961044">
              <w:rPr>
                <w:sz w:val="22"/>
                <w:szCs w:val="22"/>
              </w:rPr>
              <w:t xml:space="preserve">onsortium or proposed by the </w:t>
            </w:r>
            <w:r w:rsidR="000F6F02" w:rsidRPr="00961044">
              <w:rPr>
                <w:sz w:val="22"/>
                <w:szCs w:val="22"/>
              </w:rPr>
              <w:t>Funding Authority</w:t>
            </w:r>
            <w:r w:rsidRPr="00961044">
              <w:rPr>
                <w:sz w:val="22"/>
                <w:szCs w:val="22"/>
              </w:rPr>
              <w:t xml:space="preserve"> in respect of the procedures of the </w:t>
            </w:r>
            <w:r w:rsidR="007D3E5A" w:rsidRPr="00961044">
              <w:rPr>
                <w:sz w:val="22"/>
                <w:szCs w:val="22"/>
              </w:rPr>
              <w:t>Grant Agreement</w:t>
            </w:r>
            <w:r w:rsidRPr="00961044">
              <w:rPr>
                <w:sz w:val="22"/>
                <w:szCs w:val="22"/>
              </w:rPr>
              <w:t xml:space="preserve"> Article </w:t>
            </w:r>
            <w:r w:rsidR="006B2030" w:rsidRPr="00961044">
              <w:rPr>
                <w:sz w:val="22"/>
                <w:szCs w:val="22"/>
              </w:rPr>
              <w:t>29.</w:t>
            </w:r>
          </w:p>
          <w:p w:rsidR="00C91FC9" w:rsidRPr="0043531A" w:rsidRDefault="00C91FC9" w:rsidP="00976D27">
            <w:pPr>
              <w:pStyle w:val="StandardText"/>
            </w:pPr>
          </w:p>
        </w:tc>
        <w:tc>
          <w:tcPr>
            <w:tcW w:w="4099" w:type="dxa"/>
            <w:gridSpan w:val="2"/>
          </w:tcPr>
          <w:p w:rsidR="00C91FC9" w:rsidRPr="0043531A" w:rsidRDefault="00FC13A0" w:rsidP="00A164D3">
            <w:pPr>
              <w:pStyle w:val="elucidation"/>
            </w:pPr>
            <w:r w:rsidRPr="0043531A">
              <w:t>The first bullet point option is related to optional Section 6.5 which organizes the role and the tasks of the Management Support Team.</w:t>
            </w:r>
          </w:p>
        </w:tc>
      </w:tr>
      <w:tr w:rsidR="00C91FC9" w:rsidRPr="0043531A" w:rsidTr="00E54F89">
        <w:tc>
          <w:tcPr>
            <w:tcW w:w="5966" w:type="dxa"/>
          </w:tcPr>
          <w:p w:rsidR="00C91FC9" w:rsidRPr="0043531A" w:rsidRDefault="00C91FC9" w:rsidP="00976D27">
            <w:pPr>
              <w:pStyle w:val="StandardText"/>
              <w:rPr>
                <w:rFonts w:eastAsia="Times New Roman"/>
              </w:rPr>
            </w:pPr>
            <w:r w:rsidRPr="00BF3953">
              <w:t>6.3.2.3.7</w:t>
            </w:r>
            <w:r w:rsidRPr="0043531A">
              <w:t xml:space="preserve"> In the case of abolished tasks as a result of a decision of the General Assembly, the Executive Board shall advise the General Assembly on ways to rearrange tasks and budgets of the Parties concerned. Such rearrangement shall take into consideration the legitimate commitments taken prior to the decisions, which cannot be cancelled.</w:t>
            </w:r>
          </w:p>
        </w:tc>
        <w:tc>
          <w:tcPr>
            <w:tcW w:w="4099" w:type="dxa"/>
            <w:gridSpan w:val="2"/>
          </w:tcPr>
          <w:p w:rsidR="00C91FC9" w:rsidRPr="0043531A" w:rsidRDefault="00C91FC9" w:rsidP="00A164D3">
            <w:pPr>
              <w:pStyle w:val="elucidation"/>
            </w:pPr>
          </w:p>
        </w:tc>
      </w:tr>
      <w:tr w:rsidR="00B10ACB" w:rsidRPr="0043531A" w:rsidTr="00E54F89">
        <w:trPr>
          <w:trHeight w:val="308"/>
        </w:trPr>
        <w:tc>
          <w:tcPr>
            <w:tcW w:w="5966" w:type="dxa"/>
          </w:tcPr>
          <w:p w:rsidR="00B10ACB" w:rsidRPr="0043531A" w:rsidRDefault="00B10ACB" w:rsidP="00A164D3">
            <w:pPr>
              <w:pStyle w:val="berschrift2"/>
            </w:pPr>
          </w:p>
        </w:tc>
        <w:tc>
          <w:tcPr>
            <w:tcW w:w="4099" w:type="dxa"/>
            <w:gridSpan w:val="2"/>
          </w:tcPr>
          <w:p w:rsidR="00B10ACB" w:rsidRPr="0043531A" w:rsidRDefault="00B10ACB" w:rsidP="00A164D3">
            <w:pPr>
              <w:pStyle w:val="2"/>
            </w:pPr>
          </w:p>
        </w:tc>
      </w:tr>
      <w:tr w:rsidR="00C91FC9" w:rsidRPr="0043531A" w:rsidTr="00E54F89">
        <w:tc>
          <w:tcPr>
            <w:tcW w:w="5966" w:type="dxa"/>
          </w:tcPr>
          <w:p w:rsidR="00C91FC9" w:rsidRPr="0043531A" w:rsidRDefault="00C91FC9" w:rsidP="00A164D3">
            <w:pPr>
              <w:pStyle w:val="berschrift2"/>
              <w:rPr>
                <w:rFonts w:eastAsia="Times New Roman"/>
              </w:rPr>
            </w:pPr>
            <w:r w:rsidRPr="0043531A">
              <w:t>6.4 Coordinator</w:t>
            </w:r>
          </w:p>
        </w:tc>
        <w:tc>
          <w:tcPr>
            <w:tcW w:w="4099" w:type="dxa"/>
            <w:gridSpan w:val="2"/>
          </w:tcPr>
          <w:p w:rsidR="00C91FC9" w:rsidRPr="0043531A" w:rsidRDefault="00C91FC9" w:rsidP="00A164D3">
            <w:pPr>
              <w:pStyle w:val="2"/>
            </w:pPr>
          </w:p>
        </w:tc>
      </w:tr>
      <w:tr w:rsidR="00C91FC9" w:rsidRPr="0043531A" w:rsidTr="00E54F89">
        <w:trPr>
          <w:trHeight w:val="899"/>
        </w:trPr>
        <w:tc>
          <w:tcPr>
            <w:tcW w:w="5966" w:type="dxa"/>
          </w:tcPr>
          <w:p w:rsidR="00C91FC9" w:rsidRPr="0043531A" w:rsidRDefault="00C91FC9" w:rsidP="00976D27">
            <w:pPr>
              <w:pStyle w:val="StandardText"/>
              <w:rPr>
                <w:rFonts w:eastAsia="Times New Roman"/>
              </w:rPr>
            </w:pPr>
            <w:r w:rsidRPr="00BF3953">
              <w:t>6.4.1</w:t>
            </w:r>
            <w:r w:rsidRPr="0043531A">
              <w:t xml:space="preserve"> The Coordinator shall be the intermediary between the Parties and the </w:t>
            </w:r>
            <w:r w:rsidR="000F6F02" w:rsidRPr="0043531A">
              <w:t>Funding Authority</w:t>
            </w:r>
            <w:r w:rsidRPr="0043531A">
              <w:t xml:space="preserve"> and shall perform all tasks assigned to it as described in the </w:t>
            </w:r>
            <w:r w:rsidR="007D3E5A" w:rsidRPr="0043531A">
              <w:t>Grant Agreement</w:t>
            </w:r>
            <w:r w:rsidRPr="0043531A">
              <w:t xml:space="preserve"> and in this Consortium Agreement.</w:t>
            </w:r>
          </w:p>
          <w:p w:rsidR="00C91FC9" w:rsidRPr="0043531A" w:rsidRDefault="00C91FC9" w:rsidP="00976D27">
            <w:pPr>
              <w:pStyle w:val="StandardText"/>
            </w:pPr>
          </w:p>
          <w:p w:rsidR="00C91FC9" w:rsidRPr="0043531A" w:rsidRDefault="00C91FC9" w:rsidP="00976D27">
            <w:pPr>
              <w:pStyle w:val="StandardText"/>
            </w:pPr>
            <w:r w:rsidRPr="00BF3953">
              <w:t>6.4.2</w:t>
            </w:r>
            <w:r w:rsidRPr="0043531A">
              <w:t xml:space="preserve"> In particular, the Coordinator shall be responsible for:</w:t>
            </w:r>
          </w:p>
          <w:p w:rsidR="00C91FC9" w:rsidRPr="0043531A" w:rsidRDefault="00C91FC9" w:rsidP="00976D27">
            <w:pPr>
              <w:pStyle w:val="StandardText"/>
            </w:pPr>
          </w:p>
          <w:p w:rsidR="00C91FC9" w:rsidRPr="00E314D3" w:rsidRDefault="00C91FC9" w:rsidP="00A164D3">
            <w:pPr>
              <w:pStyle w:val="auf1"/>
              <w:rPr>
                <w:rFonts w:eastAsia="Times New Roman"/>
                <w:sz w:val="22"/>
                <w:szCs w:val="22"/>
              </w:rPr>
            </w:pPr>
            <w:r w:rsidRPr="00E314D3">
              <w:rPr>
                <w:sz w:val="22"/>
                <w:szCs w:val="22"/>
              </w:rPr>
              <w:t>monitoring compliance by the Parties with their obligations</w:t>
            </w:r>
          </w:p>
          <w:p w:rsidR="00C91FC9" w:rsidRPr="00E314D3" w:rsidRDefault="00C91FC9" w:rsidP="00A164D3">
            <w:pPr>
              <w:pStyle w:val="auf1"/>
              <w:rPr>
                <w:sz w:val="22"/>
                <w:szCs w:val="22"/>
              </w:rPr>
            </w:pPr>
            <w:r w:rsidRPr="00E314D3">
              <w:rPr>
                <w:sz w:val="22"/>
                <w:szCs w:val="22"/>
              </w:rPr>
              <w:t xml:space="preserve">keeping the address list of Members and other contact persons updated and available </w:t>
            </w:r>
          </w:p>
          <w:p w:rsidR="00C91FC9" w:rsidRPr="00E314D3" w:rsidRDefault="00C91FC9" w:rsidP="00A164D3">
            <w:pPr>
              <w:pStyle w:val="auf1"/>
              <w:rPr>
                <w:sz w:val="22"/>
                <w:szCs w:val="22"/>
              </w:rPr>
            </w:pPr>
            <w:r w:rsidRPr="00E314D3">
              <w:rPr>
                <w:sz w:val="22"/>
                <w:szCs w:val="22"/>
              </w:rPr>
              <w:t xml:space="preserve">collecting, reviewing to verify consistency and submitting reports, other deliverables (including financial statements and related certifications) and specific requested documents to the </w:t>
            </w:r>
            <w:r w:rsidR="000F6F02" w:rsidRPr="00E314D3">
              <w:rPr>
                <w:sz w:val="22"/>
                <w:szCs w:val="22"/>
              </w:rPr>
              <w:t>Funding Authority</w:t>
            </w:r>
          </w:p>
          <w:p w:rsidR="00C91FC9" w:rsidRPr="00E314D3" w:rsidRDefault="00C91FC9" w:rsidP="00A164D3">
            <w:pPr>
              <w:pStyle w:val="auf1"/>
              <w:rPr>
                <w:sz w:val="22"/>
                <w:szCs w:val="22"/>
              </w:rPr>
            </w:pPr>
            <w:r w:rsidRPr="00E314D3">
              <w:rPr>
                <w:sz w:val="22"/>
                <w:szCs w:val="22"/>
              </w:rPr>
              <w:t xml:space="preserve">transmitting documents and information connected with the Project to any other Parties concerned </w:t>
            </w:r>
          </w:p>
          <w:p w:rsidR="00C91FC9" w:rsidRPr="00E314D3" w:rsidRDefault="00C91FC9" w:rsidP="00A164D3">
            <w:pPr>
              <w:pStyle w:val="auf1"/>
              <w:rPr>
                <w:sz w:val="22"/>
                <w:szCs w:val="22"/>
              </w:rPr>
            </w:pPr>
            <w:r w:rsidRPr="00E314D3">
              <w:rPr>
                <w:sz w:val="22"/>
                <w:szCs w:val="22"/>
              </w:rPr>
              <w:t xml:space="preserve">administering the financial contribution of the </w:t>
            </w:r>
            <w:r w:rsidR="000F6F02" w:rsidRPr="00E314D3">
              <w:rPr>
                <w:sz w:val="22"/>
                <w:szCs w:val="22"/>
              </w:rPr>
              <w:t>Funding Authority</w:t>
            </w:r>
            <w:r w:rsidR="00C85893" w:rsidRPr="00E314D3">
              <w:rPr>
                <w:sz w:val="22"/>
                <w:szCs w:val="22"/>
              </w:rPr>
              <w:t xml:space="preserve"> </w:t>
            </w:r>
            <w:r w:rsidRPr="00E314D3">
              <w:rPr>
                <w:sz w:val="22"/>
                <w:szCs w:val="22"/>
              </w:rPr>
              <w:t xml:space="preserve">and fulfilling the financial tasks described in </w:t>
            </w:r>
            <w:r w:rsidR="005E23C1" w:rsidRPr="00E314D3">
              <w:rPr>
                <w:sz w:val="22"/>
                <w:szCs w:val="22"/>
              </w:rPr>
              <w:t xml:space="preserve">Section </w:t>
            </w:r>
            <w:r w:rsidRPr="00E314D3">
              <w:rPr>
                <w:sz w:val="22"/>
                <w:szCs w:val="22"/>
              </w:rPr>
              <w:t>7.3</w:t>
            </w:r>
          </w:p>
          <w:p w:rsidR="00C91FC9" w:rsidRPr="0043531A" w:rsidRDefault="00C91FC9" w:rsidP="00A164D3">
            <w:pPr>
              <w:pStyle w:val="auf1"/>
            </w:pPr>
            <w:r w:rsidRPr="00E314D3">
              <w:rPr>
                <w:sz w:val="22"/>
                <w:szCs w:val="22"/>
              </w:rPr>
              <w:t>providing, upon request, the Parties with official copies or originals of documents which are in the sole possession of the Coordinator when such copies or originals are necessary for the Parties to present claims</w:t>
            </w:r>
            <w:r w:rsidRPr="0043531A">
              <w:t>.</w:t>
            </w:r>
          </w:p>
          <w:p w:rsidR="00C91FC9" w:rsidRPr="0043531A" w:rsidRDefault="00C91FC9" w:rsidP="00976D27">
            <w:pPr>
              <w:pStyle w:val="StandardText"/>
            </w:pPr>
          </w:p>
          <w:p w:rsidR="00C9610A" w:rsidRPr="0043531A" w:rsidRDefault="00C9610A" w:rsidP="00976D27">
            <w:pPr>
              <w:pStyle w:val="StandardText"/>
            </w:pPr>
            <w:r w:rsidRPr="0043531A">
              <w:t>If one or more of the Parties is late in submission of any project deliverable, the Coordinator may</w:t>
            </w:r>
            <w:r w:rsidR="00B746F2" w:rsidRPr="0043531A">
              <w:t xml:space="preserve"> </w:t>
            </w:r>
            <w:r w:rsidRPr="0043531A">
              <w:t xml:space="preserve">nevertheless submit the </w:t>
            </w:r>
            <w:r w:rsidRPr="0043531A">
              <w:lastRenderedPageBreak/>
              <w:t xml:space="preserve">other parties’ project deliverables and all other documents required by the </w:t>
            </w:r>
            <w:r w:rsidR="005C7B5C" w:rsidRPr="0043531A">
              <w:t>Grant Agreement</w:t>
            </w:r>
            <w:r w:rsidRPr="0043531A">
              <w:t xml:space="preserve"> to the </w:t>
            </w:r>
            <w:r w:rsidR="000F6F02" w:rsidRPr="0043531A">
              <w:t>Funding Authority</w:t>
            </w:r>
            <w:r w:rsidRPr="0043531A">
              <w:t xml:space="preserve"> in time.</w:t>
            </w:r>
          </w:p>
          <w:p w:rsidR="00C91FC9" w:rsidRPr="0043531A" w:rsidRDefault="00C91FC9" w:rsidP="00976D27">
            <w:pPr>
              <w:pStyle w:val="StandardText"/>
            </w:pPr>
          </w:p>
        </w:tc>
        <w:tc>
          <w:tcPr>
            <w:tcW w:w="4099" w:type="dxa"/>
            <w:gridSpan w:val="2"/>
          </w:tcPr>
          <w:p w:rsidR="00C91FC9" w:rsidRPr="0043531A" w:rsidRDefault="00C91FC9" w:rsidP="00A164D3">
            <w:pPr>
              <w:pStyle w:val="elucidation"/>
              <w:rPr>
                <w:rFonts w:eastAsia="Times New Roman"/>
              </w:rPr>
            </w:pPr>
            <w:r w:rsidRPr="0043531A">
              <w:lastRenderedPageBreak/>
              <w:t xml:space="preserve"> </w:t>
            </w:r>
          </w:p>
          <w:p w:rsidR="00C91FC9" w:rsidRPr="0043531A" w:rsidRDefault="00C91FC9" w:rsidP="00A164D3">
            <w:pPr>
              <w:pStyle w:val="elucidation"/>
              <w:rPr>
                <w:rFonts w:eastAsia="Times New Roman"/>
              </w:rPr>
            </w:pPr>
            <w:r w:rsidRPr="0043531A">
              <w:t xml:space="preserve">Specific requested documents </w:t>
            </w:r>
            <w:r w:rsidR="00832959" w:rsidRPr="0043531A">
              <w:t xml:space="preserve">could, </w:t>
            </w:r>
            <w:r w:rsidR="00FC13A0" w:rsidRPr="0043531A">
              <w:t>for example,</w:t>
            </w:r>
            <w:r w:rsidR="00832959" w:rsidRPr="0043531A">
              <w:t xml:space="preserve"> </w:t>
            </w:r>
            <w:r w:rsidRPr="0043531A">
              <w:t xml:space="preserve">be related in particular to activities raising </w:t>
            </w:r>
            <w:r w:rsidRPr="0043531A">
              <w:rPr>
                <w:lang w:eastAsia="en-GB"/>
              </w:rPr>
              <w:t xml:space="preserve">ethical and  security issues or involving human embryos or human embryonic stem cells or </w:t>
            </w:r>
            <w:r w:rsidRPr="0043531A">
              <w:t>dual-use goods or dangerous materials and substances</w:t>
            </w:r>
          </w:p>
          <w:p w:rsidR="00FC13A0" w:rsidRPr="0043531A" w:rsidRDefault="00FC13A0" w:rsidP="00A164D3">
            <w:pPr>
              <w:pStyle w:val="elucidation"/>
              <w:rPr>
                <w:rFonts w:eastAsia="Times New Roman"/>
              </w:rPr>
            </w:pPr>
            <w:r w:rsidRPr="0043531A">
              <w:t>See Chapter 4, Section 4 of the Grant Agreement</w:t>
            </w:r>
            <w:r w:rsidR="0061173B" w:rsidRPr="0043531A">
              <w:t xml:space="preserve"> (Rights and obligations of the Parties).</w:t>
            </w:r>
          </w:p>
          <w:p w:rsidR="00FC13A0" w:rsidRPr="0043531A" w:rsidRDefault="00FC13A0" w:rsidP="00A164D3">
            <w:pPr>
              <w:pStyle w:val="elucidation"/>
            </w:pPr>
          </w:p>
          <w:p w:rsidR="00FC13A0" w:rsidRPr="0043531A" w:rsidRDefault="00FC13A0" w:rsidP="00A164D3">
            <w:pPr>
              <w:pStyle w:val="elucidation"/>
            </w:pPr>
          </w:p>
          <w:p w:rsidR="00FC13A0" w:rsidRPr="0043531A" w:rsidRDefault="00FC13A0" w:rsidP="00A164D3">
            <w:pPr>
              <w:pStyle w:val="elucidation"/>
            </w:pPr>
          </w:p>
          <w:p w:rsidR="00FC13A0" w:rsidRPr="0043531A" w:rsidRDefault="00FC13A0" w:rsidP="00A164D3">
            <w:pPr>
              <w:pStyle w:val="elucidation"/>
            </w:pPr>
          </w:p>
          <w:p w:rsidR="00FC13A0" w:rsidRPr="0043531A" w:rsidRDefault="00FC13A0" w:rsidP="00A164D3">
            <w:pPr>
              <w:pStyle w:val="elucidation"/>
            </w:pPr>
            <w:r w:rsidRPr="0043531A">
              <w:t xml:space="preserve">The coordinator may delegate or subcontract part of the coordination tasks in accordance with </w:t>
            </w:r>
            <w:r w:rsidR="00F01C16" w:rsidRPr="0043531A">
              <w:t>A</w:t>
            </w:r>
            <w:r w:rsidRPr="0043531A">
              <w:t>rticle</w:t>
            </w:r>
            <w:r w:rsidR="008E1363">
              <w:t> </w:t>
            </w:r>
            <w:r w:rsidRPr="0043531A">
              <w:t>41.2 of the Grant Agreement</w:t>
            </w: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lastRenderedPageBreak/>
              <w:t>6.4.3</w:t>
            </w:r>
            <w:r w:rsidRPr="0043531A">
              <w:t xml:space="preserve"> If the Coordinator fails in its coordination tasks, the General Assembly may propose to the </w:t>
            </w:r>
            <w:r w:rsidR="000F6F02" w:rsidRPr="0043531A">
              <w:t>Funding Authority</w:t>
            </w:r>
            <w:r w:rsidRPr="0043531A">
              <w:t xml:space="preserve"> to change the Coordinator.</w:t>
            </w:r>
          </w:p>
          <w:p w:rsidR="00C91FC9" w:rsidRPr="0043531A" w:rsidRDefault="00C91FC9" w:rsidP="00976D27">
            <w:pPr>
              <w:pStyle w:val="StandardText"/>
            </w:pPr>
          </w:p>
        </w:tc>
        <w:tc>
          <w:tcPr>
            <w:tcW w:w="4099" w:type="dxa"/>
            <w:gridSpan w:val="2"/>
          </w:tcPr>
          <w:p w:rsidR="00C91FC9" w:rsidRPr="0043531A" w:rsidRDefault="00C91FC9" w:rsidP="00A164D3">
            <w:pPr>
              <w:pStyle w:val="elucidation"/>
            </w:pPr>
          </w:p>
        </w:tc>
      </w:tr>
      <w:tr w:rsidR="00C91FC9" w:rsidRPr="0043531A" w:rsidTr="00E54F89">
        <w:tc>
          <w:tcPr>
            <w:tcW w:w="5966" w:type="dxa"/>
          </w:tcPr>
          <w:p w:rsidR="00C91FC9" w:rsidRPr="0043531A" w:rsidRDefault="00C91FC9" w:rsidP="00976D27">
            <w:pPr>
              <w:pStyle w:val="StandardText"/>
              <w:rPr>
                <w:rFonts w:eastAsia="Times New Roman"/>
              </w:rPr>
            </w:pPr>
            <w:r w:rsidRPr="00BF3953">
              <w:t>6.4.4</w:t>
            </w:r>
            <w:r w:rsidRPr="0043531A">
              <w:t xml:space="preserve"> The Coordinator shall not be entitled to act or to make legally binding declarations on behalf of any other Party</w:t>
            </w:r>
            <w:r w:rsidR="00C8471A" w:rsidRPr="0043531A">
              <w:t xml:space="preserve"> or of the </w:t>
            </w:r>
            <w:r w:rsidR="00B9601C" w:rsidRPr="0043531A">
              <w:t>c</w:t>
            </w:r>
            <w:r w:rsidR="00C8471A" w:rsidRPr="0043531A">
              <w:t>onsortium, unless explicitly stated otherwise in the Grant Agreement or this Consortium Agreement</w:t>
            </w:r>
            <w:r w:rsidR="00FC13A0" w:rsidRPr="0043531A">
              <w:t xml:space="preserve"> </w:t>
            </w:r>
          </w:p>
          <w:p w:rsidR="00C91FC9" w:rsidRPr="0043531A" w:rsidRDefault="00C91FC9" w:rsidP="00976D27">
            <w:pPr>
              <w:pStyle w:val="StandardText"/>
            </w:pPr>
          </w:p>
          <w:p w:rsidR="00C91FC9" w:rsidRPr="0043531A" w:rsidRDefault="00C91FC9" w:rsidP="00976D27">
            <w:pPr>
              <w:pStyle w:val="StandardText"/>
            </w:pPr>
            <w:r w:rsidRPr="00BF3953">
              <w:t>6.4.5</w:t>
            </w:r>
            <w:r w:rsidRPr="0043531A">
              <w:t xml:space="preserve"> The Coordinator shall not enlarge its role beyond the tasks specified in this Consortium Agreement and in the </w:t>
            </w:r>
            <w:r w:rsidR="007D3E5A" w:rsidRPr="0043531A">
              <w:t>Grant Agreement</w:t>
            </w:r>
            <w:r w:rsidRPr="0043531A">
              <w:t xml:space="preserve">. </w:t>
            </w:r>
          </w:p>
          <w:p w:rsidR="00C91FC9" w:rsidRPr="0043531A" w:rsidRDefault="00C91FC9" w:rsidP="00976D27">
            <w:pPr>
              <w:pStyle w:val="StandardText"/>
            </w:pPr>
          </w:p>
        </w:tc>
        <w:tc>
          <w:tcPr>
            <w:tcW w:w="4099" w:type="dxa"/>
            <w:gridSpan w:val="2"/>
          </w:tcPr>
          <w:p w:rsidR="00FC13A0" w:rsidRPr="0043531A" w:rsidRDefault="00FC13A0" w:rsidP="00A164D3">
            <w:pPr>
              <w:pStyle w:val="elucidation"/>
              <w:rPr>
                <w:rFonts w:eastAsia="Times New Roman"/>
              </w:rPr>
            </w:pPr>
            <w:r w:rsidRPr="0043531A">
              <w:t>For example:</w:t>
            </w:r>
          </w:p>
          <w:p w:rsidR="00FC13A0" w:rsidRPr="0043531A" w:rsidRDefault="00FC13A0" w:rsidP="00A164D3">
            <w:pPr>
              <w:pStyle w:val="elucidation"/>
              <w:rPr>
                <w:rFonts w:eastAsia="Times New Roman"/>
              </w:rPr>
            </w:pPr>
            <w:r w:rsidRPr="0043531A">
              <w:t>-</w:t>
            </w:r>
            <w:r w:rsidR="00027224">
              <w:t xml:space="preserve"> </w:t>
            </w:r>
            <w:r w:rsidRPr="0043531A">
              <w:t xml:space="preserve">countersigning Annex 3 (accession form) of the Grant Agreement and Attachment 2 (accession document) of this Consortium Agreement with a new Party in response to a decision taken by the responsible Consortium Body under to Section 3.1 of this Consortium Agreement ; or </w:t>
            </w:r>
          </w:p>
          <w:p w:rsidR="00FC13A0" w:rsidRPr="0043531A" w:rsidRDefault="00FC13A0" w:rsidP="00A164D3">
            <w:pPr>
              <w:pStyle w:val="elucidation"/>
              <w:rPr>
                <w:rFonts w:eastAsia="Times New Roman"/>
              </w:rPr>
            </w:pPr>
            <w:r w:rsidRPr="0043531A">
              <w:t>- signing a Non-Disclosure Agreement with each member of the External Expert Advisory Board in accordance with Section 6.6</w:t>
            </w:r>
          </w:p>
          <w:p w:rsidR="00C91FC9" w:rsidRPr="0043531A" w:rsidRDefault="00C91FC9" w:rsidP="00A164D3">
            <w:pPr>
              <w:pStyle w:val="elucidation"/>
            </w:pPr>
          </w:p>
        </w:tc>
      </w:tr>
      <w:tr w:rsidR="00C91FC9" w:rsidRPr="0043531A" w:rsidTr="00E54F89">
        <w:tc>
          <w:tcPr>
            <w:tcW w:w="5966" w:type="dxa"/>
            <w:shd w:val="clear" w:color="auto" w:fill="F2F2F2" w:themeFill="background1" w:themeFillShade="F2"/>
          </w:tcPr>
          <w:p w:rsidR="00C91FC9" w:rsidRPr="0043531A" w:rsidRDefault="00BF191F" w:rsidP="00A164D3">
            <w:pPr>
              <w:pStyle w:val="berschrift2"/>
              <w:rPr>
                <w:rFonts w:eastAsia="Times New Roman"/>
                <w:highlight w:val="lightGray"/>
              </w:rPr>
            </w:pPr>
            <w:r>
              <w:rPr>
                <w:highlight w:val="lightGray"/>
              </w:rPr>
              <w:t>[Option:</w:t>
            </w:r>
            <w:r w:rsidR="000E2EC6" w:rsidRPr="0043531A">
              <w:rPr>
                <w:highlight w:val="lightGray"/>
              </w:rPr>
              <w:t xml:space="preserve"> </w:t>
            </w:r>
            <w:r w:rsidR="00C91FC9" w:rsidRPr="0043531A">
              <w:rPr>
                <w:highlight w:val="lightGray"/>
              </w:rPr>
              <w:t>6.5 Management Support Team</w:t>
            </w:r>
          </w:p>
          <w:p w:rsidR="000E2EC6" w:rsidRPr="0043531A" w:rsidRDefault="000E2EC6" w:rsidP="00976D27">
            <w:pPr>
              <w:pStyle w:val="StandardText"/>
              <w:rPr>
                <w:rFonts w:eastAsia="Times New Roman"/>
                <w:highlight w:val="lightGray"/>
              </w:rPr>
            </w:pPr>
            <w:r w:rsidRPr="0043531A">
              <w:rPr>
                <w:highlight w:val="lightGray"/>
              </w:rPr>
              <w:t>(Optional, where foreseen in Grant Agreement or otherwise deci</w:t>
            </w:r>
            <w:r w:rsidR="00B9601C" w:rsidRPr="0043531A">
              <w:rPr>
                <w:highlight w:val="lightGray"/>
              </w:rPr>
              <w:t>ded by the c</w:t>
            </w:r>
            <w:r w:rsidRPr="0043531A">
              <w:rPr>
                <w:highlight w:val="lightGray"/>
              </w:rPr>
              <w:t>onsortium)</w:t>
            </w:r>
          </w:p>
          <w:p w:rsidR="000E2EC6" w:rsidRPr="0043531A" w:rsidRDefault="000E2EC6" w:rsidP="00A164D3">
            <w:pPr>
              <w:rPr>
                <w:highlight w:val="lightGray"/>
              </w:rPr>
            </w:pPr>
          </w:p>
        </w:tc>
        <w:tc>
          <w:tcPr>
            <w:tcW w:w="4099" w:type="dxa"/>
            <w:gridSpan w:val="2"/>
          </w:tcPr>
          <w:p w:rsidR="00C91FC9" w:rsidRPr="0043531A" w:rsidRDefault="00C91FC9" w:rsidP="00A164D3">
            <w:pPr>
              <w:pStyle w:val="2"/>
            </w:pPr>
          </w:p>
        </w:tc>
      </w:tr>
      <w:tr w:rsidR="00C91FC9" w:rsidRPr="0043531A" w:rsidTr="00E54F89">
        <w:tc>
          <w:tcPr>
            <w:tcW w:w="5966" w:type="dxa"/>
            <w:shd w:val="clear" w:color="auto" w:fill="F2F2F2" w:themeFill="background1" w:themeFillShade="F2"/>
          </w:tcPr>
          <w:p w:rsidR="00C91FC9" w:rsidRPr="0043531A" w:rsidRDefault="00C91FC9" w:rsidP="00976D27">
            <w:pPr>
              <w:pStyle w:val="StandardText"/>
              <w:rPr>
                <w:rFonts w:eastAsia="Times New Roman"/>
                <w:highlight w:val="lightGray"/>
              </w:rPr>
            </w:pPr>
            <w:r w:rsidRPr="0043531A">
              <w:rPr>
                <w:highlight w:val="lightGray"/>
              </w:rPr>
              <w:t>The Management Support Team shall be proposed by the Coordinator. It shall be appointed by the Executive Board and shall assist and facilitate the work of the Executive Board and the Coordinator for executing the decisions of the General Assembly as well as the day-to-day management of the Project.</w:t>
            </w:r>
            <w:r w:rsidR="001A28D9">
              <w:rPr>
                <w:highlight w:val="lightGray"/>
              </w:rPr>
              <w:t>]</w:t>
            </w:r>
          </w:p>
          <w:p w:rsidR="00C91FC9" w:rsidRPr="0043531A" w:rsidRDefault="00C91FC9" w:rsidP="00976D27">
            <w:pPr>
              <w:pStyle w:val="StandardText"/>
              <w:rPr>
                <w:highlight w:val="lightGray"/>
              </w:rPr>
            </w:pPr>
          </w:p>
        </w:tc>
        <w:tc>
          <w:tcPr>
            <w:tcW w:w="4099" w:type="dxa"/>
            <w:gridSpan w:val="2"/>
          </w:tcPr>
          <w:p w:rsidR="00C91FC9" w:rsidRPr="0043531A" w:rsidRDefault="00C91FC9" w:rsidP="00A164D3">
            <w:pPr>
              <w:pStyle w:val="elucidation"/>
              <w:rPr>
                <w:rFonts w:eastAsia="Times New Roman"/>
              </w:rPr>
            </w:pPr>
            <w:r w:rsidRPr="0043531A">
              <w:br/>
            </w:r>
          </w:p>
          <w:p w:rsidR="00C91FC9" w:rsidRPr="0043531A" w:rsidRDefault="00C91FC9" w:rsidP="00A164D3">
            <w:pPr>
              <w:pStyle w:val="elucidation"/>
            </w:pPr>
          </w:p>
        </w:tc>
      </w:tr>
      <w:tr w:rsidR="00C91FC9" w:rsidRPr="0043531A" w:rsidTr="00E54F89">
        <w:tc>
          <w:tcPr>
            <w:tcW w:w="5966" w:type="dxa"/>
          </w:tcPr>
          <w:p w:rsidR="00C91FC9" w:rsidRPr="0043531A" w:rsidRDefault="001A28D9" w:rsidP="00A164D3">
            <w:pPr>
              <w:pStyle w:val="berschrift2"/>
              <w:rPr>
                <w:rFonts w:eastAsia="Times New Roman"/>
                <w:highlight w:val="lightGray"/>
              </w:rPr>
            </w:pPr>
            <w:r>
              <w:rPr>
                <w:highlight w:val="lightGray"/>
              </w:rPr>
              <w:t xml:space="preserve">[Option: </w:t>
            </w:r>
            <w:r w:rsidR="00C91FC9" w:rsidRPr="0043531A">
              <w:rPr>
                <w:highlight w:val="lightGray"/>
              </w:rPr>
              <w:t>6.6 External Expert Advisory Board (EEAB)</w:t>
            </w:r>
          </w:p>
        </w:tc>
        <w:tc>
          <w:tcPr>
            <w:tcW w:w="4099" w:type="dxa"/>
            <w:gridSpan w:val="2"/>
          </w:tcPr>
          <w:p w:rsidR="00C91FC9" w:rsidRPr="0043531A" w:rsidRDefault="00C91FC9" w:rsidP="00976D27">
            <w:pPr>
              <w:pStyle w:val="StandardText"/>
            </w:pPr>
          </w:p>
        </w:tc>
      </w:tr>
      <w:tr w:rsidR="00C91FC9" w:rsidRPr="0043531A" w:rsidTr="00E54F89">
        <w:tc>
          <w:tcPr>
            <w:tcW w:w="5966" w:type="dxa"/>
          </w:tcPr>
          <w:p w:rsidR="00C91FC9" w:rsidRPr="0043531A" w:rsidRDefault="00C91FC9" w:rsidP="00976D27">
            <w:pPr>
              <w:pStyle w:val="StandardText"/>
              <w:rPr>
                <w:rFonts w:eastAsia="Times New Roman"/>
                <w:highlight w:val="lightGray"/>
              </w:rPr>
            </w:pPr>
            <w:r w:rsidRPr="0043531A">
              <w:rPr>
                <w:highlight w:val="lightGray"/>
              </w:rPr>
              <w:t>(Optional, where foreseen in</w:t>
            </w:r>
            <w:r w:rsidR="004A4FDB" w:rsidRPr="0043531A">
              <w:rPr>
                <w:highlight w:val="lightGray"/>
              </w:rPr>
              <w:t xml:space="preserve"> the</w:t>
            </w:r>
            <w:r w:rsidRPr="0043531A">
              <w:rPr>
                <w:highlight w:val="lightGray"/>
              </w:rPr>
              <w:t xml:space="preserve"> </w:t>
            </w:r>
            <w:r w:rsidR="007D3E5A" w:rsidRPr="0043531A">
              <w:rPr>
                <w:highlight w:val="lightGray"/>
              </w:rPr>
              <w:t>Grant Agreement</w:t>
            </w:r>
            <w:r w:rsidR="00B9601C" w:rsidRPr="0043531A">
              <w:rPr>
                <w:highlight w:val="lightGray"/>
              </w:rPr>
              <w:t xml:space="preserve"> or otherwise decided by the c</w:t>
            </w:r>
            <w:r w:rsidRPr="0043531A">
              <w:rPr>
                <w:highlight w:val="lightGray"/>
              </w:rPr>
              <w:t>onsortium)</w:t>
            </w:r>
          </w:p>
          <w:p w:rsidR="00C91FC9" w:rsidRPr="0043531A" w:rsidRDefault="00C91FC9" w:rsidP="00976D27">
            <w:pPr>
              <w:pStyle w:val="StandardText"/>
              <w:rPr>
                <w:highlight w:val="lightGray"/>
              </w:rPr>
            </w:pPr>
          </w:p>
          <w:p w:rsidR="00C91FC9" w:rsidRPr="0043531A" w:rsidRDefault="00C91FC9" w:rsidP="00976D27">
            <w:pPr>
              <w:pStyle w:val="StandardText"/>
              <w:rPr>
                <w:highlight w:val="lightGray"/>
              </w:rPr>
            </w:pPr>
            <w:r w:rsidRPr="0043531A">
              <w:rPr>
                <w:highlight w:val="lightGray"/>
              </w:rPr>
              <w:t xml:space="preserve">An External Expert Advisory Board (EEAB) will be appointed and steered by the Executive Board. The EEAB shall assist and facilitate the decisions made by the General Assembly. </w:t>
            </w:r>
            <w:r w:rsidR="00EC0ABB" w:rsidRPr="0043531A">
              <w:rPr>
                <w:highlight w:val="lightGray"/>
              </w:rPr>
              <w:t xml:space="preserve">The Coordinator </w:t>
            </w:r>
            <w:r w:rsidR="007451B6" w:rsidRPr="0043531A">
              <w:rPr>
                <w:highlight w:val="lightGray"/>
              </w:rPr>
              <w:t>is authorised to</w:t>
            </w:r>
            <w:r w:rsidR="00EC0ABB" w:rsidRPr="0043531A">
              <w:rPr>
                <w:highlight w:val="lightGray"/>
              </w:rPr>
              <w:t xml:space="preserve"> exec</w:t>
            </w:r>
            <w:r w:rsidR="007451B6" w:rsidRPr="0043531A">
              <w:rPr>
                <w:highlight w:val="lightGray"/>
              </w:rPr>
              <w:t>ute with each member</w:t>
            </w:r>
            <w:r w:rsidR="00EC0ABB" w:rsidRPr="0043531A">
              <w:rPr>
                <w:highlight w:val="lightGray"/>
              </w:rPr>
              <w:t xml:space="preserve"> </w:t>
            </w:r>
            <w:r w:rsidRPr="0043531A">
              <w:rPr>
                <w:highlight w:val="lightGray"/>
              </w:rPr>
              <w:t>of the EEAB a non-disclosure agreement</w:t>
            </w:r>
            <w:r w:rsidR="00EB600F" w:rsidRPr="0043531A">
              <w:rPr>
                <w:highlight w:val="lightGray"/>
              </w:rPr>
              <w:t>,</w:t>
            </w:r>
            <w:r w:rsidRPr="0043531A">
              <w:rPr>
                <w:highlight w:val="lightGray"/>
              </w:rPr>
              <w:t xml:space="preserve"> </w:t>
            </w:r>
            <w:r w:rsidR="00EB600F" w:rsidRPr="0043531A">
              <w:rPr>
                <w:bCs/>
                <w:highlight w:val="lightGray"/>
                <w:lang w:val="en-US"/>
              </w:rPr>
              <w:t xml:space="preserve">which terms shall be not less stringent than those stipulated in this Consortium Agreement, </w:t>
            </w:r>
            <w:r w:rsidRPr="0043531A">
              <w:rPr>
                <w:highlight w:val="lightGray"/>
              </w:rPr>
              <w:t xml:space="preserve">no later than 30 </w:t>
            </w:r>
            <w:r w:rsidR="00D03EA3" w:rsidRPr="0043531A">
              <w:rPr>
                <w:highlight w:val="lightGray"/>
              </w:rPr>
              <w:t xml:space="preserve">calendar </w:t>
            </w:r>
            <w:r w:rsidRPr="0043531A">
              <w:rPr>
                <w:highlight w:val="lightGray"/>
              </w:rPr>
              <w:t>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r w:rsidR="001A28D9">
              <w:rPr>
                <w:highlight w:val="lightGray"/>
              </w:rPr>
              <w:t>]</w:t>
            </w:r>
          </w:p>
        </w:tc>
        <w:tc>
          <w:tcPr>
            <w:tcW w:w="4099" w:type="dxa"/>
            <w:gridSpan w:val="2"/>
          </w:tcPr>
          <w:p w:rsidR="00C91FC9" w:rsidRPr="0043531A" w:rsidRDefault="00C91FC9" w:rsidP="00976D27">
            <w:pPr>
              <w:pStyle w:val="StandardText"/>
            </w:pPr>
          </w:p>
        </w:tc>
      </w:tr>
    </w:tbl>
    <w:p w:rsidR="008E3141" w:rsidRPr="0043531A" w:rsidRDefault="008E3141" w:rsidP="00A164D3"/>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84"/>
        <w:gridCol w:w="4111"/>
      </w:tblGrid>
      <w:tr w:rsidR="007E0DCE" w:rsidRPr="0043531A">
        <w:tc>
          <w:tcPr>
            <w:tcW w:w="5984" w:type="dxa"/>
          </w:tcPr>
          <w:p w:rsidR="007E0DCE" w:rsidRPr="0043531A" w:rsidRDefault="007E0DCE" w:rsidP="00A164D3">
            <w:pPr>
              <w:pStyle w:val="berschrift1"/>
              <w:rPr>
                <w:rFonts w:eastAsia="Times New Roman"/>
              </w:rPr>
            </w:pPr>
            <w:bookmarkStart w:id="30" w:name="_Toc153378835"/>
            <w:bookmarkStart w:id="31" w:name="_Toc290300724"/>
            <w:bookmarkStart w:id="32" w:name="_Toc381262828"/>
            <w:r w:rsidRPr="0043531A">
              <w:t>Section 7: Financial provisions</w:t>
            </w:r>
            <w:bookmarkEnd w:id="30"/>
            <w:bookmarkEnd w:id="31"/>
            <w:bookmarkEnd w:id="32"/>
          </w:p>
        </w:tc>
        <w:tc>
          <w:tcPr>
            <w:tcW w:w="4111" w:type="dxa"/>
          </w:tcPr>
          <w:p w:rsidR="007E0DCE" w:rsidRPr="0043531A" w:rsidRDefault="007E0DCE" w:rsidP="00A164D3">
            <w:pPr>
              <w:pStyle w:val="1"/>
            </w:pPr>
          </w:p>
        </w:tc>
      </w:tr>
      <w:tr w:rsidR="007E0DCE" w:rsidRPr="0043531A">
        <w:tc>
          <w:tcPr>
            <w:tcW w:w="5984" w:type="dxa"/>
          </w:tcPr>
          <w:p w:rsidR="007E0DCE" w:rsidRPr="0043531A" w:rsidRDefault="007E0DCE" w:rsidP="00A164D3">
            <w:pPr>
              <w:pStyle w:val="berschrift2"/>
            </w:pPr>
            <w:r w:rsidRPr="0043531A">
              <w:t>7.1 General Principles</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A164D3">
            <w:pPr>
              <w:pStyle w:val="berschrift2"/>
              <w:rPr>
                <w:rFonts w:eastAsia="Times New Roman"/>
              </w:rPr>
            </w:pPr>
            <w:r w:rsidRPr="0043531A">
              <w:t>7.1.1 Distribution of Financial Contribution</w:t>
            </w:r>
          </w:p>
        </w:tc>
        <w:tc>
          <w:tcPr>
            <w:tcW w:w="4111" w:type="dxa"/>
          </w:tcPr>
          <w:p w:rsidR="007E0DCE" w:rsidRPr="0043531A" w:rsidRDefault="007E0DCE" w:rsidP="00A164D3">
            <w:pPr>
              <w:pStyle w:val="2"/>
            </w:pPr>
          </w:p>
        </w:tc>
      </w:tr>
      <w:tr w:rsidR="007E0DCE" w:rsidRPr="0043531A">
        <w:tc>
          <w:tcPr>
            <w:tcW w:w="5984" w:type="dxa"/>
          </w:tcPr>
          <w:p w:rsidR="00ED2948" w:rsidRPr="0078509E" w:rsidRDefault="00ED2948" w:rsidP="00A164D3">
            <w:pPr>
              <w:rPr>
                <w:sz w:val="22"/>
                <w:szCs w:val="22"/>
              </w:rPr>
            </w:pPr>
            <w:r w:rsidRPr="0078509E">
              <w:rPr>
                <w:sz w:val="22"/>
                <w:szCs w:val="22"/>
              </w:rPr>
              <w:lastRenderedPageBreak/>
              <w:t xml:space="preserve">The financial contribution of the </w:t>
            </w:r>
            <w:r w:rsidR="000F6F02" w:rsidRPr="0078509E">
              <w:rPr>
                <w:sz w:val="22"/>
                <w:szCs w:val="22"/>
              </w:rPr>
              <w:t>Funding Authority</w:t>
            </w:r>
            <w:r w:rsidR="00C85893" w:rsidRPr="0078509E">
              <w:rPr>
                <w:sz w:val="22"/>
                <w:szCs w:val="22"/>
              </w:rPr>
              <w:t xml:space="preserve"> </w:t>
            </w:r>
            <w:r w:rsidRPr="0078509E">
              <w:rPr>
                <w:sz w:val="22"/>
                <w:szCs w:val="22"/>
              </w:rPr>
              <w:t>to the Project shall be distributed by the Coordinator according to:</w:t>
            </w:r>
          </w:p>
          <w:p w:rsidR="00816938" w:rsidRPr="0078509E" w:rsidRDefault="00ED2948" w:rsidP="00A164D3">
            <w:pPr>
              <w:rPr>
                <w:sz w:val="22"/>
                <w:szCs w:val="22"/>
              </w:rPr>
            </w:pPr>
            <w:r w:rsidRPr="0078509E">
              <w:rPr>
                <w:sz w:val="22"/>
                <w:szCs w:val="22"/>
              </w:rPr>
              <w:t xml:space="preserve">- the Consortium </w:t>
            </w:r>
            <w:r w:rsidR="0033059A" w:rsidRPr="0078509E">
              <w:rPr>
                <w:sz w:val="22"/>
                <w:szCs w:val="22"/>
              </w:rPr>
              <w:t xml:space="preserve">Plan </w:t>
            </w:r>
          </w:p>
          <w:p w:rsidR="00ED2948" w:rsidRPr="0078509E" w:rsidRDefault="00ED2948" w:rsidP="00A164D3">
            <w:pPr>
              <w:rPr>
                <w:sz w:val="22"/>
                <w:szCs w:val="22"/>
              </w:rPr>
            </w:pPr>
            <w:r w:rsidRPr="0078509E">
              <w:rPr>
                <w:sz w:val="22"/>
                <w:szCs w:val="22"/>
              </w:rPr>
              <w:t xml:space="preserve">- the approval of reports by the </w:t>
            </w:r>
            <w:r w:rsidR="000F6F02" w:rsidRPr="0078509E">
              <w:rPr>
                <w:sz w:val="22"/>
                <w:szCs w:val="22"/>
              </w:rPr>
              <w:t>Funding Authority</w:t>
            </w:r>
            <w:r w:rsidRPr="0078509E">
              <w:rPr>
                <w:sz w:val="22"/>
                <w:szCs w:val="22"/>
              </w:rPr>
              <w:t>, and</w:t>
            </w:r>
          </w:p>
          <w:p w:rsidR="00ED2948" w:rsidRPr="0078509E" w:rsidRDefault="00ED2948" w:rsidP="00A164D3">
            <w:pPr>
              <w:rPr>
                <w:rFonts w:eastAsia="Times New Roman"/>
                <w:sz w:val="22"/>
                <w:szCs w:val="22"/>
              </w:rPr>
            </w:pPr>
            <w:r w:rsidRPr="0078509E">
              <w:rPr>
                <w:sz w:val="22"/>
                <w:szCs w:val="22"/>
              </w:rPr>
              <w:t xml:space="preserve">- the provisions of payment in </w:t>
            </w:r>
            <w:r w:rsidR="005E23C1" w:rsidRPr="0078509E">
              <w:rPr>
                <w:sz w:val="22"/>
                <w:szCs w:val="22"/>
              </w:rPr>
              <w:t>Section</w:t>
            </w:r>
            <w:r w:rsidR="008E1363" w:rsidRPr="0078509E">
              <w:rPr>
                <w:sz w:val="22"/>
                <w:szCs w:val="22"/>
              </w:rPr>
              <w:t> </w:t>
            </w:r>
            <w:r w:rsidRPr="0078509E">
              <w:rPr>
                <w:sz w:val="22"/>
                <w:szCs w:val="22"/>
              </w:rPr>
              <w:t>7.3.</w:t>
            </w:r>
          </w:p>
          <w:p w:rsidR="00ED2948" w:rsidRPr="0078509E" w:rsidRDefault="00ED2948" w:rsidP="00A164D3">
            <w:pPr>
              <w:rPr>
                <w:sz w:val="22"/>
                <w:szCs w:val="22"/>
              </w:rPr>
            </w:pPr>
          </w:p>
          <w:p w:rsidR="00ED2948" w:rsidRPr="0043531A" w:rsidRDefault="00ED2948" w:rsidP="00A164D3">
            <w:r w:rsidRPr="0078509E">
              <w:rPr>
                <w:sz w:val="22"/>
                <w:szCs w:val="22"/>
              </w:rPr>
              <w:t xml:space="preserve">A Party shall be funded only for its tasks carried out in accordance with the </w:t>
            </w:r>
            <w:r w:rsidR="00534E95" w:rsidRPr="0078509E">
              <w:rPr>
                <w:sz w:val="22"/>
                <w:szCs w:val="22"/>
              </w:rPr>
              <w:t>Consortium Plan</w:t>
            </w:r>
            <w:r w:rsidRPr="0043531A">
              <w:t>.</w:t>
            </w:r>
          </w:p>
          <w:p w:rsidR="007E0DCE" w:rsidRPr="0043531A" w:rsidRDefault="007E0DCE" w:rsidP="007964C7">
            <w:pPr>
              <w:pStyle w:val="berarbeitung"/>
              <w:rPr>
                <w:sz w:val="22"/>
                <w:szCs w:val="22"/>
              </w:rPr>
            </w:pPr>
          </w:p>
        </w:tc>
        <w:tc>
          <w:tcPr>
            <w:tcW w:w="4111" w:type="dxa"/>
          </w:tcPr>
          <w:p w:rsidR="007A5676" w:rsidRPr="0043531A" w:rsidRDefault="007A5676" w:rsidP="00A164D3">
            <w:pPr>
              <w:pStyle w:val="elucidation"/>
              <w:rPr>
                <w:rFonts w:eastAsia="Times New Roman"/>
              </w:rPr>
            </w:pPr>
            <w:r w:rsidRPr="0043531A">
              <w:t xml:space="preserve">According to </w:t>
            </w:r>
            <w:r w:rsidR="00F01C16" w:rsidRPr="0043531A">
              <w:t>A</w:t>
            </w:r>
            <w:r w:rsidRPr="0043531A">
              <w:t xml:space="preserve">rticle 4.2 of the Grant Agreement, Beneficiaries are allowed to transfer budget between different activities and between themselves. </w:t>
            </w:r>
          </w:p>
          <w:p w:rsidR="007A5676" w:rsidRPr="0043531A" w:rsidRDefault="007A5676" w:rsidP="00A164D3">
            <w:pPr>
              <w:pStyle w:val="elucidation"/>
              <w:rPr>
                <w:rFonts w:eastAsia="Times New Roman"/>
              </w:rPr>
            </w:pPr>
            <w:r w:rsidRPr="0043531A">
              <w:t xml:space="preserve">Consequently, in Horizon 2020 it is in the </w:t>
            </w:r>
            <w:r w:rsidR="00B9601C" w:rsidRPr="0043531A">
              <w:t>c</w:t>
            </w:r>
            <w:r w:rsidRPr="0043531A">
              <w:t>onsortium’s authority to implement the redistribution of tasks and budget according to the Consortium Plan.</w:t>
            </w:r>
          </w:p>
          <w:p w:rsidR="007A5676" w:rsidRPr="0043531A" w:rsidRDefault="007A5676" w:rsidP="00A164D3">
            <w:pPr>
              <w:pStyle w:val="elucidation"/>
              <w:rPr>
                <w:rFonts w:eastAsia="Times New Roman"/>
              </w:rPr>
            </w:pPr>
            <w:r w:rsidRPr="0043531A">
              <w:t xml:space="preserve">The </w:t>
            </w:r>
            <w:r w:rsidR="00981401" w:rsidRPr="0043531A">
              <w:t>updating</w:t>
            </w:r>
            <w:r w:rsidRPr="0043531A">
              <w:t xml:space="preserve"> of the Consortium Plan including the re-budgeting process characterises the following cycle:</w:t>
            </w:r>
          </w:p>
          <w:p w:rsidR="007A5676" w:rsidRPr="0043531A" w:rsidRDefault="007A5676" w:rsidP="00A164D3">
            <w:pPr>
              <w:pStyle w:val="elucidation"/>
              <w:rPr>
                <w:rFonts w:eastAsia="Times New Roman"/>
              </w:rPr>
            </w:pPr>
            <w:r w:rsidRPr="0043531A">
              <w:t>decision on the Consortium Plan (</w:t>
            </w:r>
            <w:r w:rsidR="00864C8B">
              <w:t xml:space="preserve">Grant Agreement </w:t>
            </w:r>
            <w:r w:rsidRPr="0043531A">
              <w:t>Annex</w:t>
            </w:r>
            <w:r w:rsidR="00864C8B">
              <w:t>es</w:t>
            </w:r>
            <w:r w:rsidR="00027224">
              <w:t> </w:t>
            </w:r>
            <w:r w:rsidRPr="0043531A">
              <w:t>1</w:t>
            </w:r>
            <w:r w:rsidR="00864C8B">
              <w:t xml:space="preserve">and 2 </w:t>
            </w:r>
            <w:r w:rsidRPr="0043531A">
              <w:t>as starting point)</w:t>
            </w:r>
          </w:p>
          <w:p w:rsidR="007A5676" w:rsidRPr="0043531A" w:rsidRDefault="007A5676" w:rsidP="00A164D3">
            <w:pPr>
              <w:pStyle w:val="elucidation"/>
              <w:rPr>
                <w:rFonts w:eastAsia="Times New Roman"/>
              </w:rPr>
            </w:pPr>
            <w:r w:rsidRPr="0043531A">
              <w:t>implementation of the Consortium Plan</w:t>
            </w:r>
          </w:p>
          <w:p w:rsidR="007A5676" w:rsidRPr="0043531A" w:rsidRDefault="007A5676" w:rsidP="00A164D3">
            <w:pPr>
              <w:pStyle w:val="elucidation"/>
              <w:rPr>
                <w:rFonts w:eastAsia="Times New Roman"/>
              </w:rPr>
            </w:pPr>
            <w:r w:rsidRPr="0043531A">
              <w:t>reporting of the implemented activities</w:t>
            </w:r>
          </w:p>
          <w:p w:rsidR="007A5676" w:rsidRPr="0043531A" w:rsidRDefault="007A5676" w:rsidP="00A164D3">
            <w:pPr>
              <w:pStyle w:val="elucidation"/>
              <w:rPr>
                <w:rFonts w:eastAsia="Times New Roman"/>
              </w:rPr>
            </w:pPr>
            <w:r w:rsidRPr="0043531A">
              <w:t xml:space="preserve">approval of reports/deliverables by the </w:t>
            </w:r>
            <w:r w:rsidR="00B13BA2">
              <w:t>Funding Authority</w:t>
            </w:r>
            <w:r w:rsidRPr="0043531A">
              <w:t xml:space="preserve"> </w:t>
            </w:r>
          </w:p>
          <w:p w:rsidR="007A5676" w:rsidRPr="0043531A" w:rsidRDefault="007A5676" w:rsidP="00A164D3">
            <w:pPr>
              <w:pStyle w:val="elucidation"/>
              <w:rPr>
                <w:rFonts w:eastAsia="Times New Roman"/>
              </w:rPr>
            </w:pPr>
            <w:r w:rsidRPr="0043531A">
              <w:t>actualisation and re-planning for the next Consortium Plan</w:t>
            </w:r>
          </w:p>
          <w:p w:rsidR="0000237F" w:rsidRDefault="007A5676" w:rsidP="00A164D3">
            <w:pPr>
              <w:pStyle w:val="elucidation"/>
            </w:pPr>
            <w:r w:rsidRPr="0043531A">
              <w:t xml:space="preserve">decision on this proposed Consortium Plan by the General Assembly </w:t>
            </w:r>
          </w:p>
          <w:p w:rsidR="007A5676" w:rsidRPr="0043531A" w:rsidRDefault="007A5676" w:rsidP="00A164D3">
            <w:pPr>
              <w:pStyle w:val="elucidation"/>
              <w:rPr>
                <w:rFonts w:eastAsia="Times New Roman"/>
              </w:rPr>
            </w:pPr>
            <w:r w:rsidRPr="0043531A">
              <w:t>next management cycle of actualisation of the Consortium Plan including the re-budgeting.</w:t>
            </w:r>
          </w:p>
          <w:p w:rsidR="007A5676" w:rsidRPr="0043531A" w:rsidRDefault="007A5676" w:rsidP="00A164D3">
            <w:pPr>
              <w:pStyle w:val="elucidation"/>
              <w:rPr>
                <w:rFonts w:eastAsia="Times New Roman"/>
              </w:rPr>
            </w:pPr>
            <w:r w:rsidRPr="0043531A">
              <w:t xml:space="preserve">As a consequence the </w:t>
            </w:r>
            <w:r w:rsidR="00640561">
              <w:t>d</w:t>
            </w:r>
            <w:r w:rsidRPr="0043531A">
              <w:t xml:space="preserve">escription of </w:t>
            </w:r>
            <w:r w:rsidR="00BC33FC" w:rsidRPr="0043531A">
              <w:t>the action</w:t>
            </w:r>
            <w:r w:rsidRPr="0043531A">
              <w:t xml:space="preserve"> in Annex </w:t>
            </w:r>
            <w:r w:rsidR="00864C8B">
              <w:t>1</w:t>
            </w:r>
            <w:r w:rsidR="00640561">
              <w:t xml:space="preserve"> and the budget in Annex 2</w:t>
            </w:r>
            <w:r w:rsidRPr="0043531A">
              <w:t xml:space="preserve"> may have to be updated following re-planning.</w:t>
            </w:r>
          </w:p>
          <w:p w:rsidR="007E0DCE" w:rsidRPr="0043531A" w:rsidRDefault="007A5676" w:rsidP="00A164D3">
            <w:pPr>
              <w:pStyle w:val="elucidation"/>
              <w:rPr>
                <w:rFonts w:eastAsia="Times New Roman"/>
              </w:rPr>
            </w:pPr>
            <w:r w:rsidRPr="0043531A">
              <w:t>See also elucidation to “Consortium Plan” in the definitions section.</w:t>
            </w:r>
          </w:p>
        </w:tc>
      </w:tr>
      <w:tr w:rsidR="007E0DCE" w:rsidRPr="0043531A">
        <w:tc>
          <w:tcPr>
            <w:tcW w:w="5984" w:type="dxa"/>
          </w:tcPr>
          <w:p w:rsidR="007E0DCE" w:rsidRPr="0043531A" w:rsidRDefault="007E0DCE" w:rsidP="00A164D3">
            <w:pPr>
              <w:pStyle w:val="berschrift2"/>
              <w:rPr>
                <w:rFonts w:eastAsia="Times New Roman"/>
              </w:rPr>
            </w:pPr>
            <w:r w:rsidRPr="0043531A">
              <w:t>7.1.2 Justifying Costs</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 xml:space="preserve">In accordance with its own usual accounting and management principles and practices, each Party shall be solely responsible for justifying its costs with respect to the Project towards the </w:t>
            </w:r>
            <w:r w:rsidR="000F6F02" w:rsidRPr="0043531A">
              <w:rPr>
                <w:b w:val="0"/>
                <w:sz w:val="22"/>
                <w:szCs w:val="22"/>
              </w:rPr>
              <w:t>Funding Authority</w:t>
            </w:r>
            <w:r w:rsidRPr="0043531A">
              <w:rPr>
                <w:b w:val="0"/>
                <w:sz w:val="22"/>
                <w:szCs w:val="22"/>
              </w:rPr>
              <w:t xml:space="preserve">. Neither the Coordinator nor any of the other Parties shall be in any way liable or responsible for such justification of costs towards the </w:t>
            </w:r>
            <w:r w:rsidR="000F6F02" w:rsidRPr="0043531A">
              <w:rPr>
                <w:b w:val="0"/>
                <w:sz w:val="22"/>
                <w:szCs w:val="22"/>
              </w:rPr>
              <w:t>Funding Authority</w:t>
            </w:r>
            <w:r w:rsidRPr="0043531A">
              <w:rPr>
                <w:b w:val="0"/>
                <w:sz w:val="22"/>
                <w:szCs w:val="22"/>
              </w:rPr>
              <w:t>.</w:t>
            </w:r>
          </w:p>
          <w:p w:rsidR="007E0DCE" w:rsidRPr="0043531A" w:rsidRDefault="007E0DCE" w:rsidP="007964C7">
            <w:pPr>
              <w:pStyle w:val="berarbeitung"/>
              <w:rPr>
                <w:sz w:val="22"/>
                <w:szCs w:val="22"/>
              </w:rPr>
            </w:pPr>
          </w:p>
        </w:tc>
        <w:tc>
          <w:tcPr>
            <w:tcW w:w="4111" w:type="dxa"/>
          </w:tcPr>
          <w:p w:rsidR="007E0DCE" w:rsidRPr="0043531A" w:rsidRDefault="00F97E51" w:rsidP="00A164D3">
            <w:pPr>
              <w:pStyle w:val="elucidation"/>
              <w:rPr>
                <w:rFonts w:eastAsia="Times New Roman"/>
              </w:rPr>
            </w:pPr>
            <w:r w:rsidRPr="0043531A">
              <w:t xml:space="preserve">This accounting system cannot be affected by the </w:t>
            </w:r>
            <w:r w:rsidR="00B13BA2">
              <w:t>Funding Authority</w:t>
            </w:r>
            <w:r w:rsidRPr="0043531A">
              <w:t xml:space="preserve">, </w:t>
            </w:r>
            <w:r w:rsidR="00E17BBB">
              <w:t xml:space="preserve">by </w:t>
            </w:r>
            <w:r w:rsidR="00C543AD">
              <w:t xml:space="preserve">the </w:t>
            </w:r>
            <w:r w:rsidR="00B9601C" w:rsidRPr="0043531A">
              <w:t>c</w:t>
            </w:r>
            <w:r w:rsidRPr="0043531A">
              <w:t>onsortium or one of the Parties, as is stated in the Grant Agreement. Experience shows that this is often not well understood and in consequence gives rise certain problems. Making it part of this CA, is to ensure that the principle is maintained.</w:t>
            </w:r>
          </w:p>
        </w:tc>
      </w:tr>
      <w:tr w:rsidR="007E0DCE" w:rsidRPr="0043531A">
        <w:tc>
          <w:tcPr>
            <w:tcW w:w="5984" w:type="dxa"/>
          </w:tcPr>
          <w:p w:rsidR="007E0DCE" w:rsidRPr="0043531A" w:rsidRDefault="007E0DCE" w:rsidP="00A164D3">
            <w:pPr>
              <w:pStyle w:val="berschrift2"/>
              <w:rPr>
                <w:rFonts w:eastAsia="Times New Roman"/>
              </w:rPr>
            </w:pPr>
            <w:r w:rsidRPr="0043531A">
              <w:t>7.1.3 Funding Principles</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A Party which spends less than its allocated share of the</w:t>
            </w:r>
            <w:r w:rsidR="00CE3195" w:rsidRPr="0043531A">
              <w:rPr>
                <w:b w:val="0"/>
                <w:sz w:val="22"/>
                <w:szCs w:val="22"/>
              </w:rPr>
              <w:t xml:space="preserve"> budget as set out in the</w:t>
            </w:r>
            <w:r w:rsidRPr="0043531A">
              <w:rPr>
                <w:b w:val="0"/>
                <w:sz w:val="22"/>
                <w:szCs w:val="22"/>
              </w:rPr>
              <w:t xml:space="preserve"> </w:t>
            </w:r>
            <w:r w:rsidR="00534E95" w:rsidRPr="0043531A">
              <w:rPr>
                <w:b w:val="0"/>
                <w:sz w:val="22"/>
                <w:szCs w:val="22"/>
              </w:rPr>
              <w:t>Consortium Plan</w:t>
            </w:r>
            <w:r w:rsidRPr="0043531A">
              <w:rPr>
                <w:b w:val="0"/>
                <w:sz w:val="22"/>
                <w:szCs w:val="22"/>
              </w:rPr>
              <w:t xml:space="preserve"> </w:t>
            </w:r>
            <w:r w:rsidR="00753ED1" w:rsidRPr="0043531A">
              <w:rPr>
                <w:b w:val="0"/>
                <w:sz w:val="22"/>
                <w:szCs w:val="22"/>
              </w:rPr>
              <w:t>or – in case of reimbursement via unit costs - implements less units than</w:t>
            </w:r>
            <w:r w:rsidR="0061162A" w:rsidRPr="0043531A">
              <w:rPr>
                <w:b w:val="0"/>
                <w:sz w:val="22"/>
                <w:szCs w:val="22"/>
              </w:rPr>
              <w:t xml:space="preserve"> foreseen in the </w:t>
            </w:r>
            <w:r w:rsidR="00534E95" w:rsidRPr="0043531A">
              <w:rPr>
                <w:b w:val="0"/>
                <w:sz w:val="22"/>
                <w:szCs w:val="22"/>
              </w:rPr>
              <w:t>Consortium Plan</w:t>
            </w:r>
            <w:r w:rsidR="00753ED1" w:rsidRPr="0043531A">
              <w:rPr>
                <w:b w:val="0"/>
                <w:sz w:val="22"/>
                <w:szCs w:val="22"/>
              </w:rPr>
              <w:t xml:space="preserve"> </w:t>
            </w:r>
            <w:r w:rsidRPr="0043531A">
              <w:rPr>
                <w:b w:val="0"/>
                <w:sz w:val="22"/>
                <w:szCs w:val="22"/>
              </w:rPr>
              <w:t xml:space="preserve">will be funded in accordance with its actual duly justified eligible costs only. </w:t>
            </w:r>
          </w:p>
          <w:p w:rsidR="007E0DCE" w:rsidRPr="0043531A" w:rsidRDefault="007E0DCE" w:rsidP="007964C7">
            <w:pPr>
              <w:pStyle w:val="berarbeitung"/>
              <w:rPr>
                <w:sz w:val="22"/>
                <w:szCs w:val="22"/>
              </w:rPr>
            </w:pPr>
            <w:r w:rsidRPr="0043531A">
              <w:rPr>
                <w:b w:val="0"/>
                <w:sz w:val="22"/>
                <w:szCs w:val="22"/>
              </w:rPr>
              <w:t xml:space="preserve">A Party that spends more than its allocated share of the </w:t>
            </w:r>
            <w:r w:rsidR="00CE3195" w:rsidRPr="0043531A">
              <w:rPr>
                <w:b w:val="0"/>
                <w:sz w:val="22"/>
                <w:szCs w:val="22"/>
              </w:rPr>
              <w:t xml:space="preserve">budget as set out in the </w:t>
            </w:r>
            <w:r w:rsidR="00534E95" w:rsidRPr="0043531A">
              <w:rPr>
                <w:b w:val="0"/>
                <w:sz w:val="22"/>
                <w:szCs w:val="22"/>
              </w:rPr>
              <w:t>Consortium Plan</w:t>
            </w:r>
            <w:r w:rsidRPr="0043531A">
              <w:rPr>
                <w:b w:val="0"/>
                <w:sz w:val="22"/>
                <w:szCs w:val="22"/>
              </w:rPr>
              <w:t xml:space="preserve"> will be funded only in respect of duly justified eligible costs up to an amount not exceeding that share.</w:t>
            </w:r>
            <w:r w:rsidRPr="0043531A">
              <w:rPr>
                <w:sz w:val="22"/>
                <w:szCs w:val="22"/>
              </w:rPr>
              <w:t xml:space="preserve"> </w:t>
            </w:r>
          </w:p>
        </w:tc>
        <w:tc>
          <w:tcPr>
            <w:tcW w:w="4111" w:type="dxa"/>
          </w:tcPr>
          <w:p w:rsidR="00F97E51" w:rsidRPr="0043531A" w:rsidRDefault="00F97E51" w:rsidP="00A164D3">
            <w:pPr>
              <w:pStyle w:val="elucidation"/>
              <w:rPr>
                <w:rFonts w:eastAsia="Times New Roman"/>
              </w:rPr>
            </w:pPr>
            <w:r w:rsidRPr="0043531A">
              <w:t>The G</w:t>
            </w:r>
            <w:r w:rsidR="00F871DC">
              <w:t xml:space="preserve">rant </w:t>
            </w:r>
            <w:r w:rsidRPr="0043531A">
              <w:t>A</w:t>
            </w:r>
            <w:r w:rsidR="00F871DC">
              <w:t>greement</w:t>
            </w:r>
            <w:r w:rsidRPr="0043531A">
              <w:t xml:space="preserve"> explicitly gives a </w:t>
            </w:r>
            <w:r w:rsidR="00B9601C" w:rsidRPr="0043531A">
              <w:t>c</w:t>
            </w:r>
            <w:r w:rsidRPr="0043531A">
              <w:t>onsortium the possibility to shift tasks and/or money between Parties.</w:t>
            </w:r>
          </w:p>
          <w:p w:rsidR="00F97E51" w:rsidRPr="0043531A" w:rsidRDefault="00F97E51" w:rsidP="00A164D3">
            <w:pPr>
              <w:pStyle w:val="elucidation"/>
              <w:rPr>
                <w:rFonts w:eastAsia="Times New Roman"/>
              </w:rPr>
            </w:pPr>
            <w:r w:rsidRPr="0043531A">
              <w:t>This is one reason for having a Consortium Plan that can be different from the actual Annex 1.</w:t>
            </w:r>
          </w:p>
          <w:p w:rsidR="00F97E51" w:rsidRPr="0043531A" w:rsidRDefault="00F97E51" w:rsidP="00A164D3">
            <w:pPr>
              <w:pStyle w:val="elucidation"/>
              <w:rPr>
                <w:rFonts w:eastAsia="Times New Roman"/>
              </w:rPr>
            </w:pPr>
            <w:r w:rsidRPr="0043531A">
              <w:t xml:space="preserve">[see also </w:t>
            </w:r>
            <w:r w:rsidR="003648DF" w:rsidRPr="0043531A">
              <w:t>Section</w:t>
            </w:r>
            <w:r w:rsidRPr="0043531A">
              <w:t xml:space="preserve"> 7.1.1. and </w:t>
            </w:r>
            <w:r w:rsidR="003648DF" w:rsidRPr="0043531A">
              <w:t xml:space="preserve">Section </w:t>
            </w:r>
            <w:r w:rsidRPr="0043531A">
              <w:t>1.2 for elucidation]</w:t>
            </w:r>
          </w:p>
          <w:p w:rsidR="00F97E51" w:rsidRPr="0043531A" w:rsidRDefault="00F97E51" w:rsidP="00A164D3">
            <w:pPr>
              <w:pStyle w:val="elucidation"/>
            </w:pPr>
            <w:r w:rsidRPr="0043531A">
              <w:t xml:space="preserve">This </w:t>
            </w:r>
            <w:r w:rsidR="00F01C16" w:rsidRPr="0043531A">
              <w:t>section</w:t>
            </w:r>
            <w:r w:rsidRPr="0043531A">
              <w:t xml:space="preserve"> makes sure that Parties will not be able to spend more than is permitted by the </w:t>
            </w:r>
            <w:r w:rsidR="002134F4" w:rsidRPr="0043531A">
              <w:t xml:space="preserve">budget in the </w:t>
            </w:r>
            <w:r w:rsidRPr="0043531A">
              <w:t xml:space="preserve">Consortium </w:t>
            </w:r>
            <w:r w:rsidR="002134F4" w:rsidRPr="0043531A">
              <w:t>Plan</w:t>
            </w:r>
            <w:r w:rsidRPr="0043531A">
              <w:t xml:space="preserve">. </w:t>
            </w:r>
          </w:p>
          <w:p w:rsidR="00F97E51" w:rsidRPr="0043531A" w:rsidRDefault="00F97E51" w:rsidP="00A164D3">
            <w:pPr>
              <w:pStyle w:val="elucidation"/>
            </w:pPr>
            <w:r w:rsidRPr="0043531A">
              <w:t xml:space="preserve">In case a Party spends more money, it may ask for a supplement. Such request shall be addressed to the General Assembly (see </w:t>
            </w:r>
            <w:r w:rsidR="003648DF" w:rsidRPr="0043531A">
              <w:t>Section</w:t>
            </w:r>
            <w:r w:rsidRPr="0043531A">
              <w:t xml:space="preserve"> </w:t>
            </w:r>
            <w:r w:rsidR="000A7ED3" w:rsidRPr="0043531A">
              <w:t xml:space="preserve">6.3.1.2 [GOV LP] / </w:t>
            </w:r>
            <w:r w:rsidRPr="0043531A">
              <w:t>6.3.6</w:t>
            </w:r>
            <w:r w:rsidR="000A7ED3" w:rsidRPr="0043531A">
              <w:t xml:space="preserve"> [GOV SP]</w:t>
            </w:r>
            <w:r w:rsidRPr="0043531A">
              <w:t xml:space="preserve">). </w:t>
            </w:r>
          </w:p>
          <w:p w:rsidR="00F97E51" w:rsidRPr="0043531A" w:rsidRDefault="00F97E51" w:rsidP="00A164D3">
            <w:pPr>
              <w:pStyle w:val="elucidation"/>
            </w:pPr>
            <w:r w:rsidRPr="0043531A">
              <w:t>In cases the Consortium Plan is not deviating from Annex 1 this provision falls back to the standard provisions in the Grant Agreement, with the same effect.</w:t>
            </w:r>
          </w:p>
          <w:p w:rsidR="007E0DCE" w:rsidRPr="0043531A" w:rsidRDefault="00F97E51" w:rsidP="00A164D3">
            <w:pPr>
              <w:pStyle w:val="elucidation"/>
            </w:pPr>
            <w:r w:rsidRPr="0043531A">
              <w:t>A Party may receive an additional contribution if at the end of the project the total eligible costs claimed allow a reallocation of unspent EU contribution among the consortium – to be decided in the General Assembly.</w:t>
            </w:r>
          </w:p>
        </w:tc>
      </w:tr>
    </w:tbl>
    <w:p w:rsidR="008E3141" w:rsidRPr="0043531A" w:rsidRDefault="008E3141" w:rsidP="00A164D3"/>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149"/>
        <w:gridCol w:w="2835"/>
        <w:gridCol w:w="4111"/>
      </w:tblGrid>
      <w:tr w:rsidR="007E0DCE" w:rsidRPr="0043531A">
        <w:tc>
          <w:tcPr>
            <w:tcW w:w="5984" w:type="dxa"/>
            <w:gridSpan w:val="2"/>
          </w:tcPr>
          <w:p w:rsidR="007E0DCE" w:rsidRPr="0043531A" w:rsidRDefault="007E0DCE" w:rsidP="00A164D3">
            <w:pPr>
              <w:pStyle w:val="berschrift2"/>
              <w:rPr>
                <w:rFonts w:eastAsia="Times New Roman"/>
              </w:rPr>
            </w:pPr>
            <w:r w:rsidRPr="0043531A">
              <w:lastRenderedPageBreak/>
              <w:t xml:space="preserve">7.1.4 Financial Consequences </w:t>
            </w:r>
            <w:r w:rsidR="00941A54" w:rsidRPr="0043531A">
              <w:t xml:space="preserve">of the termination of the participation of </w:t>
            </w:r>
            <w:r w:rsidRPr="0043531A">
              <w:t>a Party</w:t>
            </w:r>
          </w:p>
        </w:tc>
        <w:tc>
          <w:tcPr>
            <w:tcW w:w="4111" w:type="dxa"/>
          </w:tcPr>
          <w:p w:rsidR="007E0DCE" w:rsidRPr="0043531A" w:rsidRDefault="007E0DCE" w:rsidP="00A164D3">
            <w:pPr>
              <w:pStyle w:val="2"/>
            </w:pPr>
          </w:p>
        </w:tc>
      </w:tr>
      <w:tr w:rsidR="007E0DCE" w:rsidRPr="0043531A">
        <w:tc>
          <w:tcPr>
            <w:tcW w:w="5984" w:type="dxa"/>
            <w:gridSpan w:val="2"/>
          </w:tcPr>
          <w:p w:rsidR="007E0DCE" w:rsidRPr="0043531A" w:rsidRDefault="007E0DCE" w:rsidP="007964C7">
            <w:pPr>
              <w:pStyle w:val="berarbeitung"/>
              <w:rPr>
                <w:b w:val="0"/>
                <w:sz w:val="22"/>
                <w:szCs w:val="22"/>
              </w:rPr>
            </w:pPr>
            <w:r w:rsidRPr="0043531A">
              <w:rPr>
                <w:b w:val="0"/>
                <w:sz w:val="22"/>
                <w:szCs w:val="22"/>
              </w:rPr>
              <w:t xml:space="preserve">A Party leaving the </w:t>
            </w:r>
            <w:r w:rsidR="00B9601C" w:rsidRPr="0043531A">
              <w:rPr>
                <w:b w:val="0"/>
                <w:sz w:val="22"/>
                <w:szCs w:val="22"/>
              </w:rPr>
              <w:t>c</w:t>
            </w:r>
            <w:r w:rsidRPr="0043531A">
              <w:rPr>
                <w:b w:val="0"/>
                <w:sz w:val="22"/>
                <w:szCs w:val="22"/>
              </w:rPr>
              <w:t xml:space="preserve">onsortium shall refund all </w:t>
            </w:r>
            <w:r w:rsidR="00251851" w:rsidRPr="0043531A">
              <w:rPr>
                <w:b w:val="0"/>
                <w:sz w:val="22"/>
                <w:szCs w:val="22"/>
              </w:rPr>
              <w:t>payments it has received</w:t>
            </w:r>
            <w:r w:rsidR="00D811B7" w:rsidRPr="0043531A">
              <w:rPr>
                <w:b w:val="0"/>
                <w:sz w:val="22"/>
                <w:szCs w:val="22"/>
              </w:rPr>
              <w:t xml:space="preserve"> except the amount of</w:t>
            </w:r>
            <w:r w:rsidR="00F82BDA" w:rsidRPr="0043531A">
              <w:rPr>
                <w:b w:val="0"/>
                <w:sz w:val="22"/>
                <w:szCs w:val="22"/>
              </w:rPr>
              <w:t xml:space="preserve"> contribution </w:t>
            </w:r>
            <w:r w:rsidRPr="0043531A">
              <w:rPr>
                <w:b w:val="0"/>
                <w:sz w:val="22"/>
                <w:szCs w:val="22"/>
              </w:rPr>
              <w:t xml:space="preserve">accepted by the </w:t>
            </w:r>
            <w:r w:rsidR="000F6F02" w:rsidRPr="0043531A">
              <w:rPr>
                <w:b w:val="0"/>
                <w:sz w:val="22"/>
                <w:szCs w:val="22"/>
              </w:rPr>
              <w:t>Funding Authority</w:t>
            </w:r>
            <w:r w:rsidR="00E178D5" w:rsidRPr="0043531A">
              <w:rPr>
                <w:b w:val="0"/>
                <w:sz w:val="22"/>
                <w:szCs w:val="22"/>
              </w:rPr>
              <w:t xml:space="preserve"> </w:t>
            </w:r>
            <w:r w:rsidR="009B1FF6" w:rsidRPr="0043531A">
              <w:rPr>
                <w:b w:val="0"/>
                <w:sz w:val="22"/>
                <w:szCs w:val="22"/>
              </w:rPr>
              <w:t xml:space="preserve">or another </w:t>
            </w:r>
            <w:r w:rsidR="003B148F" w:rsidRPr="0043531A">
              <w:rPr>
                <w:b w:val="0"/>
                <w:sz w:val="22"/>
                <w:szCs w:val="22"/>
              </w:rPr>
              <w:t>contributor</w:t>
            </w:r>
            <w:r w:rsidR="009B1FF6" w:rsidRPr="0043531A">
              <w:rPr>
                <w:b w:val="0"/>
                <w:sz w:val="22"/>
                <w:szCs w:val="22"/>
              </w:rPr>
              <w:t xml:space="preserve">. </w:t>
            </w:r>
            <w:r w:rsidRPr="0043531A">
              <w:rPr>
                <w:b w:val="0"/>
                <w:sz w:val="22"/>
                <w:szCs w:val="22"/>
              </w:rPr>
              <w:t xml:space="preserve">Furthermore a Defaulting Party shall, within the limits specified in </w:t>
            </w:r>
            <w:r w:rsidR="005E23C1" w:rsidRPr="0043531A">
              <w:rPr>
                <w:b w:val="0"/>
                <w:sz w:val="22"/>
                <w:szCs w:val="22"/>
              </w:rPr>
              <w:t xml:space="preserve">Section </w:t>
            </w:r>
            <w:r w:rsidRPr="0043531A">
              <w:rPr>
                <w:b w:val="0"/>
                <w:sz w:val="22"/>
                <w:szCs w:val="22"/>
              </w:rPr>
              <w:t xml:space="preserve">5.2 of this Consortium Agreement, bear any </w:t>
            </w:r>
            <w:r w:rsidR="00CF2751" w:rsidRPr="0043531A">
              <w:rPr>
                <w:b w:val="0"/>
                <w:sz w:val="22"/>
                <w:szCs w:val="22"/>
              </w:rPr>
              <w:t xml:space="preserve">reasonable and justifiable </w:t>
            </w:r>
            <w:r w:rsidRPr="0043531A">
              <w:rPr>
                <w:b w:val="0"/>
                <w:sz w:val="22"/>
                <w:szCs w:val="22"/>
              </w:rPr>
              <w:t>additional costs occurring to the other Parties in order to perform its and their tasks.</w:t>
            </w:r>
            <w:r w:rsidR="00CF2751" w:rsidRPr="0043531A">
              <w:rPr>
                <w:b w:val="0"/>
                <w:sz w:val="22"/>
                <w:szCs w:val="22"/>
              </w:rPr>
              <w:t xml:space="preserve"> </w:t>
            </w:r>
          </w:p>
          <w:p w:rsidR="007E0DCE" w:rsidRPr="0043531A" w:rsidRDefault="007E0DCE" w:rsidP="007964C7">
            <w:pPr>
              <w:pStyle w:val="berarbeitung"/>
              <w:rPr>
                <w:b w:val="0"/>
                <w:sz w:val="22"/>
                <w:szCs w:val="22"/>
              </w:rPr>
            </w:pPr>
          </w:p>
        </w:tc>
        <w:tc>
          <w:tcPr>
            <w:tcW w:w="4111" w:type="dxa"/>
          </w:tcPr>
          <w:p w:rsidR="00EB5A5B" w:rsidRPr="0043531A" w:rsidRDefault="00EB5A5B" w:rsidP="00A164D3">
            <w:pPr>
              <w:pStyle w:val="elucidation"/>
            </w:pPr>
          </w:p>
          <w:p w:rsidR="00D11777" w:rsidRPr="0043531A" w:rsidRDefault="00D11777" w:rsidP="00A164D3">
            <w:pPr>
              <w:pStyle w:val="elucidation"/>
            </w:pPr>
          </w:p>
        </w:tc>
      </w:tr>
      <w:tr w:rsidR="007E0DCE" w:rsidRPr="0043531A">
        <w:tc>
          <w:tcPr>
            <w:tcW w:w="5984" w:type="dxa"/>
            <w:gridSpan w:val="2"/>
          </w:tcPr>
          <w:p w:rsidR="007E0DCE" w:rsidRPr="0043531A" w:rsidRDefault="007E0DCE" w:rsidP="00A164D3">
            <w:pPr>
              <w:pStyle w:val="berschrift2"/>
              <w:rPr>
                <w:rFonts w:eastAsia="Times New Roman"/>
              </w:rPr>
            </w:pPr>
            <w:r w:rsidRPr="0043531A">
              <w:t>7.2 Budgeting</w:t>
            </w:r>
          </w:p>
        </w:tc>
        <w:tc>
          <w:tcPr>
            <w:tcW w:w="4111" w:type="dxa"/>
          </w:tcPr>
          <w:p w:rsidR="007E0DCE" w:rsidRPr="0043531A" w:rsidRDefault="007E0DCE" w:rsidP="00A164D3">
            <w:pPr>
              <w:pStyle w:val="2"/>
            </w:pPr>
          </w:p>
        </w:tc>
      </w:tr>
      <w:tr w:rsidR="007E0DCE" w:rsidRPr="0043531A">
        <w:tc>
          <w:tcPr>
            <w:tcW w:w="5984" w:type="dxa"/>
            <w:gridSpan w:val="2"/>
          </w:tcPr>
          <w:p w:rsidR="00ED2948" w:rsidRPr="0043531A" w:rsidRDefault="00ED2948" w:rsidP="00976D27">
            <w:pPr>
              <w:pStyle w:val="StandardText"/>
              <w:rPr>
                <w:rFonts w:eastAsia="Times New Roman"/>
              </w:rPr>
            </w:pPr>
            <w:r w:rsidRPr="0043531A">
              <w:t xml:space="preserve">The </w:t>
            </w:r>
            <w:r w:rsidR="00AA4B3C" w:rsidRPr="0043531A">
              <w:t xml:space="preserve">budget </w:t>
            </w:r>
            <w:r w:rsidR="00673906" w:rsidRPr="0043531A">
              <w:t xml:space="preserve">set out </w:t>
            </w:r>
            <w:r w:rsidR="00AA4B3C" w:rsidRPr="0043531A">
              <w:t xml:space="preserve">in the </w:t>
            </w:r>
            <w:r w:rsidR="00534E95" w:rsidRPr="0043531A">
              <w:t>Consortium Plan</w:t>
            </w:r>
            <w:r w:rsidRPr="0043531A">
              <w:t xml:space="preserve"> shall be valued in accordance with the usual accounting and management principles and practices of the respective Parties. </w:t>
            </w:r>
          </w:p>
          <w:p w:rsidR="007E0DCE" w:rsidRPr="0043531A" w:rsidRDefault="007E0DCE" w:rsidP="007964C7">
            <w:pPr>
              <w:pStyle w:val="berarbeitung"/>
              <w:rPr>
                <w:b w:val="0"/>
                <w:sz w:val="22"/>
                <w:szCs w:val="22"/>
              </w:rPr>
            </w:pPr>
          </w:p>
        </w:tc>
        <w:tc>
          <w:tcPr>
            <w:tcW w:w="4111" w:type="dxa"/>
          </w:tcPr>
          <w:p w:rsidR="00977390" w:rsidRPr="0043531A" w:rsidRDefault="00977390" w:rsidP="00A164D3">
            <w:pPr>
              <w:pStyle w:val="elucidation"/>
              <w:rPr>
                <w:lang w:val="en-US"/>
              </w:rPr>
            </w:pPr>
            <w:r w:rsidRPr="0043531A">
              <w:rPr>
                <w:lang w:val="en-US"/>
              </w:rPr>
              <w:t xml:space="preserve">Above all management challenges require effective and regular (re-)budgeting of all resources needed to execute the Project, taking into account  that 15% of the maximum contribution will only be paid to the </w:t>
            </w:r>
            <w:r w:rsidR="00B9601C" w:rsidRPr="0043531A">
              <w:rPr>
                <w:lang w:val="en-US"/>
              </w:rPr>
              <w:t>c</w:t>
            </w:r>
            <w:r w:rsidRPr="0043531A">
              <w:rPr>
                <w:lang w:val="en-US"/>
              </w:rPr>
              <w:t xml:space="preserve">onsortium after the end of the project. </w:t>
            </w:r>
          </w:p>
          <w:p w:rsidR="00977390" w:rsidRPr="0043531A" w:rsidRDefault="00977390" w:rsidP="00A164D3">
            <w:pPr>
              <w:pStyle w:val="elucidation"/>
              <w:rPr>
                <w:lang w:val="en-US"/>
              </w:rPr>
            </w:pPr>
          </w:p>
          <w:p w:rsidR="00977390" w:rsidRPr="0043531A" w:rsidRDefault="00977390" w:rsidP="00A164D3">
            <w:pPr>
              <w:pStyle w:val="elucidation"/>
              <w:rPr>
                <w:lang w:val="en-US"/>
              </w:rPr>
            </w:pPr>
            <w:r w:rsidRPr="0043531A">
              <w:rPr>
                <w:lang w:val="en-US"/>
              </w:rPr>
              <w:t xml:space="preserve"> As a consequence of the (re-)budgeting process an updated Consortium Plan will be issued. </w:t>
            </w:r>
          </w:p>
          <w:p w:rsidR="00977390" w:rsidRPr="0043531A" w:rsidRDefault="00977390" w:rsidP="00A164D3">
            <w:pPr>
              <w:pStyle w:val="elucidation"/>
              <w:rPr>
                <w:lang w:val="en-US"/>
              </w:rPr>
            </w:pPr>
          </w:p>
          <w:p w:rsidR="00977390" w:rsidRPr="0043531A" w:rsidRDefault="00977390" w:rsidP="00A164D3">
            <w:pPr>
              <w:pStyle w:val="elucidation"/>
              <w:rPr>
                <w:lang w:val="en-US"/>
              </w:rPr>
            </w:pPr>
            <w:r w:rsidRPr="0043531A">
              <w:rPr>
                <w:lang w:val="en-US"/>
              </w:rPr>
              <w:t xml:space="preserve">The </w:t>
            </w:r>
            <w:r w:rsidR="00B9601C" w:rsidRPr="0043531A">
              <w:rPr>
                <w:lang w:val="en-US"/>
              </w:rPr>
              <w:t>c</w:t>
            </w:r>
            <w:r w:rsidRPr="0043531A">
              <w:rPr>
                <w:lang w:val="en-US"/>
              </w:rPr>
              <w:t xml:space="preserve">onsortium may face the need to fine tune for different funding modes (eligible costs, lump sum, flat rate and scale of unit costs) within the Project. The various schemes may be imposed by the </w:t>
            </w:r>
            <w:r w:rsidR="00B13BA2">
              <w:rPr>
                <w:lang w:val="en-US"/>
              </w:rPr>
              <w:t>Funding Authority</w:t>
            </w:r>
            <w:r w:rsidRPr="0043531A">
              <w:rPr>
                <w:lang w:val="en-US"/>
              </w:rPr>
              <w:t xml:space="preserve"> and/or implemented at the request of the </w:t>
            </w:r>
            <w:r w:rsidR="00B9601C" w:rsidRPr="0043531A">
              <w:rPr>
                <w:lang w:val="en-US"/>
              </w:rPr>
              <w:t>c</w:t>
            </w:r>
            <w:r w:rsidRPr="0043531A">
              <w:rPr>
                <w:lang w:val="en-US"/>
              </w:rPr>
              <w:t>onsortium.</w:t>
            </w:r>
          </w:p>
          <w:p w:rsidR="00977390" w:rsidRPr="0043531A" w:rsidRDefault="00977390" w:rsidP="00A164D3">
            <w:pPr>
              <w:pStyle w:val="elucidation"/>
              <w:rPr>
                <w:lang w:val="en-US"/>
              </w:rPr>
            </w:pPr>
            <w:r w:rsidRPr="0043531A">
              <w:rPr>
                <w:lang w:val="en-US"/>
              </w:rPr>
              <w:t>As a consequence these will be reflected in the budget and the payment scheme for the related task.</w:t>
            </w:r>
          </w:p>
          <w:p w:rsidR="00977390" w:rsidRPr="0043531A" w:rsidRDefault="00977390" w:rsidP="00A164D3">
            <w:pPr>
              <w:pStyle w:val="elucidation"/>
              <w:rPr>
                <w:lang w:val="en-US"/>
              </w:rPr>
            </w:pPr>
          </w:p>
          <w:p w:rsidR="00977390" w:rsidRPr="0043531A" w:rsidRDefault="00977390" w:rsidP="00A164D3">
            <w:pPr>
              <w:pStyle w:val="elucidation"/>
              <w:rPr>
                <w:lang w:val="en-US"/>
              </w:rPr>
            </w:pPr>
            <w:r w:rsidRPr="0043531A">
              <w:rPr>
                <w:lang w:val="en-US"/>
              </w:rPr>
              <w:t xml:space="preserve">Referring to Innovation Actions that are coordinated by a for-profit organization that thus only receives a funding rate of 70% it may be discussed in the </w:t>
            </w:r>
            <w:r w:rsidR="00B9601C" w:rsidRPr="0043531A">
              <w:rPr>
                <w:lang w:val="en-US"/>
              </w:rPr>
              <w:t>c</w:t>
            </w:r>
            <w:r w:rsidRPr="0043531A">
              <w:rPr>
                <w:lang w:val="en-US"/>
              </w:rPr>
              <w:t>onsortium whether an additional agreement should be found on who will cover the major shares of management and dissemination costs</w:t>
            </w:r>
            <w:r w:rsidR="003712A8" w:rsidRPr="0043531A">
              <w:rPr>
                <w:lang w:val="en-US"/>
              </w:rPr>
              <w:t>.</w:t>
            </w:r>
          </w:p>
        </w:tc>
      </w:tr>
      <w:tr w:rsidR="007E0DCE" w:rsidRPr="0043531A">
        <w:tc>
          <w:tcPr>
            <w:tcW w:w="5984" w:type="dxa"/>
            <w:gridSpan w:val="2"/>
          </w:tcPr>
          <w:p w:rsidR="007E0DCE" w:rsidRPr="0043531A" w:rsidRDefault="007E0DCE" w:rsidP="007964C7">
            <w:pPr>
              <w:pStyle w:val="berarbeitung"/>
              <w:rPr>
                <w:b w:val="0"/>
                <w:sz w:val="22"/>
                <w:szCs w:val="22"/>
              </w:rPr>
            </w:pPr>
          </w:p>
        </w:tc>
        <w:tc>
          <w:tcPr>
            <w:tcW w:w="4111" w:type="dxa"/>
          </w:tcPr>
          <w:p w:rsidR="007E0DCE" w:rsidRPr="0043531A" w:rsidRDefault="007E0DCE" w:rsidP="00A164D3">
            <w:pPr>
              <w:pStyle w:val="elucidation"/>
            </w:pPr>
          </w:p>
        </w:tc>
      </w:tr>
      <w:tr w:rsidR="007E0DCE" w:rsidRPr="0043531A">
        <w:tc>
          <w:tcPr>
            <w:tcW w:w="5984" w:type="dxa"/>
            <w:gridSpan w:val="2"/>
          </w:tcPr>
          <w:p w:rsidR="007E0DCE" w:rsidRPr="0043531A" w:rsidRDefault="007E0DCE" w:rsidP="00A164D3">
            <w:pPr>
              <w:pStyle w:val="berschrift2"/>
              <w:rPr>
                <w:rFonts w:eastAsia="Times New Roman"/>
              </w:rPr>
            </w:pPr>
            <w:r w:rsidRPr="0043531A">
              <w:t>7.3 Payments</w:t>
            </w:r>
          </w:p>
        </w:tc>
        <w:tc>
          <w:tcPr>
            <w:tcW w:w="4111" w:type="dxa"/>
          </w:tcPr>
          <w:p w:rsidR="007E0DCE" w:rsidRPr="0043531A" w:rsidRDefault="007E0DCE" w:rsidP="00A164D3">
            <w:pPr>
              <w:pStyle w:val="2"/>
            </w:pPr>
          </w:p>
        </w:tc>
      </w:tr>
      <w:tr w:rsidR="003569C0" w:rsidRPr="0043531A">
        <w:tc>
          <w:tcPr>
            <w:tcW w:w="5984" w:type="dxa"/>
            <w:gridSpan w:val="2"/>
          </w:tcPr>
          <w:p w:rsidR="003569C0" w:rsidRPr="0043531A" w:rsidRDefault="003569C0" w:rsidP="007964C7">
            <w:pPr>
              <w:pStyle w:val="berarbeitung"/>
              <w:rPr>
                <w:b w:val="0"/>
                <w:sz w:val="22"/>
                <w:szCs w:val="22"/>
              </w:rPr>
            </w:pPr>
            <w:r w:rsidRPr="00BF3953">
              <w:rPr>
                <w:b w:val="0"/>
                <w:sz w:val="22"/>
                <w:szCs w:val="22"/>
              </w:rPr>
              <w:t>7.3.1</w:t>
            </w:r>
            <w:r w:rsidRPr="00A017E0">
              <w:rPr>
                <w:b w:val="0"/>
                <w:sz w:val="24"/>
                <w:szCs w:val="24"/>
              </w:rPr>
              <w:t xml:space="preserve"> Payments to Parties are the exclusive tasks of the Coordinator</w:t>
            </w:r>
            <w:r w:rsidRPr="0043531A">
              <w:rPr>
                <w:b w:val="0"/>
                <w:sz w:val="22"/>
                <w:szCs w:val="22"/>
              </w:rPr>
              <w:t>.</w:t>
            </w:r>
          </w:p>
          <w:p w:rsidR="003569C0" w:rsidRPr="0043531A" w:rsidRDefault="003569C0" w:rsidP="007964C7">
            <w:pPr>
              <w:pStyle w:val="berarbeitung"/>
              <w:rPr>
                <w:b w:val="0"/>
                <w:sz w:val="22"/>
                <w:szCs w:val="22"/>
              </w:rPr>
            </w:pPr>
          </w:p>
          <w:p w:rsidR="003569C0" w:rsidRPr="0043531A" w:rsidRDefault="003569C0" w:rsidP="007964C7">
            <w:pPr>
              <w:pStyle w:val="berarbeitung"/>
              <w:rPr>
                <w:b w:val="0"/>
                <w:sz w:val="22"/>
                <w:szCs w:val="22"/>
              </w:rPr>
            </w:pPr>
            <w:r w:rsidRPr="0043531A">
              <w:rPr>
                <w:b w:val="0"/>
                <w:sz w:val="22"/>
                <w:szCs w:val="22"/>
              </w:rPr>
              <w:t>In particular, the Coordinator shall:</w:t>
            </w:r>
          </w:p>
          <w:p w:rsidR="003569C0" w:rsidRPr="0043531A" w:rsidRDefault="003569C0" w:rsidP="007964C7">
            <w:pPr>
              <w:pStyle w:val="berarbeitung"/>
              <w:rPr>
                <w:b w:val="0"/>
                <w:sz w:val="22"/>
                <w:szCs w:val="22"/>
              </w:rPr>
            </w:pPr>
          </w:p>
          <w:p w:rsidR="003569C0" w:rsidRPr="008C6D5C" w:rsidRDefault="003569C0" w:rsidP="00A164D3">
            <w:pPr>
              <w:pStyle w:val="auf1"/>
              <w:rPr>
                <w:rFonts w:eastAsia="Times New Roman"/>
                <w:sz w:val="22"/>
                <w:szCs w:val="22"/>
              </w:rPr>
            </w:pPr>
            <w:r w:rsidRPr="008C6D5C">
              <w:rPr>
                <w:sz w:val="22"/>
                <w:szCs w:val="22"/>
              </w:rPr>
              <w:t xml:space="preserve">notify the Party concerned promptly of the date and composition of the amount transferred to its bank account, giving the relevant references </w:t>
            </w:r>
          </w:p>
          <w:p w:rsidR="003569C0" w:rsidRPr="008C6D5C" w:rsidRDefault="003569C0" w:rsidP="00A164D3">
            <w:pPr>
              <w:pStyle w:val="auf1"/>
              <w:rPr>
                <w:rFonts w:eastAsia="Times New Roman"/>
                <w:sz w:val="22"/>
                <w:szCs w:val="22"/>
              </w:rPr>
            </w:pPr>
            <w:r w:rsidRPr="008C6D5C">
              <w:rPr>
                <w:sz w:val="22"/>
                <w:szCs w:val="22"/>
              </w:rPr>
              <w:t>perform diligently its tasks in the proper administration of any funds and in maintaining financial accounts</w:t>
            </w:r>
          </w:p>
          <w:p w:rsidR="003569C0" w:rsidRPr="008C6D5C" w:rsidRDefault="003569C0" w:rsidP="00A164D3">
            <w:pPr>
              <w:pStyle w:val="auf1"/>
              <w:rPr>
                <w:rFonts w:eastAsia="Times New Roman"/>
                <w:sz w:val="22"/>
                <w:szCs w:val="22"/>
              </w:rPr>
            </w:pPr>
            <w:r w:rsidRPr="008C6D5C">
              <w:rPr>
                <w:sz w:val="22"/>
                <w:szCs w:val="22"/>
              </w:rPr>
              <w:t>undertake to keep the Community financial contribution to the Project separated from its normal business accounts, its own assets and property, except if the Coordinator is a Public Body or is not entitled to do so due to statutory legislation.</w:t>
            </w:r>
          </w:p>
          <w:p w:rsidR="001D7143" w:rsidRPr="008C6D5C" w:rsidRDefault="001D7143" w:rsidP="00A164D3">
            <w:pPr>
              <w:pStyle w:val="auf1"/>
              <w:rPr>
                <w:sz w:val="22"/>
                <w:szCs w:val="22"/>
              </w:rPr>
            </w:pPr>
          </w:p>
          <w:p w:rsidR="001D7143" w:rsidRPr="0043531A" w:rsidRDefault="001D7143" w:rsidP="00A164D3">
            <w:pPr>
              <w:pStyle w:val="auf1"/>
            </w:pPr>
            <w:r w:rsidRPr="008C6D5C">
              <w:rPr>
                <w:sz w:val="22"/>
                <w:szCs w:val="22"/>
              </w:rPr>
              <w:lastRenderedPageBreak/>
              <w:t xml:space="preserve">With reference to Articles 21.2 and 21.3.2 of the </w:t>
            </w:r>
            <w:r w:rsidR="00BF723E" w:rsidRPr="008C6D5C">
              <w:rPr>
                <w:sz w:val="22"/>
                <w:szCs w:val="22"/>
              </w:rPr>
              <w:t>Grant Agreement</w:t>
            </w:r>
            <w:r w:rsidRPr="008C6D5C">
              <w:rPr>
                <w:sz w:val="22"/>
                <w:szCs w:val="22"/>
              </w:rPr>
              <w:t xml:space="preserve">, no Party shall before the end of the </w:t>
            </w:r>
            <w:r w:rsidR="004C3831" w:rsidRPr="008C6D5C">
              <w:rPr>
                <w:sz w:val="22"/>
                <w:szCs w:val="22"/>
              </w:rPr>
              <w:t>P</w:t>
            </w:r>
            <w:r w:rsidRPr="008C6D5C">
              <w:rPr>
                <w:sz w:val="22"/>
                <w:szCs w:val="22"/>
              </w:rPr>
              <w:t>roject receive more than its allocated share of the maximum grant a</w:t>
            </w:r>
            <w:r w:rsidR="00083A7F" w:rsidRPr="008C6D5C">
              <w:rPr>
                <w:sz w:val="22"/>
                <w:szCs w:val="22"/>
              </w:rPr>
              <w:t xml:space="preserve">mount </w:t>
            </w:r>
            <w:r w:rsidRPr="008C6D5C">
              <w:rPr>
                <w:sz w:val="22"/>
                <w:szCs w:val="22"/>
              </w:rPr>
              <w:t xml:space="preserve">from which the amounts retained by the </w:t>
            </w:r>
            <w:r w:rsidR="000F6F02" w:rsidRPr="008C6D5C">
              <w:rPr>
                <w:sz w:val="22"/>
                <w:szCs w:val="22"/>
              </w:rPr>
              <w:t>Funding Authority</w:t>
            </w:r>
            <w:r w:rsidRPr="008C6D5C">
              <w:rPr>
                <w:sz w:val="22"/>
                <w:szCs w:val="22"/>
              </w:rPr>
              <w:t xml:space="preserve"> for the Guarantee </w:t>
            </w:r>
            <w:r w:rsidR="00301981" w:rsidRPr="008C6D5C">
              <w:rPr>
                <w:sz w:val="22"/>
                <w:szCs w:val="22"/>
              </w:rPr>
              <w:t>F</w:t>
            </w:r>
            <w:r w:rsidRPr="008C6D5C">
              <w:rPr>
                <w:sz w:val="22"/>
                <w:szCs w:val="22"/>
              </w:rPr>
              <w:t>und and for the f</w:t>
            </w:r>
            <w:r w:rsidR="008C222D" w:rsidRPr="008C6D5C">
              <w:rPr>
                <w:sz w:val="22"/>
                <w:szCs w:val="22"/>
              </w:rPr>
              <w:t>inal</w:t>
            </w:r>
            <w:r w:rsidR="008C222D" w:rsidRPr="005A1820">
              <w:t xml:space="preserve"> </w:t>
            </w:r>
            <w:r w:rsidR="008C222D" w:rsidRPr="008C6D5C">
              <w:rPr>
                <w:sz w:val="22"/>
                <w:szCs w:val="22"/>
              </w:rPr>
              <w:t>payment have been deducted</w:t>
            </w:r>
            <w:r w:rsidR="008C222D" w:rsidRPr="0043531A">
              <w:t>.</w:t>
            </w:r>
          </w:p>
          <w:p w:rsidR="003569C0" w:rsidRPr="0043531A" w:rsidRDefault="003569C0" w:rsidP="00A164D3">
            <w:pPr>
              <w:pStyle w:val="auf1"/>
            </w:pPr>
          </w:p>
        </w:tc>
        <w:tc>
          <w:tcPr>
            <w:tcW w:w="4111" w:type="dxa"/>
          </w:tcPr>
          <w:p w:rsidR="00977390" w:rsidRPr="0043531A" w:rsidRDefault="00977390" w:rsidP="00A164D3">
            <w:pPr>
              <w:pStyle w:val="elucidation"/>
            </w:pPr>
            <w:r w:rsidRPr="0043531A">
              <w:lastRenderedPageBreak/>
              <w:t xml:space="preserve">After approval of the periodic reports interim payments will follow and will be calculated on the basis of the accepted eligible costs and the corresponding reimbursement rates. The amounts paid for interim payments will correspond to the accepted EU contribution. With reference to Articles 21.2 and 21.3.2 of the Grant Agreement,, the total amount of interim payments + pre-financing will be limited to 90% of each beneficiary’s maximum EU contribution. </w:t>
            </w:r>
          </w:p>
          <w:p w:rsidR="00977390" w:rsidRPr="0043531A" w:rsidRDefault="00977390" w:rsidP="00A164D3">
            <w:pPr>
              <w:pStyle w:val="elucidation"/>
            </w:pPr>
          </w:p>
          <w:p w:rsidR="00977390" w:rsidRPr="0043531A" w:rsidRDefault="00977390" w:rsidP="00A164D3">
            <w:pPr>
              <w:pStyle w:val="elucidation"/>
            </w:pPr>
            <w:r w:rsidRPr="0043531A">
              <w:t xml:space="preserve">In accordance with the Grant Agreement project end means the day when the payment of the balance is done by the </w:t>
            </w:r>
            <w:r w:rsidR="00376C64" w:rsidRPr="0043531A">
              <w:t>Funding Authority</w:t>
            </w:r>
            <w:r w:rsidRPr="0043531A">
              <w:t xml:space="preserve">. </w:t>
            </w:r>
          </w:p>
          <w:p w:rsidR="00977390" w:rsidRPr="0043531A" w:rsidRDefault="00977390" w:rsidP="00A164D3">
            <w:pPr>
              <w:pStyle w:val="elucidation"/>
            </w:pPr>
            <w:r w:rsidRPr="0043531A">
              <w:t>It will normally be paid within 90</w:t>
            </w:r>
            <w:r w:rsidR="005A1820">
              <w:t> </w:t>
            </w:r>
            <w:r w:rsidRPr="0043531A">
              <w:t>days from receiving the final report.</w:t>
            </w:r>
          </w:p>
        </w:tc>
      </w:tr>
      <w:tr w:rsidR="003569C0" w:rsidRPr="0043531A" w:rsidTr="003569C0">
        <w:trPr>
          <w:trHeight w:val="552"/>
        </w:trPr>
        <w:tc>
          <w:tcPr>
            <w:tcW w:w="5984" w:type="dxa"/>
            <w:gridSpan w:val="2"/>
            <w:vMerge w:val="restart"/>
          </w:tcPr>
          <w:p w:rsidR="003569C0" w:rsidRPr="00BF3953" w:rsidRDefault="003569C0" w:rsidP="007964C7">
            <w:pPr>
              <w:pStyle w:val="berarbeitung"/>
              <w:rPr>
                <w:b w:val="0"/>
                <w:sz w:val="22"/>
                <w:szCs w:val="22"/>
              </w:rPr>
            </w:pPr>
            <w:r w:rsidRPr="00BF3953">
              <w:rPr>
                <w:b w:val="0"/>
                <w:sz w:val="22"/>
                <w:szCs w:val="22"/>
              </w:rPr>
              <w:lastRenderedPageBreak/>
              <w:t>7.3.2</w:t>
            </w:r>
          </w:p>
          <w:p w:rsidR="003569C0" w:rsidRPr="0043531A" w:rsidRDefault="003569C0" w:rsidP="007964C7">
            <w:pPr>
              <w:pStyle w:val="berarbeitung"/>
              <w:rPr>
                <w:b w:val="0"/>
                <w:sz w:val="22"/>
                <w:szCs w:val="22"/>
              </w:rPr>
            </w:pPr>
            <w:r w:rsidRPr="008C6D5C">
              <w:rPr>
                <w:b w:val="0"/>
                <w:sz w:val="22"/>
                <w:szCs w:val="22"/>
              </w:rPr>
              <w:t>The payment schedule, which contains th</w:t>
            </w:r>
            <w:r w:rsidR="00AE2A14" w:rsidRPr="008C6D5C">
              <w:rPr>
                <w:b w:val="0"/>
                <w:sz w:val="22"/>
                <w:szCs w:val="22"/>
              </w:rPr>
              <w:t>e transfer of pre-financing and</w:t>
            </w:r>
            <w:r w:rsidRPr="008C6D5C">
              <w:rPr>
                <w:b w:val="0"/>
                <w:sz w:val="22"/>
                <w:szCs w:val="22"/>
              </w:rPr>
              <w:t xml:space="preserve"> interim payments to Parties, will be hand</w:t>
            </w:r>
            <w:r w:rsidR="00A93EEC" w:rsidRPr="008C6D5C">
              <w:rPr>
                <w:b w:val="0"/>
                <w:sz w:val="22"/>
                <w:szCs w:val="22"/>
              </w:rPr>
              <w:t>led according to the following</w:t>
            </w:r>
            <w:r w:rsidRPr="0043531A">
              <w:rPr>
                <w:b w:val="0"/>
                <w:sz w:val="22"/>
                <w:szCs w:val="22"/>
              </w:rPr>
              <w:t>:</w:t>
            </w:r>
          </w:p>
        </w:tc>
        <w:tc>
          <w:tcPr>
            <w:tcW w:w="4111" w:type="dxa"/>
          </w:tcPr>
          <w:p w:rsidR="003569C0" w:rsidRPr="0043531A" w:rsidRDefault="00977390" w:rsidP="00A164D3">
            <w:pPr>
              <w:pStyle w:val="elucidation"/>
              <w:rPr>
                <w:rFonts w:eastAsia="Times New Roman"/>
              </w:rPr>
            </w:pPr>
            <w:r w:rsidRPr="0043531A">
              <w:t>This schedule merely details in which way the distribution of the money as given in 7.1.1. has to be performed</w:t>
            </w:r>
            <w:r w:rsidR="00B91140" w:rsidRPr="0043531A">
              <w:t>.</w:t>
            </w:r>
          </w:p>
          <w:p w:rsidR="003569C0" w:rsidRPr="0043531A" w:rsidRDefault="003569C0" w:rsidP="00A164D3">
            <w:pPr>
              <w:pStyle w:val="elucidation"/>
            </w:pPr>
          </w:p>
        </w:tc>
      </w:tr>
      <w:tr w:rsidR="003569C0" w:rsidRPr="0043531A" w:rsidTr="007964C7">
        <w:trPr>
          <w:trHeight w:val="322"/>
        </w:trPr>
        <w:tc>
          <w:tcPr>
            <w:tcW w:w="5984" w:type="dxa"/>
            <w:gridSpan w:val="2"/>
            <w:vMerge/>
          </w:tcPr>
          <w:p w:rsidR="003569C0" w:rsidRPr="0043531A" w:rsidRDefault="003569C0" w:rsidP="007964C7">
            <w:pPr>
              <w:pStyle w:val="berarbeitung"/>
              <w:rPr>
                <w:b w:val="0"/>
                <w:sz w:val="22"/>
                <w:szCs w:val="22"/>
              </w:rPr>
            </w:pPr>
          </w:p>
        </w:tc>
        <w:tc>
          <w:tcPr>
            <w:tcW w:w="4111" w:type="dxa"/>
            <w:vMerge w:val="restart"/>
          </w:tcPr>
          <w:p w:rsidR="00977390" w:rsidRPr="0043531A" w:rsidRDefault="00977390" w:rsidP="00A164D3">
            <w:pPr>
              <w:pStyle w:val="elucidation"/>
            </w:pPr>
            <w:r w:rsidRPr="0043531A">
              <w:t xml:space="preserve">As referred above, the Consortium Plan undergoes a cyclic update. </w:t>
            </w:r>
          </w:p>
          <w:p w:rsidR="00977390" w:rsidRPr="0043531A" w:rsidRDefault="00977390" w:rsidP="00A164D3">
            <w:pPr>
              <w:pStyle w:val="elucidation"/>
            </w:pPr>
          </w:p>
          <w:p w:rsidR="00977390" w:rsidRPr="0043531A" w:rsidRDefault="00977390" w:rsidP="00A164D3">
            <w:pPr>
              <w:pStyle w:val="elucidation"/>
            </w:pPr>
            <w:r w:rsidRPr="0043531A">
              <w:t xml:space="preserve">As a consequence the Consortium </w:t>
            </w:r>
            <w:r w:rsidR="003C55EC" w:rsidRPr="0043531A">
              <w:t>Plan</w:t>
            </w:r>
            <w:r w:rsidRPr="0043531A">
              <w:t xml:space="preserve"> follows the reporting period to the </w:t>
            </w:r>
            <w:r w:rsidR="00B13BA2">
              <w:t>Funding Authority</w:t>
            </w:r>
            <w:r w:rsidRPr="0043531A">
              <w:t>.</w:t>
            </w:r>
          </w:p>
          <w:p w:rsidR="00977390" w:rsidRPr="0043531A" w:rsidRDefault="00977390" w:rsidP="00A164D3">
            <w:pPr>
              <w:pStyle w:val="elucidation"/>
            </w:pPr>
          </w:p>
          <w:p w:rsidR="00977390" w:rsidRPr="0043531A" w:rsidRDefault="00977390" w:rsidP="00A164D3">
            <w:pPr>
              <w:pStyle w:val="elucidation"/>
            </w:pPr>
            <w:r w:rsidRPr="0043531A">
              <w:t xml:space="preserve">In order to help the </w:t>
            </w:r>
            <w:r w:rsidR="00B9601C" w:rsidRPr="0043531A">
              <w:t>c</w:t>
            </w:r>
            <w:r w:rsidRPr="0043531A">
              <w:t xml:space="preserve">onsortium to react on changed circumstances swiftly and to produce deliveries in good time and of good quality, the Consortium Plan can foresee mechanisms to that effect. </w:t>
            </w:r>
          </w:p>
          <w:p w:rsidR="00977390" w:rsidRPr="0043531A" w:rsidRDefault="00977390" w:rsidP="00A164D3">
            <w:pPr>
              <w:pStyle w:val="elucidation"/>
            </w:pPr>
            <w:r w:rsidRPr="0043531A">
              <w:t xml:space="preserve">The framework for these mechanisms consists of the principles stipulated in art. 7.1.1. In all mechanisms the Coordinator executes the decisions of the </w:t>
            </w:r>
            <w:r w:rsidR="00B9601C" w:rsidRPr="0043531A">
              <w:t>c</w:t>
            </w:r>
            <w:r w:rsidRPr="0043531A">
              <w:t xml:space="preserve">onsortium. </w:t>
            </w:r>
          </w:p>
          <w:p w:rsidR="00977390" w:rsidRPr="0043531A" w:rsidRDefault="00977390" w:rsidP="00A164D3">
            <w:pPr>
              <w:pStyle w:val="elucidation"/>
            </w:pPr>
          </w:p>
          <w:p w:rsidR="00977390" w:rsidRPr="0043531A" w:rsidRDefault="00977390" w:rsidP="00A164D3">
            <w:pPr>
              <w:pStyle w:val="elucidation"/>
            </w:pPr>
            <w:r w:rsidRPr="0043531A">
              <w:t xml:space="preserve">These mechanisms should effectuate the distribution of the two kinds of payments representing the Community financial contribution: 1.the payments for future work (= Pre-financing) and 2. the payments for performed work (= Interim payments).   </w:t>
            </w:r>
          </w:p>
          <w:p w:rsidR="00977390" w:rsidRPr="0043531A" w:rsidRDefault="00977390" w:rsidP="00A164D3">
            <w:pPr>
              <w:pStyle w:val="elucidation"/>
            </w:pPr>
          </w:p>
          <w:p w:rsidR="00977390" w:rsidRPr="0043531A" w:rsidRDefault="00977390" w:rsidP="00A164D3">
            <w:pPr>
              <w:pStyle w:val="elucidation"/>
            </w:pPr>
            <w:r w:rsidRPr="0043531A">
              <w:t xml:space="preserve">In order to enhance governance, instalments can be embedded in the payment scheme: 4 models of instalments are presented here. They can be applied separately or in combination, and should be effectuated towards each Party individually. In any case partners should always receive enough contribution to be able to carry out their work as foreseen without having to do advance payments themselves. </w:t>
            </w:r>
          </w:p>
          <w:p w:rsidR="00977390" w:rsidRPr="0043531A" w:rsidRDefault="00977390" w:rsidP="00A164D3">
            <w:pPr>
              <w:pStyle w:val="elucidation"/>
            </w:pPr>
          </w:p>
          <w:p w:rsidR="00977390" w:rsidRPr="0043531A" w:rsidRDefault="00977390" w:rsidP="00A164D3">
            <w:pPr>
              <w:pStyle w:val="elucidation"/>
            </w:pPr>
            <w:r w:rsidRPr="0043531A">
              <w:t>a. in amounts to cover the realisation of the next deliverable -not necessary covering the whole actual planning period</w:t>
            </w:r>
          </w:p>
          <w:p w:rsidR="00977390" w:rsidRPr="0043531A" w:rsidRDefault="00977390" w:rsidP="00A164D3">
            <w:pPr>
              <w:pStyle w:val="elucidation"/>
            </w:pPr>
          </w:p>
          <w:p w:rsidR="00977390" w:rsidRPr="0043531A" w:rsidRDefault="00977390" w:rsidP="00A164D3">
            <w:pPr>
              <w:pStyle w:val="elucidation"/>
            </w:pPr>
            <w:r w:rsidRPr="0043531A">
              <w:t xml:space="preserve">b. amounts to cover the planned work for the next X months </w:t>
            </w:r>
          </w:p>
          <w:p w:rsidR="00977390" w:rsidRPr="0043531A" w:rsidRDefault="00977390" w:rsidP="00A164D3">
            <w:pPr>
              <w:pStyle w:val="elucidation"/>
            </w:pPr>
          </w:p>
          <w:p w:rsidR="00977390" w:rsidRPr="0043531A" w:rsidRDefault="00977390" w:rsidP="00A164D3">
            <w:pPr>
              <w:pStyle w:val="elucidation"/>
            </w:pPr>
            <w:r w:rsidRPr="0043531A">
              <w:t>c. amounts to cover YY% of the actual planning period</w:t>
            </w:r>
          </w:p>
          <w:p w:rsidR="00977390" w:rsidRPr="0043531A" w:rsidRDefault="00977390" w:rsidP="00A164D3">
            <w:pPr>
              <w:pStyle w:val="elucidation"/>
            </w:pPr>
          </w:p>
          <w:p w:rsidR="00977390" w:rsidRPr="0043531A" w:rsidRDefault="00977390" w:rsidP="00A164D3">
            <w:pPr>
              <w:pStyle w:val="elucidation"/>
            </w:pPr>
            <w:r w:rsidRPr="0043531A">
              <w:t>d. including a retention of ZZ% ; which will be paid out at acceptance of all related deliverables.</w:t>
            </w:r>
          </w:p>
          <w:p w:rsidR="00977390" w:rsidRPr="0043531A" w:rsidRDefault="00977390" w:rsidP="00A164D3">
            <w:pPr>
              <w:pStyle w:val="elucidation"/>
            </w:pPr>
          </w:p>
          <w:p w:rsidR="00977390" w:rsidRPr="0043531A" w:rsidRDefault="00977390" w:rsidP="00A164D3">
            <w:pPr>
              <w:pStyle w:val="elucidation"/>
            </w:pPr>
            <w:r w:rsidRPr="0043531A">
              <w:t>By consequence of implementing instalments all money will be retained until payment is due governed by the Payment Schedule</w:t>
            </w:r>
          </w:p>
          <w:p w:rsidR="002A14BB" w:rsidRPr="0043531A" w:rsidRDefault="002A14BB" w:rsidP="00A164D3">
            <w:pPr>
              <w:pStyle w:val="elucidation"/>
            </w:pPr>
          </w:p>
          <w:p w:rsidR="002A14BB" w:rsidRPr="0043531A" w:rsidRDefault="004858E2" w:rsidP="00A164D3">
            <w:pPr>
              <w:pStyle w:val="elucidation"/>
            </w:pPr>
            <w:r w:rsidRPr="0043531A">
              <w:t xml:space="preserve">You may wish to replace “undue delay” by a fixed </w:t>
            </w:r>
            <w:r w:rsidR="00772477" w:rsidRPr="0043531A">
              <w:t>number</w:t>
            </w:r>
            <w:r w:rsidRPr="0043531A">
              <w:t xml:space="preserve"> of calendar days.</w:t>
            </w:r>
          </w:p>
          <w:p w:rsidR="002A14BB" w:rsidRPr="0043531A" w:rsidRDefault="002A14BB" w:rsidP="00A164D3">
            <w:pPr>
              <w:pStyle w:val="elucidation"/>
            </w:pPr>
          </w:p>
        </w:tc>
      </w:tr>
      <w:tr w:rsidR="004B1FD3" w:rsidRPr="0043531A" w:rsidTr="00D74EB2">
        <w:tc>
          <w:tcPr>
            <w:tcW w:w="3149" w:type="dxa"/>
          </w:tcPr>
          <w:p w:rsidR="00ED2948" w:rsidRPr="008C6D5C" w:rsidRDefault="00ED2948" w:rsidP="00A164D3">
            <w:pPr>
              <w:pStyle w:val="auf1"/>
              <w:rPr>
                <w:rFonts w:eastAsia="Times New Roman"/>
                <w:sz w:val="22"/>
                <w:szCs w:val="22"/>
              </w:rPr>
            </w:pPr>
            <w:r w:rsidRPr="008C6D5C">
              <w:rPr>
                <w:sz w:val="22"/>
                <w:szCs w:val="22"/>
                <w:highlight w:val="lightGray"/>
              </w:rPr>
              <w:t>[</w:t>
            </w:r>
            <w:r w:rsidR="001A28D9" w:rsidRPr="008C6D5C">
              <w:rPr>
                <w:sz w:val="22"/>
                <w:szCs w:val="22"/>
                <w:highlight w:val="lightGray"/>
              </w:rPr>
              <w:t>Option 1</w:t>
            </w:r>
            <w:r w:rsidRPr="008C6D5C">
              <w:rPr>
                <w:sz w:val="22"/>
                <w:szCs w:val="22"/>
                <w:highlight w:val="lightGray"/>
              </w:rPr>
              <w:t>:]</w:t>
            </w:r>
          </w:p>
          <w:p w:rsidR="00ED2948" w:rsidRPr="008C6D5C" w:rsidRDefault="00ED2948" w:rsidP="00A164D3">
            <w:pPr>
              <w:pStyle w:val="auf1"/>
              <w:rPr>
                <w:sz w:val="22"/>
                <w:szCs w:val="22"/>
              </w:rPr>
            </w:pPr>
          </w:p>
          <w:p w:rsidR="004F774F" w:rsidRPr="008C6D5C" w:rsidRDefault="00ED2948" w:rsidP="00A164D3">
            <w:pPr>
              <w:pStyle w:val="auf1"/>
              <w:rPr>
                <w:sz w:val="22"/>
                <w:szCs w:val="22"/>
              </w:rPr>
            </w:pPr>
            <w:r w:rsidRPr="008C6D5C">
              <w:rPr>
                <w:sz w:val="22"/>
                <w:szCs w:val="22"/>
              </w:rPr>
              <w:t xml:space="preserve">Funding of costs included in the </w:t>
            </w:r>
            <w:r w:rsidR="00534E95" w:rsidRPr="008C6D5C">
              <w:rPr>
                <w:sz w:val="22"/>
                <w:szCs w:val="22"/>
              </w:rPr>
              <w:t>Consortium Plan</w:t>
            </w:r>
            <w:r w:rsidRPr="008C6D5C">
              <w:rPr>
                <w:sz w:val="22"/>
                <w:szCs w:val="22"/>
              </w:rPr>
              <w:t xml:space="preserve"> will be paid to Parties after receipt from the </w:t>
            </w:r>
            <w:r w:rsidR="00BA09E9" w:rsidRPr="008C6D5C">
              <w:rPr>
                <w:sz w:val="22"/>
                <w:szCs w:val="22"/>
              </w:rPr>
              <w:t>Funding Authority</w:t>
            </w:r>
            <w:r w:rsidRPr="008C6D5C">
              <w:rPr>
                <w:sz w:val="22"/>
                <w:szCs w:val="22"/>
              </w:rPr>
              <w:t xml:space="preserve"> in separate instalments</w:t>
            </w:r>
            <w:r w:rsidR="004F774F" w:rsidRPr="008C6D5C">
              <w:rPr>
                <w:sz w:val="22"/>
                <w:szCs w:val="22"/>
              </w:rPr>
              <w:t xml:space="preserve"> as agreed below:</w:t>
            </w:r>
          </w:p>
          <w:tbl>
            <w:tblPr>
              <w:tblStyle w:val="Tabellenraster"/>
              <w:tblW w:w="2932" w:type="dxa"/>
              <w:tblLayout w:type="fixed"/>
              <w:tblLook w:val="04A0" w:firstRow="1" w:lastRow="0" w:firstColumn="1" w:lastColumn="0" w:noHBand="0" w:noVBand="1"/>
            </w:tblPr>
            <w:tblGrid>
              <w:gridCol w:w="1373"/>
              <w:gridCol w:w="1559"/>
            </w:tblGrid>
            <w:tr w:rsidR="00083A7F" w:rsidRPr="0043531A" w:rsidTr="00D74EB2">
              <w:tc>
                <w:tcPr>
                  <w:tcW w:w="1373" w:type="dxa"/>
                  <w:shd w:val="clear" w:color="auto" w:fill="auto"/>
                </w:tcPr>
                <w:p w:rsidR="00083A7F" w:rsidRPr="008C6D5C" w:rsidRDefault="00083A7F" w:rsidP="00A164D3">
                  <w:pPr>
                    <w:pStyle w:val="auf1"/>
                    <w:rPr>
                      <w:sz w:val="22"/>
                      <w:szCs w:val="22"/>
                    </w:rPr>
                  </w:pPr>
                  <w:r w:rsidRPr="008C6D5C">
                    <w:rPr>
                      <w:sz w:val="22"/>
                      <w:szCs w:val="22"/>
                    </w:rPr>
                    <w:t>Xx %</w:t>
                  </w:r>
                </w:p>
              </w:tc>
              <w:tc>
                <w:tcPr>
                  <w:tcW w:w="1559" w:type="dxa"/>
                  <w:shd w:val="clear" w:color="auto" w:fill="auto"/>
                </w:tcPr>
                <w:p w:rsidR="00083A7F" w:rsidRPr="008C6D5C" w:rsidRDefault="00B01A59" w:rsidP="00A164D3">
                  <w:pPr>
                    <w:pStyle w:val="auf1"/>
                    <w:rPr>
                      <w:sz w:val="22"/>
                      <w:szCs w:val="22"/>
                    </w:rPr>
                  </w:pPr>
                  <w:r w:rsidRPr="008C6D5C">
                    <w:rPr>
                      <w:sz w:val="22"/>
                      <w:szCs w:val="22"/>
                    </w:rPr>
                    <w:t>o</w:t>
                  </w:r>
                  <w:r w:rsidR="00083A7F" w:rsidRPr="008C6D5C">
                    <w:rPr>
                      <w:sz w:val="22"/>
                      <w:szCs w:val="22"/>
                    </w:rPr>
                    <w:t>n receipt of Advance Payment</w:t>
                  </w:r>
                </w:p>
              </w:tc>
            </w:tr>
            <w:tr w:rsidR="00083A7F" w:rsidRPr="0043531A" w:rsidTr="00D74EB2">
              <w:tc>
                <w:tcPr>
                  <w:tcW w:w="1373" w:type="dxa"/>
                  <w:shd w:val="clear" w:color="auto" w:fill="auto"/>
                </w:tcPr>
                <w:p w:rsidR="00083A7F" w:rsidRPr="008C6D5C" w:rsidRDefault="00083A7F" w:rsidP="00A164D3">
                  <w:pPr>
                    <w:pStyle w:val="auf1"/>
                    <w:rPr>
                      <w:sz w:val="22"/>
                      <w:szCs w:val="22"/>
                    </w:rPr>
                  </w:pPr>
                  <w:r w:rsidRPr="008C6D5C">
                    <w:rPr>
                      <w:sz w:val="22"/>
                      <w:szCs w:val="22"/>
                    </w:rPr>
                    <w:t>..</w:t>
                  </w:r>
                </w:p>
              </w:tc>
              <w:tc>
                <w:tcPr>
                  <w:tcW w:w="1559" w:type="dxa"/>
                  <w:shd w:val="clear" w:color="auto" w:fill="auto"/>
                </w:tcPr>
                <w:p w:rsidR="00083A7F" w:rsidRPr="008C6D5C" w:rsidRDefault="00EF5925" w:rsidP="00A164D3">
                  <w:pPr>
                    <w:pStyle w:val="auf1"/>
                    <w:rPr>
                      <w:sz w:val="22"/>
                      <w:szCs w:val="22"/>
                    </w:rPr>
                  </w:pPr>
                  <w:r w:rsidRPr="008C6D5C">
                    <w:rPr>
                      <w:sz w:val="22"/>
                      <w:szCs w:val="22"/>
                    </w:rPr>
                    <w:t>…</w:t>
                  </w:r>
                </w:p>
              </w:tc>
            </w:tr>
          </w:tbl>
          <w:p w:rsidR="00D74EB2" w:rsidRPr="008C6D5C" w:rsidRDefault="00D74EB2" w:rsidP="00A164D3">
            <w:pPr>
              <w:pStyle w:val="auf1"/>
              <w:rPr>
                <w:sz w:val="22"/>
                <w:szCs w:val="22"/>
              </w:rPr>
            </w:pPr>
          </w:p>
          <w:p w:rsidR="004B1FD3" w:rsidRPr="0043531A" w:rsidRDefault="005C45D0" w:rsidP="00A164D3">
            <w:pPr>
              <w:pStyle w:val="auf1"/>
              <w:rPr>
                <w:rFonts w:eastAsia="Times New Roman"/>
              </w:rPr>
            </w:pPr>
            <w:r w:rsidRPr="008C6D5C">
              <w:rPr>
                <w:sz w:val="22"/>
                <w:szCs w:val="22"/>
              </w:rPr>
              <w:t xml:space="preserve">Funding for costs accepted by the </w:t>
            </w:r>
            <w:r w:rsidR="000F6F02" w:rsidRPr="008C6D5C">
              <w:rPr>
                <w:sz w:val="22"/>
                <w:szCs w:val="22"/>
              </w:rPr>
              <w:t>Funding Authority</w:t>
            </w:r>
            <w:r w:rsidRPr="008C6D5C">
              <w:rPr>
                <w:sz w:val="22"/>
                <w:szCs w:val="22"/>
              </w:rPr>
              <w:t xml:space="preserve"> will be paid to the Party concerned</w:t>
            </w:r>
            <w:r w:rsidRPr="0043531A">
              <w:t xml:space="preserve">. </w:t>
            </w:r>
          </w:p>
        </w:tc>
        <w:tc>
          <w:tcPr>
            <w:tcW w:w="2835" w:type="dxa"/>
          </w:tcPr>
          <w:p w:rsidR="004B1FD3" w:rsidRPr="0043531A" w:rsidRDefault="00604794" w:rsidP="007964C7">
            <w:pPr>
              <w:pStyle w:val="berarbeitung"/>
              <w:rPr>
                <w:b w:val="0"/>
                <w:sz w:val="22"/>
                <w:szCs w:val="22"/>
              </w:rPr>
            </w:pPr>
            <w:r w:rsidRPr="0043531A">
              <w:rPr>
                <w:b w:val="0"/>
                <w:sz w:val="22"/>
                <w:szCs w:val="22"/>
                <w:highlight w:val="lightGray"/>
              </w:rPr>
              <w:t>[</w:t>
            </w:r>
            <w:r w:rsidR="001A28D9" w:rsidRPr="0071154F">
              <w:rPr>
                <w:b w:val="0"/>
                <w:sz w:val="22"/>
                <w:szCs w:val="22"/>
                <w:highlight w:val="lightGray"/>
              </w:rPr>
              <w:t>Option 2</w:t>
            </w:r>
            <w:r w:rsidR="003569C0" w:rsidRPr="0071154F">
              <w:rPr>
                <w:b w:val="0"/>
                <w:sz w:val="22"/>
                <w:szCs w:val="22"/>
                <w:highlight w:val="lightGray"/>
              </w:rPr>
              <w:t>:</w:t>
            </w:r>
            <w:r w:rsidRPr="0071154F">
              <w:rPr>
                <w:b w:val="0"/>
                <w:sz w:val="22"/>
                <w:szCs w:val="22"/>
                <w:highlight w:val="lightGray"/>
              </w:rPr>
              <w:t>]</w:t>
            </w:r>
          </w:p>
          <w:p w:rsidR="003569C0" w:rsidRPr="0043531A" w:rsidRDefault="003569C0" w:rsidP="007964C7">
            <w:pPr>
              <w:pStyle w:val="berarbeitung"/>
              <w:rPr>
                <w:b w:val="0"/>
                <w:sz w:val="22"/>
                <w:szCs w:val="22"/>
              </w:rPr>
            </w:pPr>
          </w:p>
          <w:p w:rsidR="003569C0" w:rsidRPr="0043531A" w:rsidRDefault="00810E53" w:rsidP="007964C7">
            <w:pPr>
              <w:pStyle w:val="berarbeitung"/>
              <w:rPr>
                <w:b w:val="0"/>
                <w:sz w:val="22"/>
                <w:szCs w:val="22"/>
              </w:rPr>
            </w:pPr>
            <w:r w:rsidRPr="0043531A">
              <w:rPr>
                <w:b w:val="0"/>
                <w:sz w:val="22"/>
                <w:szCs w:val="22"/>
              </w:rPr>
              <w:t xml:space="preserve">Funding of costs included in the </w:t>
            </w:r>
            <w:r w:rsidR="00534E95" w:rsidRPr="0043531A">
              <w:rPr>
                <w:b w:val="0"/>
                <w:sz w:val="22"/>
                <w:szCs w:val="22"/>
              </w:rPr>
              <w:t>Consortium Plan</w:t>
            </w:r>
            <w:r w:rsidRPr="0043531A">
              <w:rPr>
                <w:b w:val="0"/>
                <w:sz w:val="22"/>
                <w:szCs w:val="22"/>
              </w:rPr>
              <w:t xml:space="preserve"> will be paid to Parties </w:t>
            </w:r>
            <w:r w:rsidR="003569C0" w:rsidRPr="0043531A">
              <w:rPr>
                <w:b w:val="0"/>
                <w:sz w:val="22"/>
                <w:szCs w:val="22"/>
              </w:rPr>
              <w:t xml:space="preserve">after receipt from the </w:t>
            </w:r>
            <w:r w:rsidR="000F6F02" w:rsidRPr="0043531A">
              <w:rPr>
                <w:b w:val="0"/>
                <w:sz w:val="22"/>
                <w:szCs w:val="22"/>
              </w:rPr>
              <w:t>Funding Authority</w:t>
            </w:r>
            <w:r w:rsidR="003569C0" w:rsidRPr="0043531A">
              <w:rPr>
                <w:b w:val="0"/>
                <w:sz w:val="22"/>
                <w:szCs w:val="22"/>
              </w:rPr>
              <w:t xml:space="preserve"> without undue delay</w:t>
            </w:r>
            <w:r w:rsidR="00B16DA3" w:rsidRPr="0043531A">
              <w:rPr>
                <w:b w:val="0"/>
                <w:sz w:val="22"/>
                <w:szCs w:val="22"/>
              </w:rPr>
              <w:t xml:space="preserve"> and in conformity with the provisions of  the </w:t>
            </w:r>
            <w:r w:rsidR="004F774F" w:rsidRPr="0043531A">
              <w:rPr>
                <w:b w:val="0"/>
                <w:sz w:val="22"/>
                <w:szCs w:val="22"/>
              </w:rPr>
              <w:t>Grant Agreement</w:t>
            </w:r>
            <w:r w:rsidR="00F679BF" w:rsidRPr="0043531A">
              <w:rPr>
                <w:b w:val="0"/>
                <w:sz w:val="22"/>
                <w:szCs w:val="22"/>
              </w:rPr>
              <w:t>.</w:t>
            </w:r>
            <w:r w:rsidR="003569C0" w:rsidRPr="0043531A">
              <w:rPr>
                <w:b w:val="0"/>
                <w:sz w:val="22"/>
                <w:szCs w:val="22"/>
              </w:rPr>
              <w:t xml:space="preserve"> Costs accepted by the </w:t>
            </w:r>
            <w:r w:rsidR="000F6F02" w:rsidRPr="0043531A">
              <w:rPr>
                <w:b w:val="0"/>
                <w:sz w:val="22"/>
                <w:szCs w:val="22"/>
              </w:rPr>
              <w:t>Funding Authority</w:t>
            </w:r>
            <w:r w:rsidR="003569C0" w:rsidRPr="0043531A">
              <w:rPr>
                <w:b w:val="0"/>
                <w:sz w:val="22"/>
                <w:szCs w:val="22"/>
              </w:rPr>
              <w:t xml:space="preserve"> will be paid to the Party concerned.</w:t>
            </w:r>
          </w:p>
          <w:p w:rsidR="003569C0" w:rsidRPr="0043531A" w:rsidRDefault="003569C0" w:rsidP="007964C7">
            <w:pPr>
              <w:pStyle w:val="berarbeitung"/>
              <w:rPr>
                <w:b w:val="0"/>
                <w:sz w:val="22"/>
                <w:szCs w:val="22"/>
              </w:rPr>
            </w:pPr>
          </w:p>
          <w:p w:rsidR="003569C0" w:rsidRPr="0043531A" w:rsidRDefault="003569C0" w:rsidP="007964C7">
            <w:pPr>
              <w:pStyle w:val="berarbeitung"/>
              <w:rPr>
                <w:b w:val="0"/>
                <w:sz w:val="22"/>
                <w:szCs w:val="22"/>
              </w:rPr>
            </w:pPr>
          </w:p>
        </w:tc>
        <w:tc>
          <w:tcPr>
            <w:tcW w:w="4111" w:type="dxa"/>
            <w:vMerge/>
          </w:tcPr>
          <w:p w:rsidR="004B1FD3" w:rsidRPr="0043531A" w:rsidRDefault="004B1FD3" w:rsidP="007964C7">
            <w:pPr>
              <w:pStyle w:val="berarbeitung"/>
              <w:rPr>
                <w:b w:val="0"/>
                <w:sz w:val="22"/>
                <w:szCs w:val="22"/>
              </w:rPr>
            </w:pPr>
          </w:p>
        </w:tc>
      </w:tr>
      <w:tr w:rsidR="007E0DCE" w:rsidRPr="0043531A">
        <w:tc>
          <w:tcPr>
            <w:tcW w:w="5984" w:type="dxa"/>
            <w:gridSpan w:val="2"/>
          </w:tcPr>
          <w:p w:rsidR="007E0DCE" w:rsidRPr="0043531A" w:rsidRDefault="007E0DCE" w:rsidP="007964C7">
            <w:pPr>
              <w:pStyle w:val="berarbeitung"/>
              <w:rPr>
                <w:b w:val="0"/>
                <w:sz w:val="22"/>
                <w:szCs w:val="22"/>
              </w:rPr>
            </w:pPr>
            <w:r w:rsidRPr="0043531A">
              <w:rPr>
                <w:b w:val="0"/>
                <w:sz w:val="22"/>
                <w:szCs w:val="22"/>
              </w:rPr>
              <w:t xml:space="preserve">The Coordinator is entitled to withhold any </w:t>
            </w:r>
            <w:r w:rsidR="002A3694" w:rsidRPr="0043531A">
              <w:rPr>
                <w:b w:val="0"/>
                <w:sz w:val="22"/>
                <w:szCs w:val="22"/>
              </w:rPr>
              <w:t xml:space="preserve">payments </w:t>
            </w:r>
            <w:r w:rsidRPr="0043531A">
              <w:rPr>
                <w:b w:val="0"/>
                <w:sz w:val="22"/>
                <w:szCs w:val="22"/>
              </w:rPr>
              <w:t xml:space="preserve">due to </w:t>
            </w:r>
            <w:r w:rsidR="001C34E9" w:rsidRPr="0043531A">
              <w:rPr>
                <w:b w:val="0"/>
                <w:sz w:val="22"/>
                <w:szCs w:val="22"/>
              </w:rPr>
              <w:t xml:space="preserve">a </w:t>
            </w:r>
            <w:r w:rsidR="001C34E9" w:rsidRPr="0043531A">
              <w:rPr>
                <w:b w:val="0"/>
                <w:sz w:val="22"/>
                <w:szCs w:val="22"/>
              </w:rPr>
              <w:lastRenderedPageBreak/>
              <w:t xml:space="preserve">Party </w:t>
            </w:r>
            <w:r w:rsidR="00F1520A" w:rsidRPr="0043531A">
              <w:rPr>
                <w:b w:val="0"/>
                <w:sz w:val="22"/>
                <w:szCs w:val="22"/>
              </w:rPr>
              <w:t>identified</w:t>
            </w:r>
            <w:r w:rsidR="001C34E9" w:rsidRPr="0043531A">
              <w:rPr>
                <w:b w:val="0"/>
                <w:sz w:val="22"/>
                <w:szCs w:val="22"/>
              </w:rPr>
              <w:t xml:space="preserve"> by a responsible Consortium Body to be in breach of its obligations under this Consortium Agreement or the </w:t>
            </w:r>
            <w:r w:rsidR="007D3E5A" w:rsidRPr="0043531A">
              <w:rPr>
                <w:b w:val="0"/>
                <w:sz w:val="22"/>
                <w:szCs w:val="22"/>
              </w:rPr>
              <w:t>Grant Agreement</w:t>
            </w:r>
            <w:r w:rsidR="001C34E9" w:rsidRPr="0043531A">
              <w:rPr>
                <w:b w:val="0"/>
                <w:sz w:val="22"/>
                <w:szCs w:val="22"/>
              </w:rPr>
              <w:t xml:space="preserve"> </w:t>
            </w:r>
            <w:r w:rsidRPr="0043531A">
              <w:rPr>
                <w:b w:val="0"/>
                <w:sz w:val="22"/>
                <w:szCs w:val="22"/>
              </w:rPr>
              <w:t xml:space="preserve">or to a Beneficiary </w:t>
            </w:r>
            <w:r w:rsidR="000979A8" w:rsidRPr="0043531A">
              <w:rPr>
                <w:b w:val="0"/>
                <w:sz w:val="22"/>
                <w:szCs w:val="22"/>
              </w:rPr>
              <w:t>which has not yet signed this Consortium Agreement</w:t>
            </w:r>
            <w:r w:rsidRPr="0043531A">
              <w:rPr>
                <w:b w:val="0"/>
                <w:sz w:val="22"/>
                <w:szCs w:val="22"/>
              </w:rPr>
              <w:t xml:space="preserve">. </w:t>
            </w:r>
          </w:p>
          <w:p w:rsidR="007E0DCE" w:rsidRPr="0043531A" w:rsidRDefault="007E0DCE" w:rsidP="007964C7">
            <w:pPr>
              <w:pStyle w:val="berarbeitung"/>
              <w:rPr>
                <w:b w:val="0"/>
                <w:sz w:val="22"/>
                <w:szCs w:val="22"/>
              </w:rPr>
            </w:pPr>
            <w:r w:rsidRPr="0043531A">
              <w:rPr>
                <w:b w:val="0"/>
                <w:sz w:val="22"/>
                <w:szCs w:val="22"/>
              </w:rPr>
              <w:t xml:space="preserve">The Coordinator is entitled to recover any </w:t>
            </w:r>
            <w:r w:rsidR="002A3694" w:rsidRPr="0043531A">
              <w:rPr>
                <w:b w:val="0"/>
                <w:sz w:val="22"/>
                <w:szCs w:val="22"/>
              </w:rPr>
              <w:t>payments</w:t>
            </w:r>
            <w:r w:rsidR="003F03CC" w:rsidRPr="0043531A">
              <w:rPr>
                <w:b w:val="0"/>
                <w:sz w:val="22"/>
                <w:szCs w:val="22"/>
              </w:rPr>
              <w:t xml:space="preserve"> </w:t>
            </w:r>
            <w:r w:rsidRPr="0043531A">
              <w:rPr>
                <w:b w:val="0"/>
                <w:sz w:val="22"/>
                <w:szCs w:val="22"/>
              </w:rPr>
              <w:t>already paid to a Defaulting Party.</w:t>
            </w:r>
            <w:r w:rsidR="00AE77B1" w:rsidRPr="0043531A">
              <w:rPr>
                <w:b w:val="0"/>
                <w:sz w:val="22"/>
                <w:szCs w:val="22"/>
              </w:rPr>
              <w:t xml:space="preserve"> The Coordinator is equally entitled to withhold payments to a Party when this</w:t>
            </w:r>
            <w:r w:rsidR="002A0E67" w:rsidRPr="0043531A">
              <w:rPr>
                <w:b w:val="0"/>
                <w:sz w:val="22"/>
                <w:szCs w:val="22"/>
              </w:rPr>
              <w:t xml:space="preserve"> is</w:t>
            </w:r>
            <w:r w:rsidR="00AE77B1" w:rsidRPr="0043531A">
              <w:rPr>
                <w:b w:val="0"/>
                <w:sz w:val="22"/>
                <w:szCs w:val="22"/>
              </w:rPr>
              <w:t xml:space="preserve"> suggested by or agreed with the </w:t>
            </w:r>
            <w:r w:rsidR="000F6F02" w:rsidRPr="0043531A">
              <w:rPr>
                <w:b w:val="0"/>
                <w:sz w:val="22"/>
                <w:szCs w:val="22"/>
              </w:rPr>
              <w:t>Funding Authority</w:t>
            </w:r>
            <w:r w:rsidR="00AE77B1" w:rsidRPr="0043531A">
              <w:rPr>
                <w:b w:val="0"/>
                <w:sz w:val="22"/>
                <w:szCs w:val="22"/>
              </w:rPr>
              <w:t>.</w:t>
            </w:r>
          </w:p>
        </w:tc>
        <w:tc>
          <w:tcPr>
            <w:tcW w:w="4111" w:type="dxa"/>
          </w:tcPr>
          <w:p w:rsidR="00977390" w:rsidRPr="0043531A" w:rsidRDefault="00977390" w:rsidP="00A164D3">
            <w:pPr>
              <w:pStyle w:val="elucidation"/>
              <w:rPr>
                <w:rFonts w:eastAsia="Times New Roman"/>
              </w:rPr>
            </w:pPr>
            <w:r w:rsidRPr="0043531A">
              <w:lastRenderedPageBreak/>
              <w:t xml:space="preserve">A Beneficiary not wanting to become a Party to this </w:t>
            </w:r>
            <w:r w:rsidRPr="0043531A">
              <w:lastRenderedPageBreak/>
              <w:t xml:space="preserve">Consortium Agreement is showing bad behaviour. </w:t>
            </w:r>
          </w:p>
          <w:p w:rsidR="00977390" w:rsidRPr="0043531A" w:rsidRDefault="00977390" w:rsidP="00A164D3">
            <w:pPr>
              <w:pStyle w:val="elucidation"/>
              <w:rPr>
                <w:rFonts w:eastAsia="Times New Roman"/>
              </w:rPr>
            </w:pPr>
            <w:r w:rsidRPr="0043531A">
              <w:t xml:space="preserve">It is in the interest of both the </w:t>
            </w:r>
            <w:r w:rsidR="00B9601C" w:rsidRPr="0043531A">
              <w:t>c</w:t>
            </w:r>
            <w:r w:rsidRPr="0043531A">
              <w:t xml:space="preserve">onsortium and the </w:t>
            </w:r>
            <w:r w:rsidR="00B13BA2">
              <w:t>Funding Authority</w:t>
            </w:r>
            <w:r w:rsidRPr="0043531A">
              <w:t xml:space="preserve"> not to forward any money.  </w:t>
            </w:r>
          </w:p>
          <w:p w:rsidR="00977390" w:rsidRPr="0043531A" w:rsidRDefault="00977390" w:rsidP="00A164D3">
            <w:pPr>
              <w:pStyle w:val="elucidation"/>
              <w:rPr>
                <w:rFonts w:eastAsia="Times New Roman"/>
              </w:rPr>
            </w:pPr>
            <w:r w:rsidRPr="0043531A">
              <w:t xml:space="preserve">Poor quality of work or reports may be considered to be a breach. </w:t>
            </w:r>
          </w:p>
          <w:p w:rsidR="00977390" w:rsidRPr="0043531A" w:rsidRDefault="00977390" w:rsidP="00A164D3">
            <w:pPr>
              <w:pStyle w:val="elucidation"/>
            </w:pPr>
          </w:p>
          <w:p w:rsidR="00977390" w:rsidRPr="0043531A" w:rsidRDefault="00977390" w:rsidP="00A164D3">
            <w:pPr>
              <w:pStyle w:val="elucidation"/>
            </w:pPr>
            <w:r w:rsidRPr="0043531A">
              <w:t xml:space="preserve">Withholding payments when this suggested by or agreed with the EU may actually occur in cases where a Partner is deemed to be financially weak. </w:t>
            </w:r>
          </w:p>
          <w:p w:rsidR="00977390" w:rsidRPr="0043531A" w:rsidRDefault="00977390" w:rsidP="00A164D3">
            <w:pPr>
              <w:pStyle w:val="elucidation"/>
            </w:pPr>
          </w:p>
        </w:tc>
      </w:tr>
      <w:tr w:rsidR="007E0DCE" w:rsidRPr="0043531A">
        <w:tc>
          <w:tcPr>
            <w:tcW w:w="5984" w:type="dxa"/>
            <w:gridSpan w:val="2"/>
          </w:tcPr>
          <w:p w:rsidR="007E0DCE" w:rsidRPr="0043531A" w:rsidRDefault="007E0DCE" w:rsidP="007964C7">
            <w:pPr>
              <w:pStyle w:val="berarbeitung"/>
              <w:rPr>
                <w:b w:val="0"/>
                <w:sz w:val="22"/>
                <w:szCs w:val="22"/>
              </w:rPr>
            </w:pPr>
          </w:p>
        </w:tc>
        <w:tc>
          <w:tcPr>
            <w:tcW w:w="4111" w:type="dxa"/>
          </w:tcPr>
          <w:p w:rsidR="007E0DCE" w:rsidRPr="0043531A" w:rsidRDefault="007E0DCE" w:rsidP="00A164D3">
            <w:pPr>
              <w:pStyle w:val="elucidation"/>
            </w:pPr>
          </w:p>
        </w:tc>
      </w:tr>
    </w:tbl>
    <w:p w:rsidR="002478B5" w:rsidRPr="0043531A" w:rsidRDefault="002478B5" w:rsidP="00A164D3">
      <w:pPr>
        <w:pStyle w:val="berschrift1"/>
        <w:rPr>
          <w:rFonts w:eastAsia="Times New Roman"/>
        </w:rPr>
      </w:pPr>
    </w:p>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213"/>
        <w:gridCol w:w="2771"/>
        <w:gridCol w:w="4111"/>
      </w:tblGrid>
      <w:tr w:rsidR="008F5CF1" w:rsidRPr="0043531A">
        <w:tc>
          <w:tcPr>
            <w:tcW w:w="5984" w:type="dxa"/>
            <w:gridSpan w:val="2"/>
          </w:tcPr>
          <w:p w:rsidR="008F5CF1" w:rsidRPr="0043531A" w:rsidRDefault="008F5CF1" w:rsidP="008F5CF1">
            <w:pPr>
              <w:pStyle w:val="berschrift1"/>
              <w:rPr>
                <w:rFonts w:eastAsia="Times New Roman"/>
              </w:rPr>
            </w:pPr>
            <w:r w:rsidRPr="0043531A">
              <w:t>Section 8: Results</w:t>
            </w:r>
          </w:p>
          <w:p w:rsidR="008F5CF1" w:rsidRPr="00BF3953" w:rsidRDefault="008F5CF1" w:rsidP="00D8016F">
            <w:pPr>
              <w:pStyle w:val="berarbeitung"/>
              <w:spacing w:after="160" w:line="240" w:lineRule="exact"/>
              <w:rPr>
                <w:b w:val="0"/>
                <w:sz w:val="22"/>
                <w:szCs w:val="22"/>
              </w:rPr>
            </w:pPr>
          </w:p>
        </w:tc>
        <w:tc>
          <w:tcPr>
            <w:tcW w:w="4111" w:type="dxa"/>
          </w:tcPr>
          <w:p w:rsidR="008F5CF1" w:rsidRPr="0043531A" w:rsidRDefault="008F5CF1" w:rsidP="00A164D3">
            <w:pPr>
              <w:pStyle w:val="elucidation"/>
            </w:pPr>
          </w:p>
        </w:tc>
      </w:tr>
      <w:tr w:rsidR="007E0DCE" w:rsidRPr="0043531A">
        <w:tc>
          <w:tcPr>
            <w:tcW w:w="5984" w:type="dxa"/>
            <w:gridSpan w:val="2"/>
          </w:tcPr>
          <w:p w:rsidR="00814E52" w:rsidRPr="00E448A9" w:rsidRDefault="007044A5" w:rsidP="00D8016F">
            <w:pPr>
              <w:pStyle w:val="berarbeitung"/>
              <w:spacing w:after="160" w:line="240" w:lineRule="exact"/>
              <w:rPr>
                <w:b w:val="0"/>
                <w:sz w:val="24"/>
                <w:szCs w:val="24"/>
              </w:rPr>
            </w:pPr>
            <w:r w:rsidRPr="00BF3953">
              <w:rPr>
                <w:b w:val="0"/>
                <w:sz w:val="22"/>
                <w:szCs w:val="22"/>
              </w:rPr>
              <w:t>8.0</w:t>
            </w:r>
            <w:r w:rsidRPr="00E448A9">
              <w:rPr>
                <w:b w:val="0"/>
                <w:sz w:val="24"/>
                <w:szCs w:val="24"/>
              </w:rPr>
              <w:t xml:space="preserve"> </w:t>
            </w:r>
            <w:r w:rsidR="00814E52" w:rsidRPr="00E448A9">
              <w:rPr>
                <w:b w:val="0"/>
                <w:sz w:val="24"/>
                <w:szCs w:val="24"/>
              </w:rPr>
              <w:t>Ownership</w:t>
            </w:r>
            <w:r w:rsidR="009A2BEE" w:rsidRPr="00E448A9">
              <w:rPr>
                <w:b w:val="0"/>
                <w:sz w:val="24"/>
                <w:szCs w:val="24"/>
              </w:rPr>
              <w:t xml:space="preserve"> of Results</w:t>
            </w:r>
          </w:p>
          <w:p w:rsidR="00814E52" w:rsidRPr="0043531A" w:rsidRDefault="00814E52" w:rsidP="00D8016F">
            <w:pPr>
              <w:pStyle w:val="berarbeitung"/>
              <w:rPr>
                <w:b w:val="0"/>
                <w:sz w:val="22"/>
                <w:szCs w:val="22"/>
              </w:rPr>
            </w:pPr>
          </w:p>
          <w:p w:rsidR="007E0DCE" w:rsidRPr="0043531A" w:rsidRDefault="00511B6C" w:rsidP="00D8016F">
            <w:pPr>
              <w:pStyle w:val="berarbeitung"/>
              <w:rPr>
                <w:b w:val="0"/>
                <w:sz w:val="22"/>
                <w:szCs w:val="22"/>
              </w:rPr>
            </w:pPr>
            <w:r w:rsidRPr="0043531A">
              <w:rPr>
                <w:b w:val="0"/>
                <w:sz w:val="22"/>
                <w:szCs w:val="22"/>
              </w:rPr>
              <w:t>Results are owned by the Party that generates them.</w:t>
            </w:r>
          </w:p>
        </w:tc>
        <w:tc>
          <w:tcPr>
            <w:tcW w:w="4111" w:type="dxa"/>
          </w:tcPr>
          <w:p w:rsidR="007E0DCE" w:rsidRPr="0043531A" w:rsidRDefault="007C2EE3" w:rsidP="00A164D3">
            <w:pPr>
              <w:pStyle w:val="elucidation"/>
              <w:rPr>
                <w:rFonts w:eastAsia="Times New Roman"/>
              </w:rPr>
            </w:pPr>
            <w:r w:rsidRPr="0043531A">
              <w:t xml:space="preserve">Internally, the Parties have to ensure that they comply with </w:t>
            </w:r>
            <w:r w:rsidR="007B221D" w:rsidRPr="0043531A">
              <w:t>Article</w:t>
            </w:r>
            <w:r w:rsidRPr="0043531A">
              <w:t xml:space="preserve"> 26.3 of the Grant Agreement  - rights of third parties </w:t>
            </w:r>
            <w:r w:rsidR="00C9371B" w:rsidRPr="0043531A">
              <w:t>(</w:t>
            </w:r>
            <w:r w:rsidRPr="0043531A">
              <w:t>including personnel</w:t>
            </w:r>
            <w:r w:rsidR="00C9371B" w:rsidRPr="0043531A">
              <w:t>)</w:t>
            </w:r>
          </w:p>
        </w:tc>
      </w:tr>
      <w:tr w:rsidR="007F0ABC" w:rsidRPr="0043531A">
        <w:tc>
          <w:tcPr>
            <w:tcW w:w="5984" w:type="dxa"/>
            <w:gridSpan w:val="2"/>
          </w:tcPr>
          <w:p w:rsidR="007F0ABC" w:rsidRPr="00E448A9" w:rsidRDefault="007F0ABC" w:rsidP="00D8016F">
            <w:pPr>
              <w:pStyle w:val="berarbeitung"/>
              <w:spacing w:after="160" w:line="240" w:lineRule="exact"/>
              <w:rPr>
                <w:b w:val="0"/>
                <w:sz w:val="24"/>
                <w:szCs w:val="24"/>
              </w:rPr>
            </w:pPr>
            <w:r w:rsidRPr="00BF3953">
              <w:rPr>
                <w:b w:val="0"/>
                <w:sz w:val="22"/>
                <w:szCs w:val="22"/>
              </w:rPr>
              <w:t>8.1</w:t>
            </w:r>
            <w:r w:rsidRPr="00E448A9">
              <w:rPr>
                <w:b w:val="0"/>
                <w:sz w:val="24"/>
                <w:szCs w:val="24"/>
              </w:rPr>
              <w:t xml:space="preserve"> Joint ownership</w:t>
            </w:r>
          </w:p>
        </w:tc>
        <w:tc>
          <w:tcPr>
            <w:tcW w:w="4111" w:type="dxa"/>
          </w:tcPr>
          <w:p w:rsidR="00C22E1B" w:rsidRPr="0043531A" w:rsidRDefault="00C22E1B" w:rsidP="00A164D3">
            <w:r w:rsidRPr="0043531A">
              <w:t xml:space="preserve">You may wish to take into consideration that the Grant Agreement in </w:t>
            </w:r>
            <w:r w:rsidR="007B221D" w:rsidRPr="0043531A">
              <w:t>Article</w:t>
            </w:r>
            <w:r w:rsidRPr="0043531A">
              <w:t xml:space="preserve"> 26.2 now expressly provides that the joint owners may agree to apply another regime than joint ownership once the results have been generated.</w:t>
            </w:r>
          </w:p>
          <w:p w:rsidR="007F0ABC" w:rsidRPr="0043531A" w:rsidRDefault="007F0ABC" w:rsidP="00A164D3">
            <w:pPr>
              <w:pStyle w:val="elucidation"/>
            </w:pPr>
          </w:p>
        </w:tc>
      </w:tr>
      <w:tr w:rsidR="007E0DCE" w:rsidRPr="0043531A">
        <w:tc>
          <w:tcPr>
            <w:tcW w:w="5984" w:type="dxa"/>
            <w:gridSpan w:val="2"/>
          </w:tcPr>
          <w:tbl>
            <w:tblPr>
              <w:tblStyle w:val="Tabellenraster"/>
              <w:tblW w:w="5999" w:type="dxa"/>
              <w:tblBorders>
                <w:top w:val="single" w:sz="2" w:space="0" w:color="auto"/>
                <w:right w:val="none" w:sz="0" w:space="0" w:color="auto"/>
              </w:tblBorders>
              <w:tblLayout w:type="fixed"/>
              <w:tblLook w:val="04A0" w:firstRow="1" w:lastRow="0" w:firstColumn="1" w:lastColumn="0" w:noHBand="0" w:noVBand="1"/>
            </w:tblPr>
            <w:tblGrid>
              <w:gridCol w:w="3004"/>
              <w:gridCol w:w="2995"/>
            </w:tblGrid>
            <w:tr w:rsidR="00CC0F3A" w:rsidRPr="0043531A" w:rsidTr="00B667AD">
              <w:tc>
                <w:tcPr>
                  <w:tcW w:w="3004" w:type="dxa"/>
                </w:tcPr>
                <w:p w:rsidR="00CC0F3A" w:rsidRPr="00FF6253" w:rsidRDefault="001B6DB4" w:rsidP="00A164D3">
                  <w:pPr>
                    <w:pStyle w:val="berschrift2"/>
                    <w:rPr>
                      <w:rFonts w:eastAsia="Times New Roman"/>
                    </w:rPr>
                  </w:pPr>
                  <w:r w:rsidRPr="00FF6253">
                    <w:rPr>
                      <w:highlight w:val="lightGray"/>
                    </w:rPr>
                    <w:t>[</w:t>
                  </w:r>
                  <w:r w:rsidR="00330901" w:rsidRPr="00FF6253">
                    <w:rPr>
                      <w:highlight w:val="lightGray"/>
                    </w:rPr>
                    <w:t>Option 1:</w:t>
                  </w:r>
                  <w:r w:rsidRPr="00FF6253">
                    <w:rPr>
                      <w:highlight w:val="lightGray"/>
                    </w:rPr>
                    <w:t>]</w:t>
                  </w:r>
                </w:p>
                <w:p w:rsidR="00CF5D23" w:rsidRPr="0043531A" w:rsidRDefault="00CF5D23" w:rsidP="00CF5D23">
                  <w:pPr>
                    <w:pStyle w:val="berarbeitung"/>
                    <w:rPr>
                      <w:b w:val="0"/>
                      <w:sz w:val="22"/>
                      <w:szCs w:val="22"/>
                    </w:rPr>
                  </w:pPr>
                  <w:r w:rsidRPr="0043531A">
                    <w:rPr>
                      <w:b w:val="0"/>
                      <w:sz w:val="22"/>
                      <w:szCs w:val="22"/>
                    </w:rPr>
                    <w:t>Unless otherwise agreed:</w:t>
                  </w:r>
                </w:p>
                <w:p w:rsidR="00CF5D23" w:rsidRPr="0043531A" w:rsidRDefault="00CF5D23" w:rsidP="00CF5D23">
                  <w:pPr>
                    <w:pStyle w:val="berarbeitung"/>
                    <w:rPr>
                      <w:b w:val="0"/>
                      <w:sz w:val="22"/>
                      <w:szCs w:val="22"/>
                    </w:rPr>
                  </w:pPr>
                  <w:r w:rsidRPr="0043531A">
                    <w:rPr>
                      <w:b w:val="0"/>
                      <w:sz w:val="22"/>
                      <w:szCs w:val="22"/>
                    </w:rPr>
                    <w:t xml:space="preserve">- each of the joint owners shall be entitled to use their jointly owned Results for </w:t>
                  </w:r>
                  <w:r w:rsidR="00F360BD" w:rsidRPr="0043531A">
                    <w:rPr>
                      <w:b w:val="0"/>
                      <w:sz w:val="22"/>
                      <w:szCs w:val="22"/>
                    </w:rPr>
                    <w:t>non-commercial research</w:t>
                  </w:r>
                  <w:r w:rsidRPr="0043531A">
                    <w:rPr>
                      <w:b w:val="0"/>
                      <w:sz w:val="22"/>
                      <w:szCs w:val="22"/>
                    </w:rPr>
                    <w:t xml:space="preserve"> activities on a royalty-free basis, and without requiring the prior consent of the other joint owner(s),</w:t>
                  </w:r>
                  <w:r w:rsidR="00B01735" w:rsidRPr="0043531A">
                    <w:rPr>
                      <w:b w:val="0"/>
                      <w:sz w:val="22"/>
                      <w:szCs w:val="22"/>
                    </w:rPr>
                    <w:t xml:space="preserve"> </w:t>
                  </w:r>
                  <w:r w:rsidRPr="0043531A">
                    <w:rPr>
                      <w:b w:val="0"/>
                      <w:sz w:val="22"/>
                      <w:szCs w:val="22"/>
                    </w:rPr>
                    <w:t>and</w:t>
                  </w:r>
                </w:p>
                <w:p w:rsidR="00CF5D23" w:rsidRPr="0043531A" w:rsidRDefault="00CF5D23" w:rsidP="00CF5D23">
                  <w:pPr>
                    <w:pStyle w:val="berarbeitung"/>
                    <w:rPr>
                      <w:b w:val="0"/>
                      <w:sz w:val="22"/>
                      <w:szCs w:val="22"/>
                    </w:rPr>
                  </w:pPr>
                  <w:r w:rsidRPr="0043531A">
                    <w:rPr>
                      <w:b w:val="0"/>
                      <w:sz w:val="22"/>
                      <w:szCs w:val="22"/>
                    </w:rPr>
                    <w:t xml:space="preserve">- each of the joint owners shall be entitled to </w:t>
                  </w:r>
                  <w:r w:rsidR="008C64A8" w:rsidRPr="0043531A">
                    <w:rPr>
                      <w:b w:val="0"/>
                      <w:sz w:val="22"/>
                      <w:szCs w:val="22"/>
                    </w:rPr>
                    <w:t xml:space="preserve">otherwise </w:t>
                  </w:r>
                  <w:r w:rsidRPr="0043531A">
                    <w:rPr>
                      <w:b w:val="0"/>
                      <w:sz w:val="22"/>
                      <w:szCs w:val="22"/>
                    </w:rPr>
                    <w:t xml:space="preserve">Exploit </w:t>
                  </w:r>
                  <w:r w:rsidR="005E785C" w:rsidRPr="0043531A">
                    <w:rPr>
                      <w:b w:val="0"/>
                      <w:sz w:val="22"/>
                      <w:szCs w:val="22"/>
                    </w:rPr>
                    <w:t xml:space="preserve">the jointly owned Results </w:t>
                  </w:r>
                  <w:r w:rsidRPr="0043531A">
                    <w:rPr>
                      <w:b w:val="0"/>
                      <w:sz w:val="22"/>
                      <w:szCs w:val="22"/>
                    </w:rPr>
                    <w:t>and to grant non-exclusive licenses to third parties(without any right to sub-license), if the other joint owners are given:</w:t>
                  </w:r>
                </w:p>
                <w:p w:rsidR="00CF5D23" w:rsidRPr="0043531A" w:rsidRDefault="00CF5D23" w:rsidP="00CF5D23">
                  <w:pPr>
                    <w:pStyle w:val="berarbeitung"/>
                    <w:rPr>
                      <w:b w:val="0"/>
                      <w:sz w:val="22"/>
                      <w:szCs w:val="22"/>
                    </w:rPr>
                  </w:pPr>
                  <w:r w:rsidRPr="0043531A">
                    <w:rPr>
                      <w:b w:val="0"/>
                      <w:sz w:val="22"/>
                      <w:szCs w:val="22"/>
                    </w:rPr>
                    <w:t>(a) at least 45</w:t>
                  </w:r>
                  <w:r w:rsidR="00BF3953">
                    <w:rPr>
                      <w:b w:val="0"/>
                      <w:sz w:val="22"/>
                      <w:szCs w:val="22"/>
                    </w:rPr>
                    <w:t> </w:t>
                  </w:r>
                  <w:r w:rsidR="00D03EA3" w:rsidRPr="0043531A">
                    <w:rPr>
                      <w:b w:val="0"/>
                      <w:sz w:val="22"/>
                      <w:szCs w:val="22"/>
                    </w:rPr>
                    <w:t>calendar</w:t>
                  </w:r>
                  <w:r w:rsidRPr="0043531A">
                    <w:rPr>
                      <w:b w:val="0"/>
                      <w:sz w:val="22"/>
                      <w:szCs w:val="22"/>
                    </w:rPr>
                    <w:t xml:space="preserve"> days advance notice; and</w:t>
                  </w:r>
                </w:p>
                <w:p w:rsidR="00CC0F3A" w:rsidRPr="0043531A" w:rsidRDefault="00CF5D23" w:rsidP="00A164D3">
                  <w:r w:rsidRPr="00E448A9">
                    <w:t>(b)</w:t>
                  </w:r>
                  <w:r w:rsidR="00BF3953">
                    <w:t xml:space="preserve"> </w:t>
                  </w:r>
                  <w:r w:rsidRPr="00E448A9">
                    <w:t>Fair and Reasonable compensation</w:t>
                  </w:r>
                  <w:r w:rsidRPr="0043531A">
                    <w:t>.</w:t>
                  </w:r>
                </w:p>
                <w:p w:rsidR="00CC0F3A" w:rsidRPr="0043531A" w:rsidRDefault="00CC0F3A" w:rsidP="00A164D3"/>
              </w:tc>
              <w:tc>
                <w:tcPr>
                  <w:tcW w:w="2995" w:type="dxa"/>
                </w:tcPr>
                <w:p w:rsidR="00CC0F3A" w:rsidRPr="00FF6253" w:rsidRDefault="001B6DB4" w:rsidP="00A164D3">
                  <w:pPr>
                    <w:pStyle w:val="berschrift2"/>
                  </w:pPr>
                  <w:r w:rsidRPr="00FF6253">
                    <w:rPr>
                      <w:highlight w:val="lightGray"/>
                    </w:rPr>
                    <w:t>[</w:t>
                  </w:r>
                  <w:r w:rsidR="00330901" w:rsidRPr="00FF6253">
                    <w:rPr>
                      <w:highlight w:val="lightGray"/>
                    </w:rPr>
                    <w:t>Option 2:</w:t>
                  </w:r>
                  <w:r w:rsidRPr="00FF6253">
                    <w:rPr>
                      <w:highlight w:val="lightGray"/>
                    </w:rPr>
                    <w:t>]</w:t>
                  </w:r>
                </w:p>
                <w:p w:rsidR="00C22E1B" w:rsidRPr="0043531A" w:rsidRDefault="00C22E1B" w:rsidP="00C22E1B">
                  <w:pPr>
                    <w:pStyle w:val="berarbeitung"/>
                    <w:rPr>
                      <w:b w:val="0"/>
                      <w:sz w:val="22"/>
                      <w:szCs w:val="22"/>
                    </w:rPr>
                  </w:pPr>
                  <w:r w:rsidRPr="0043531A">
                    <w:rPr>
                      <w:b w:val="0"/>
                      <w:sz w:val="22"/>
                      <w:szCs w:val="22"/>
                    </w:rPr>
                    <w:t xml:space="preserve">In case of joint ownership, each of the joint owners shall be entitled to Exploit the joint Results as it sees fit, and to grant non-exclusive licences, without obtaining any consent from, paying compensation to, or otherwise accounting to any other joint owner, unless otherwise agreed between the joint owners. </w:t>
                  </w:r>
                </w:p>
                <w:p w:rsidR="00C22E1B" w:rsidRPr="0043531A" w:rsidRDefault="00C22E1B" w:rsidP="00C22E1B">
                  <w:pPr>
                    <w:pStyle w:val="berarbeitung"/>
                    <w:rPr>
                      <w:b w:val="0"/>
                      <w:sz w:val="22"/>
                      <w:szCs w:val="22"/>
                    </w:rPr>
                  </w:pPr>
                </w:p>
                <w:p w:rsidR="00C22E1B" w:rsidRPr="0043531A" w:rsidRDefault="00C22E1B" w:rsidP="00C22E1B">
                  <w:pPr>
                    <w:pStyle w:val="berarbeitung"/>
                    <w:rPr>
                      <w:b w:val="0"/>
                      <w:sz w:val="22"/>
                      <w:szCs w:val="22"/>
                    </w:rPr>
                  </w:pPr>
                  <w:r w:rsidRPr="0043531A">
                    <w:rPr>
                      <w:b w:val="0"/>
                      <w:sz w:val="22"/>
                      <w:szCs w:val="22"/>
                    </w:rPr>
                    <w:t>The joint owners shall agree on all protection measures and the division of related cost in advance.</w:t>
                  </w:r>
                </w:p>
                <w:p w:rsidR="00C22E1B" w:rsidRPr="0043531A" w:rsidRDefault="00C22E1B" w:rsidP="00A164D3"/>
              </w:tc>
            </w:tr>
          </w:tbl>
          <w:p w:rsidR="007E0DCE" w:rsidRPr="0043531A" w:rsidRDefault="007E0DCE" w:rsidP="00A164D3">
            <w:pPr>
              <w:pStyle w:val="berschrift2"/>
            </w:pPr>
          </w:p>
        </w:tc>
        <w:tc>
          <w:tcPr>
            <w:tcW w:w="4111" w:type="dxa"/>
          </w:tcPr>
          <w:p w:rsidR="00B42BAD" w:rsidRPr="0043531A" w:rsidRDefault="00B42BAD" w:rsidP="00A164D3">
            <w:pPr>
              <w:rPr>
                <w:rFonts w:eastAsia="Times New Roman"/>
                <w:lang w:val="en-US"/>
              </w:rPr>
            </w:pPr>
            <w:r w:rsidRPr="0043531A">
              <w:rPr>
                <w:lang w:val="en-US"/>
              </w:rPr>
              <w:t>You may find it useful to be more specific about the kind of research activities you want to cover with this first indent of option 1, but please be aware that in principle it shall only cover activities wherein no further transfer or licensing of such jointly owne</w:t>
            </w:r>
            <w:r w:rsidR="000F3084" w:rsidRPr="0043531A">
              <w:rPr>
                <w:lang w:val="en-US"/>
              </w:rPr>
              <w:t>d</w:t>
            </w:r>
            <w:r w:rsidRPr="0043531A">
              <w:rPr>
                <w:lang w:val="en-US"/>
              </w:rPr>
              <w:t xml:space="preserve"> IP is required (otherwise, this should be dealt with under the second indent).</w:t>
            </w:r>
            <w:r w:rsidR="00F343A3" w:rsidRPr="0043531A">
              <w:rPr>
                <w:lang w:val="en-US"/>
              </w:rPr>
              <w:t xml:space="preserve"> I.e., </w:t>
            </w:r>
            <w:r w:rsidR="000E624D" w:rsidRPr="0043531A">
              <w:rPr>
                <w:lang w:val="en-US"/>
              </w:rPr>
              <w:t xml:space="preserve">the first indent will </w:t>
            </w:r>
            <w:r w:rsidR="00FA56FA" w:rsidRPr="0043531A">
              <w:rPr>
                <w:lang w:val="en-US"/>
              </w:rPr>
              <w:t xml:space="preserve">typically </w:t>
            </w:r>
            <w:r w:rsidR="009E7761" w:rsidRPr="0043531A">
              <w:rPr>
                <w:lang w:val="en-US"/>
              </w:rPr>
              <w:t>comprehend</w:t>
            </w:r>
            <w:r w:rsidR="000E624D" w:rsidRPr="0043531A">
              <w:rPr>
                <w:lang w:val="en-US"/>
              </w:rPr>
              <w:t xml:space="preserve"> the main activities of  </w:t>
            </w:r>
            <w:r w:rsidR="00FA56FA" w:rsidRPr="0043531A">
              <w:rPr>
                <w:lang w:val="en-US"/>
              </w:rPr>
              <w:t>universit</w:t>
            </w:r>
            <w:r w:rsidR="00E159AA" w:rsidRPr="0043531A">
              <w:rPr>
                <w:lang w:val="en-US"/>
              </w:rPr>
              <w:t>ies</w:t>
            </w:r>
            <w:r w:rsidR="00FA56FA" w:rsidRPr="0043531A">
              <w:rPr>
                <w:lang w:val="en-US"/>
              </w:rPr>
              <w:t xml:space="preserve"> or research organisation</w:t>
            </w:r>
            <w:r w:rsidR="000D1B16" w:rsidRPr="0043531A">
              <w:rPr>
                <w:lang w:val="en-US"/>
              </w:rPr>
              <w:t>s</w:t>
            </w:r>
            <w:r w:rsidR="000E624D" w:rsidRPr="0043531A">
              <w:rPr>
                <w:lang w:val="en-US"/>
              </w:rPr>
              <w:t>: own internal research</w:t>
            </w:r>
            <w:r w:rsidR="00E159AA" w:rsidRPr="0043531A">
              <w:rPr>
                <w:lang w:val="en-US"/>
              </w:rPr>
              <w:t xml:space="preserve"> and</w:t>
            </w:r>
            <w:r w:rsidR="000E624D" w:rsidRPr="0043531A">
              <w:rPr>
                <w:lang w:val="en-US"/>
              </w:rPr>
              <w:t xml:space="preserve"> collaborative research </w:t>
            </w:r>
            <w:r w:rsidR="00E159AA" w:rsidRPr="0043531A">
              <w:rPr>
                <w:lang w:val="en-US"/>
              </w:rPr>
              <w:t>(</w:t>
            </w:r>
            <w:r w:rsidR="000E624D" w:rsidRPr="0043531A">
              <w:rPr>
                <w:lang w:val="en-US"/>
              </w:rPr>
              <w:t xml:space="preserve">with </w:t>
            </w:r>
            <w:r w:rsidR="00E159AA" w:rsidRPr="0043531A">
              <w:rPr>
                <w:lang w:val="en-US"/>
              </w:rPr>
              <w:t xml:space="preserve">or without </w:t>
            </w:r>
            <w:r w:rsidR="000E624D" w:rsidRPr="0043531A">
              <w:rPr>
                <w:lang w:val="en-US"/>
              </w:rPr>
              <w:t>public funding</w:t>
            </w:r>
            <w:r w:rsidR="00E159AA" w:rsidRPr="0043531A">
              <w:rPr>
                <w:lang w:val="en-US"/>
              </w:rPr>
              <w:t>). Such research activities of Industry or SME are, of course, also covered by this provision.</w:t>
            </w:r>
          </w:p>
          <w:p w:rsidR="00E159AA" w:rsidRPr="0043531A" w:rsidRDefault="00E159AA" w:rsidP="00A164D3">
            <w:pPr>
              <w:rPr>
                <w:rFonts w:eastAsia="Times New Roman"/>
              </w:rPr>
            </w:pPr>
            <w:r w:rsidRPr="0043531A">
              <w:rPr>
                <w:lang w:val="en-US"/>
              </w:rPr>
              <w:t>Research activities on behalf of a third party may also be understood to be non-commercial, in particular if they are performed by a non-profit research organisation.The Parties should however be aware that under certain circumstances it may be appropriate to interpret certain research activities on behalf of a third party as commercial. If this aspect is expected to be relevant in the project, it may be appropriate for the Parties to define in more detail how far research on behalf of a third party shall be included in non-commercial activities which are free of sharing benefits and information obligations.</w:t>
            </w:r>
          </w:p>
          <w:p w:rsidR="00E159AA" w:rsidRPr="0043531A" w:rsidRDefault="00E159AA" w:rsidP="00A164D3">
            <w:pPr>
              <w:rPr>
                <w:lang w:val="en-US"/>
              </w:rPr>
            </w:pPr>
          </w:p>
          <w:p w:rsidR="00905737" w:rsidRPr="0043531A" w:rsidRDefault="00905737" w:rsidP="007C0257">
            <w:pPr>
              <w:pStyle w:val="berarbeitung"/>
              <w:rPr>
                <w:b w:val="0"/>
                <w:sz w:val="22"/>
                <w:szCs w:val="22"/>
              </w:rPr>
            </w:pPr>
            <w:r w:rsidRPr="00FC7BD8">
              <w:rPr>
                <w:b w:val="0"/>
                <w:sz w:val="18"/>
                <w:szCs w:val="18"/>
              </w:rPr>
              <w:t>Be aware that joint ownership only arises if relative contributions cannot be separated for protection purposes (</w:t>
            </w:r>
            <w:r w:rsidR="00F01C16" w:rsidRPr="00FC7BD8">
              <w:rPr>
                <w:b w:val="0"/>
                <w:sz w:val="18"/>
                <w:szCs w:val="18"/>
              </w:rPr>
              <w:t>A</w:t>
            </w:r>
            <w:r w:rsidRPr="00FC7BD8">
              <w:rPr>
                <w:b w:val="0"/>
                <w:sz w:val="18"/>
                <w:szCs w:val="18"/>
              </w:rPr>
              <w:t>rticle 26.2 MGA), which means that it is mostly relevant in the context of patenting. Where it is about commercially valuable IP, we strongly recommend having a detailed Joint ownership agreement. This will allow beneficiaries to come to a detailed arrangement wherein they can both capture this value to its fullest extent</w:t>
            </w:r>
            <w:r w:rsidRPr="0043531A">
              <w:rPr>
                <w:b w:val="0"/>
                <w:sz w:val="22"/>
                <w:szCs w:val="22"/>
              </w:rPr>
              <w:t>.</w:t>
            </w:r>
          </w:p>
          <w:p w:rsidR="00905737" w:rsidRPr="0043531A" w:rsidRDefault="00905737" w:rsidP="007C0257">
            <w:pPr>
              <w:pStyle w:val="berarbeitung"/>
              <w:rPr>
                <w:b w:val="0"/>
                <w:sz w:val="22"/>
                <w:szCs w:val="22"/>
              </w:rPr>
            </w:pPr>
          </w:p>
          <w:p w:rsidR="00905737" w:rsidRPr="0043531A" w:rsidRDefault="00905737" w:rsidP="007C0257">
            <w:pPr>
              <w:pStyle w:val="berarbeitung"/>
              <w:rPr>
                <w:b w:val="0"/>
                <w:sz w:val="22"/>
                <w:szCs w:val="22"/>
              </w:rPr>
            </w:pPr>
            <w:r w:rsidRPr="000036C8">
              <w:rPr>
                <w:b w:val="0"/>
                <w:sz w:val="18"/>
                <w:szCs w:val="18"/>
              </w:rPr>
              <w:t xml:space="preserve">In such a context, there will in any case be a need for detailed agreements on the division of protection related cost, countries to be covered etc. which will </w:t>
            </w:r>
            <w:r w:rsidRPr="000036C8">
              <w:rPr>
                <w:b w:val="0"/>
                <w:sz w:val="18"/>
                <w:szCs w:val="18"/>
              </w:rPr>
              <w:lastRenderedPageBreak/>
              <w:t>typically be covered by a separate Joint Ownership agreement on a case by case basis. This will override the CA and allow adequate provisions for the individual case</w:t>
            </w:r>
            <w:r w:rsidRPr="0043531A">
              <w:rPr>
                <w:b w:val="0"/>
                <w:sz w:val="22"/>
                <w:szCs w:val="22"/>
              </w:rPr>
              <w:t xml:space="preserve">. </w:t>
            </w:r>
          </w:p>
          <w:p w:rsidR="00905737" w:rsidRPr="0043531A" w:rsidRDefault="00905737" w:rsidP="007C0257">
            <w:pPr>
              <w:pStyle w:val="berarbeitung"/>
              <w:rPr>
                <w:b w:val="0"/>
                <w:sz w:val="22"/>
                <w:szCs w:val="22"/>
              </w:rPr>
            </w:pPr>
          </w:p>
          <w:p w:rsidR="00905737" w:rsidRPr="0043531A" w:rsidRDefault="00905737" w:rsidP="00A164D3">
            <w:pPr>
              <w:rPr>
                <w:lang w:val="en-US"/>
              </w:rPr>
            </w:pPr>
            <w:r w:rsidRPr="0043531A">
              <w:rPr>
                <w:lang w:val="en-US"/>
              </w:rPr>
              <w:t>In most other situations, and especially if no protection measures are considered to be useful, it will typically be more important for all parties concerned</w:t>
            </w:r>
            <w:r w:rsidRPr="0043531A">
              <w:rPr>
                <w:bCs/>
                <w:lang w:val="en-US"/>
              </w:rPr>
              <w:t xml:space="preserve"> to use their own results for future projects without having to obtain the agreement of the other owners.</w:t>
            </w:r>
          </w:p>
          <w:p w:rsidR="00905737" w:rsidRPr="0043531A" w:rsidRDefault="00905737" w:rsidP="00A164D3"/>
          <w:p w:rsidR="00905737" w:rsidRPr="0043531A" w:rsidRDefault="00905737" w:rsidP="00A164D3">
            <w:r w:rsidRPr="0043531A">
              <w:t>If the two options don't suit you, then possibly the MGA text is a compromise (see below). Then, however, consider that for own use (not mentioned by the MGA) the national legal systems may be different.</w:t>
            </w:r>
          </w:p>
          <w:p w:rsidR="00905737" w:rsidRPr="0043531A" w:rsidRDefault="00905737" w:rsidP="00A164D3"/>
          <w:p w:rsidR="00905737" w:rsidRPr="0043531A" w:rsidRDefault="00905737" w:rsidP="00A164D3">
            <w:r w:rsidRPr="0043531A">
              <w:t xml:space="preserve">MGA, </w:t>
            </w:r>
            <w:r w:rsidR="007B221D" w:rsidRPr="0043531A">
              <w:t>Article</w:t>
            </w:r>
            <w:r w:rsidRPr="0043531A">
              <w:t xml:space="preserve"> 26.2:</w:t>
            </w:r>
          </w:p>
          <w:p w:rsidR="00905737" w:rsidRPr="000036C8" w:rsidRDefault="00905737" w:rsidP="00BA5B70">
            <w:pPr>
              <w:pStyle w:val="berarbeitung"/>
              <w:rPr>
                <w:b w:val="0"/>
                <w:sz w:val="18"/>
                <w:szCs w:val="18"/>
              </w:rPr>
            </w:pPr>
            <w:r w:rsidRPr="000036C8">
              <w:rPr>
                <w:b w:val="0"/>
                <w:sz w:val="18"/>
                <w:szCs w:val="18"/>
              </w:rPr>
              <w:t>Unless otherwise agreed:</w:t>
            </w:r>
          </w:p>
          <w:p w:rsidR="00905737" w:rsidRPr="0043531A" w:rsidRDefault="00905737" w:rsidP="00A164D3">
            <w:pPr>
              <w:pStyle w:val="secf"/>
              <w:rPr>
                <w:rFonts w:eastAsia="Times New Roman"/>
              </w:rPr>
            </w:pPr>
            <w:r w:rsidRPr="0043531A">
              <w:t>- each of the joint owners shall be entitled to Exploit their jointly owned Results on a royalty-free basis, and without requiring the prior consent of the other joint owner(s), and</w:t>
            </w:r>
          </w:p>
          <w:p w:rsidR="00905737" w:rsidRPr="000036C8" w:rsidRDefault="00905737" w:rsidP="00BA5B70">
            <w:pPr>
              <w:pStyle w:val="berarbeitung"/>
              <w:rPr>
                <w:b w:val="0"/>
                <w:sz w:val="18"/>
                <w:szCs w:val="18"/>
              </w:rPr>
            </w:pPr>
            <w:r w:rsidRPr="000036C8">
              <w:rPr>
                <w:b w:val="0"/>
                <w:sz w:val="18"/>
                <w:szCs w:val="18"/>
              </w:rPr>
              <w:t>- each of the joint owners may grant non-exclusive licenses to third parties to exploit jointly-owned Results (without any right to sub-license), if the other joint owners are given:</w:t>
            </w:r>
          </w:p>
          <w:p w:rsidR="00905737" w:rsidRPr="000036C8" w:rsidRDefault="00905737" w:rsidP="00BA5B70">
            <w:pPr>
              <w:pStyle w:val="berarbeitung"/>
              <w:rPr>
                <w:b w:val="0"/>
                <w:sz w:val="18"/>
                <w:szCs w:val="18"/>
              </w:rPr>
            </w:pPr>
            <w:r w:rsidRPr="000036C8">
              <w:rPr>
                <w:b w:val="0"/>
                <w:sz w:val="18"/>
                <w:szCs w:val="18"/>
              </w:rPr>
              <w:t>(a) at least 45</w:t>
            </w:r>
            <w:r w:rsidR="00974F75">
              <w:rPr>
                <w:b w:val="0"/>
                <w:sz w:val="18"/>
                <w:szCs w:val="18"/>
              </w:rPr>
              <w:t> </w:t>
            </w:r>
            <w:r w:rsidRPr="000036C8">
              <w:rPr>
                <w:b w:val="0"/>
                <w:sz w:val="18"/>
                <w:szCs w:val="18"/>
              </w:rPr>
              <w:t>calendar days advance notice; and</w:t>
            </w:r>
          </w:p>
          <w:p w:rsidR="002C4561" w:rsidRPr="0043531A" w:rsidRDefault="00905737" w:rsidP="00A164D3">
            <w:pPr>
              <w:pStyle w:val="secf"/>
            </w:pPr>
            <w:r w:rsidRPr="0043531A">
              <w:t>(b)Fair and Reasonable compensation.</w:t>
            </w:r>
          </w:p>
        </w:tc>
      </w:tr>
      <w:tr w:rsidR="007E0DCE" w:rsidRPr="0043531A">
        <w:tc>
          <w:tcPr>
            <w:tcW w:w="5984" w:type="dxa"/>
            <w:gridSpan w:val="2"/>
          </w:tcPr>
          <w:p w:rsidR="007E0DCE" w:rsidRPr="00BF3953" w:rsidRDefault="007E0DCE" w:rsidP="00A164D3">
            <w:pPr>
              <w:pStyle w:val="berschrift2"/>
              <w:rPr>
                <w:rFonts w:eastAsia="Times New Roman"/>
              </w:rPr>
            </w:pPr>
            <w:r w:rsidRPr="00BF3953">
              <w:lastRenderedPageBreak/>
              <w:t xml:space="preserve">8.2 Transfer of </w:t>
            </w:r>
            <w:r w:rsidR="00B97899" w:rsidRPr="00BF3953">
              <w:t>Result</w:t>
            </w:r>
            <w:r w:rsidR="00C21479" w:rsidRPr="00BF3953">
              <w:t>s</w:t>
            </w:r>
          </w:p>
        </w:tc>
        <w:tc>
          <w:tcPr>
            <w:tcW w:w="4111" w:type="dxa"/>
          </w:tcPr>
          <w:p w:rsidR="007E0DCE" w:rsidRPr="0043531A" w:rsidRDefault="007E0DCE" w:rsidP="008B4092">
            <w:pPr>
              <w:pStyle w:val="berarbeitung"/>
              <w:rPr>
                <w:b w:val="0"/>
                <w:sz w:val="22"/>
                <w:szCs w:val="22"/>
              </w:rPr>
            </w:pPr>
          </w:p>
        </w:tc>
      </w:tr>
      <w:tr w:rsidR="007E0DCE" w:rsidRPr="0043531A">
        <w:tc>
          <w:tcPr>
            <w:tcW w:w="5984" w:type="dxa"/>
            <w:gridSpan w:val="2"/>
          </w:tcPr>
          <w:p w:rsidR="007E0DCE" w:rsidRPr="0043531A" w:rsidRDefault="004F683D" w:rsidP="007964C7">
            <w:pPr>
              <w:pStyle w:val="berarbeitung"/>
              <w:rPr>
                <w:b w:val="0"/>
                <w:sz w:val="22"/>
                <w:szCs w:val="22"/>
              </w:rPr>
            </w:pPr>
            <w:r w:rsidRPr="00BF3953">
              <w:rPr>
                <w:b w:val="0"/>
                <w:sz w:val="22"/>
                <w:szCs w:val="22"/>
              </w:rPr>
              <w:t>8.2.1</w:t>
            </w:r>
            <w:r w:rsidRPr="0043531A">
              <w:rPr>
                <w:b w:val="0"/>
                <w:sz w:val="22"/>
                <w:szCs w:val="22"/>
              </w:rPr>
              <w:t xml:space="preserve"> </w:t>
            </w:r>
            <w:r w:rsidR="007E0DCE" w:rsidRPr="0043531A">
              <w:rPr>
                <w:b w:val="0"/>
                <w:sz w:val="22"/>
                <w:szCs w:val="22"/>
              </w:rPr>
              <w:t xml:space="preserve">Each Party may transfer ownership of its own </w:t>
            </w:r>
            <w:r w:rsidR="00B97899" w:rsidRPr="0043531A">
              <w:rPr>
                <w:b w:val="0"/>
                <w:sz w:val="22"/>
                <w:szCs w:val="22"/>
              </w:rPr>
              <w:t>Result</w:t>
            </w:r>
            <w:r w:rsidR="00C21479" w:rsidRPr="0043531A">
              <w:rPr>
                <w:b w:val="0"/>
                <w:sz w:val="22"/>
                <w:szCs w:val="22"/>
              </w:rPr>
              <w:t>s</w:t>
            </w:r>
            <w:r w:rsidR="007E0DCE" w:rsidRPr="0043531A">
              <w:rPr>
                <w:b w:val="0"/>
                <w:sz w:val="22"/>
                <w:szCs w:val="22"/>
              </w:rPr>
              <w:t xml:space="preserve"> following the procedures of the </w:t>
            </w:r>
            <w:r w:rsidR="007D3E5A" w:rsidRPr="0043531A">
              <w:rPr>
                <w:b w:val="0"/>
                <w:sz w:val="22"/>
                <w:szCs w:val="22"/>
              </w:rPr>
              <w:t>Grant Agreement</w:t>
            </w:r>
            <w:r w:rsidR="007E0DCE" w:rsidRPr="0043531A">
              <w:rPr>
                <w:b w:val="0"/>
                <w:sz w:val="22"/>
                <w:szCs w:val="22"/>
              </w:rPr>
              <w:t xml:space="preserve"> Article</w:t>
            </w:r>
            <w:r w:rsidR="00974F75">
              <w:rPr>
                <w:b w:val="0"/>
                <w:sz w:val="22"/>
                <w:szCs w:val="22"/>
              </w:rPr>
              <w:t> </w:t>
            </w:r>
            <w:r w:rsidR="0080216B" w:rsidRPr="0043531A">
              <w:rPr>
                <w:b w:val="0"/>
                <w:sz w:val="22"/>
                <w:szCs w:val="22"/>
              </w:rPr>
              <w:t>30</w:t>
            </w:r>
            <w:r w:rsidR="007E0DCE" w:rsidRPr="0043531A">
              <w:rPr>
                <w:b w:val="0"/>
                <w:sz w:val="22"/>
                <w:szCs w:val="22"/>
              </w:rPr>
              <w:t>.</w:t>
            </w:r>
          </w:p>
          <w:p w:rsidR="007E0DCE" w:rsidRPr="0043531A" w:rsidRDefault="007E0DCE" w:rsidP="007964C7">
            <w:pPr>
              <w:pStyle w:val="berarbeitung"/>
              <w:rPr>
                <w:b w:val="0"/>
                <w:sz w:val="22"/>
                <w:szCs w:val="22"/>
              </w:rPr>
            </w:pPr>
          </w:p>
          <w:p w:rsidR="007E0DCE" w:rsidRPr="0043531A" w:rsidRDefault="004F683D" w:rsidP="007964C7">
            <w:pPr>
              <w:pStyle w:val="berarbeitung"/>
              <w:rPr>
                <w:b w:val="0"/>
                <w:sz w:val="22"/>
                <w:szCs w:val="22"/>
              </w:rPr>
            </w:pPr>
            <w:r w:rsidRPr="00BF3953">
              <w:rPr>
                <w:b w:val="0"/>
                <w:sz w:val="22"/>
                <w:szCs w:val="22"/>
              </w:rPr>
              <w:t>8.2.2</w:t>
            </w:r>
            <w:r w:rsidRPr="0043531A">
              <w:rPr>
                <w:b w:val="0"/>
                <w:sz w:val="22"/>
                <w:szCs w:val="22"/>
              </w:rPr>
              <w:t xml:space="preserve"> </w:t>
            </w:r>
            <w:r w:rsidR="007E0DCE" w:rsidRPr="0043531A">
              <w:rPr>
                <w:b w:val="0"/>
                <w:sz w:val="22"/>
                <w:szCs w:val="22"/>
              </w:rPr>
              <w:t xml:space="preserve">It may identify specific third parties it intends to transfer </w:t>
            </w:r>
            <w:r w:rsidR="002A3694" w:rsidRPr="0043531A">
              <w:rPr>
                <w:b w:val="0"/>
                <w:sz w:val="22"/>
                <w:szCs w:val="22"/>
              </w:rPr>
              <w:t xml:space="preserve">the ownership of its </w:t>
            </w:r>
            <w:r w:rsidR="00B97899" w:rsidRPr="0043531A">
              <w:rPr>
                <w:b w:val="0"/>
                <w:sz w:val="22"/>
                <w:szCs w:val="22"/>
              </w:rPr>
              <w:t>Result</w:t>
            </w:r>
            <w:r w:rsidR="00C21479" w:rsidRPr="0043531A">
              <w:rPr>
                <w:b w:val="0"/>
                <w:sz w:val="22"/>
                <w:szCs w:val="22"/>
              </w:rPr>
              <w:t>s</w:t>
            </w:r>
            <w:r w:rsidR="00B97899" w:rsidRPr="0043531A" w:rsidDel="00B97899">
              <w:rPr>
                <w:b w:val="0"/>
                <w:sz w:val="22"/>
                <w:szCs w:val="22"/>
              </w:rPr>
              <w:t xml:space="preserve"> </w:t>
            </w:r>
            <w:r w:rsidR="007E0DCE" w:rsidRPr="0043531A">
              <w:rPr>
                <w:b w:val="0"/>
                <w:sz w:val="22"/>
                <w:szCs w:val="22"/>
              </w:rPr>
              <w:t>to in Attachment (</w:t>
            </w:r>
            <w:r w:rsidR="00BC680B" w:rsidRPr="0043531A">
              <w:rPr>
                <w:b w:val="0"/>
                <w:sz w:val="22"/>
                <w:szCs w:val="22"/>
              </w:rPr>
              <w:t>3</w:t>
            </w:r>
            <w:r w:rsidR="007E0DCE" w:rsidRPr="0043531A">
              <w:rPr>
                <w:b w:val="0"/>
                <w:sz w:val="22"/>
                <w:szCs w:val="22"/>
              </w:rPr>
              <w:t xml:space="preserve">) to this Consortium Agreement. The other Parties hereby waive their right to </w:t>
            </w:r>
            <w:r w:rsidR="0027522B" w:rsidRPr="0043531A">
              <w:rPr>
                <w:b w:val="0"/>
                <w:sz w:val="22"/>
                <w:szCs w:val="22"/>
              </w:rPr>
              <w:t xml:space="preserve">prior notice and their right to </w:t>
            </w:r>
            <w:r w:rsidR="007E0DCE" w:rsidRPr="0043531A">
              <w:rPr>
                <w:b w:val="0"/>
                <w:sz w:val="22"/>
                <w:szCs w:val="22"/>
              </w:rPr>
              <w:t xml:space="preserve">object to a transfer to listed third parties according to the </w:t>
            </w:r>
            <w:r w:rsidR="00F26589" w:rsidRPr="0043531A">
              <w:rPr>
                <w:b w:val="0"/>
                <w:sz w:val="22"/>
                <w:szCs w:val="22"/>
              </w:rPr>
              <w:t>Grant Agreement</w:t>
            </w:r>
            <w:r w:rsidR="00106FE1" w:rsidRPr="0043531A">
              <w:rPr>
                <w:b w:val="0"/>
                <w:sz w:val="22"/>
                <w:szCs w:val="22"/>
              </w:rPr>
              <w:t xml:space="preserve"> </w:t>
            </w:r>
            <w:r w:rsidR="007E0DCE" w:rsidRPr="0043531A">
              <w:rPr>
                <w:b w:val="0"/>
                <w:sz w:val="22"/>
                <w:szCs w:val="22"/>
              </w:rPr>
              <w:t>Article</w:t>
            </w:r>
            <w:r w:rsidR="006601A7">
              <w:rPr>
                <w:b w:val="0"/>
                <w:sz w:val="22"/>
                <w:szCs w:val="22"/>
              </w:rPr>
              <w:t> </w:t>
            </w:r>
            <w:r w:rsidR="0080216B" w:rsidRPr="0043531A">
              <w:rPr>
                <w:b w:val="0"/>
                <w:sz w:val="22"/>
                <w:szCs w:val="22"/>
              </w:rPr>
              <w:t>30</w:t>
            </w:r>
            <w:r w:rsidR="007E0DCE" w:rsidRPr="0043531A">
              <w:rPr>
                <w:b w:val="0"/>
                <w:sz w:val="22"/>
                <w:szCs w:val="22"/>
              </w:rPr>
              <w:t>.</w:t>
            </w:r>
            <w:r w:rsidR="00BF52B8" w:rsidRPr="0043531A">
              <w:rPr>
                <w:b w:val="0"/>
                <w:sz w:val="22"/>
                <w:szCs w:val="22"/>
              </w:rPr>
              <w:t>1</w:t>
            </w:r>
            <w:r w:rsidR="007E0DCE" w:rsidRPr="0043531A">
              <w:rPr>
                <w:b w:val="0"/>
                <w:sz w:val="22"/>
                <w:szCs w:val="22"/>
              </w:rPr>
              <w:t>.</w:t>
            </w:r>
          </w:p>
          <w:p w:rsidR="007E0DCE" w:rsidRPr="00974F75" w:rsidRDefault="007E0DCE" w:rsidP="007964C7">
            <w:pPr>
              <w:pStyle w:val="berarbeitung"/>
              <w:rPr>
                <w:b w:val="0"/>
                <w:sz w:val="16"/>
                <w:szCs w:val="16"/>
              </w:rPr>
            </w:pPr>
          </w:p>
          <w:p w:rsidR="007E0DCE" w:rsidRPr="0043531A" w:rsidRDefault="004F683D" w:rsidP="007964C7">
            <w:pPr>
              <w:pStyle w:val="berarbeitung"/>
              <w:rPr>
                <w:b w:val="0"/>
                <w:sz w:val="22"/>
                <w:szCs w:val="22"/>
              </w:rPr>
            </w:pPr>
            <w:r w:rsidRPr="00BF3953">
              <w:rPr>
                <w:b w:val="0"/>
                <w:sz w:val="22"/>
                <w:szCs w:val="22"/>
              </w:rPr>
              <w:t>8.2.3</w:t>
            </w:r>
            <w:r w:rsidRPr="0043531A">
              <w:rPr>
                <w:b w:val="0"/>
                <w:sz w:val="22"/>
                <w:szCs w:val="22"/>
              </w:rPr>
              <w:t xml:space="preserve"> </w:t>
            </w:r>
            <w:r w:rsidR="007E0DCE" w:rsidRPr="0043531A">
              <w:rPr>
                <w:b w:val="0"/>
                <w:sz w:val="22"/>
                <w:szCs w:val="22"/>
              </w:rPr>
              <w:t xml:space="preserve">The transferring Party shall, however, </w:t>
            </w:r>
            <w:r w:rsidR="00C33982" w:rsidRPr="0043531A">
              <w:rPr>
                <w:b w:val="0"/>
                <w:sz w:val="22"/>
                <w:szCs w:val="22"/>
              </w:rPr>
              <w:t>at</w:t>
            </w:r>
            <w:r w:rsidR="001F6BA1" w:rsidRPr="0043531A">
              <w:rPr>
                <w:b w:val="0"/>
                <w:sz w:val="22"/>
                <w:szCs w:val="22"/>
              </w:rPr>
              <w:t xml:space="preserve"> the time of the transfer</w:t>
            </w:r>
            <w:r w:rsidR="000F3E70" w:rsidRPr="0043531A">
              <w:rPr>
                <w:b w:val="0"/>
                <w:sz w:val="22"/>
                <w:szCs w:val="22"/>
              </w:rPr>
              <w:t>, inform</w:t>
            </w:r>
            <w:r w:rsidR="007E0DCE" w:rsidRPr="0043531A">
              <w:rPr>
                <w:b w:val="0"/>
                <w:sz w:val="22"/>
                <w:szCs w:val="22"/>
              </w:rPr>
              <w:t xml:space="preserve"> the other Parties of such transfer and shall ensure that the rights of the other Parties will not be affected by such transfer. </w:t>
            </w:r>
          </w:p>
          <w:p w:rsidR="007E0DCE" w:rsidRPr="0043531A" w:rsidRDefault="007E0DCE" w:rsidP="007964C7">
            <w:pPr>
              <w:pStyle w:val="berarbeitung"/>
              <w:rPr>
                <w:b w:val="0"/>
                <w:sz w:val="22"/>
                <w:szCs w:val="22"/>
              </w:rPr>
            </w:pPr>
            <w:r w:rsidRPr="0043531A">
              <w:rPr>
                <w:b w:val="0"/>
                <w:sz w:val="22"/>
                <w:szCs w:val="22"/>
              </w:rPr>
              <w:t>Any addition to Attachment (</w:t>
            </w:r>
            <w:r w:rsidR="00C33982" w:rsidRPr="0043531A">
              <w:rPr>
                <w:b w:val="0"/>
                <w:sz w:val="22"/>
                <w:szCs w:val="22"/>
              </w:rPr>
              <w:t>3</w:t>
            </w:r>
            <w:r w:rsidRPr="0043531A">
              <w:rPr>
                <w:b w:val="0"/>
                <w:sz w:val="22"/>
                <w:szCs w:val="22"/>
              </w:rPr>
              <w:t>) after signature of this Agreement requires a decision of the General Assembly.</w:t>
            </w:r>
          </w:p>
          <w:p w:rsidR="007E0DCE" w:rsidRPr="00974F75" w:rsidRDefault="007E0DCE" w:rsidP="007964C7">
            <w:pPr>
              <w:pStyle w:val="berarbeitung"/>
              <w:rPr>
                <w:b w:val="0"/>
                <w:sz w:val="16"/>
                <w:szCs w:val="16"/>
              </w:rPr>
            </w:pPr>
          </w:p>
          <w:p w:rsidR="007E0DCE" w:rsidRPr="00472A27" w:rsidRDefault="004F683D" w:rsidP="00A164D3">
            <w:pPr>
              <w:rPr>
                <w:sz w:val="22"/>
                <w:szCs w:val="22"/>
              </w:rPr>
            </w:pPr>
            <w:r w:rsidRPr="00472A27">
              <w:rPr>
                <w:sz w:val="22"/>
                <w:szCs w:val="22"/>
              </w:rPr>
              <w:t xml:space="preserve">8.2.4 </w:t>
            </w:r>
            <w:r w:rsidR="007E0DCE" w:rsidRPr="00472A27">
              <w:rPr>
                <w:sz w:val="22"/>
                <w:szCs w:val="22"/>
              </w:rPr>
              <w:t xml:space="preserve">The Parties recognize that in the framework of a merger or an acquisition of an important part of its assets, </w:t>
            </w:r>
            <w:r w:rsidR="00C21479" w:rsidRPr="00472A27">
              <w:rPr>
                <w:sz w:val="22"/>
                <w:szCs w:val="22"/>
              </w:rPr>
              <w:t xml:space="preserve">it may be impossible under applicable EU and national laws on mergers and acquisitions for </w:t>
            </w:r>
            <w:r w:rsidR="007E0DCE" w:rsidRPr="00472A27">
              <w:rPr>
                <w:sz w:val="22"/>
                <w:szCs w:val="22"/>
              </w:rPr>
              <w:t xml:space="preserve">a Party </w:t>
            </w:r>
            <w:r w:rsidR="00C21479" w:rsidRPr="00472A27">
              <w:rPr>
                <w:sz w:val="22"/>
                <w:szCs w:val="22"/>
              </w:rPr>
              <w:t>to</w:t>
            </w:r>
            <w:r w:rsidR="007E0DCE" w:rsidRPr="00472A27">
              <w:rPr>
                <w:sz w:val="22"/>
                <w:szCs w:val="22"/>
              </w:rPr>
              <w:t xml:space="preserve"> giv</w:t>
            </w:r>
            <w:r w:rsidR="00C21479" w:rsidRPr="00472A27">
              <w:rPr>
                <w:sz w:val="22"/>
                <w:szCs w:val="22"/>
              </w:rPr>
              <w:t>e</w:t>
            </w:r>
            <w:r w:rsidR="007E0DCE" w:rsidRPr="00472A27">
              <w:rPr>
                <w:sz w:val="22"/>
                <w:szCs w:val="22"/>
              </w:rPr>
              <w:t xml:space="preserve"> the full 45 </w:t>
            </w:r>
            <w:r w:rsidR="00D03EA3" w:rsidRPr="00472A27">
              <w:rPr>
                <w:sz w:val="22"/>
                <w:szCs w:val="22"/>
              </w:rPr>
              <w:t xml:space="preserve">calendar </w:t>
            </w:r>
            <w:r w:rsidR="007E0DCE" w:rsidRPr="00472A27">
              <w:rPr>
                <w:sz w:val="22"/>
                <w:szCs w:val="22"/>
              </w:rPr>
              <w:t xml:space="preserve">days prior notice </w:t>
            </w:r>
            <w:r w:rsidR="00A61A15" w:rsidRPr="00472A27">
              <w:rPr>
                <w:sz w:val="22"/>
                <w:szCs w:val="22"/>
              </w:rPr>
              <w:t>for the transfer</w:t>
            </w:r>
            <w:r w:rsidR="00BF52B8" w:rsidRPr="00472A27">
              <w:rPr>
                <w:sz w:val="22"/>
                <w:szCs w:val="22"/>
              </w:rPr>
              <w:t xml:space="preserve"> as foreseen in the </w:t>
            </w:r>
            <w:r w:rsidR="00903F8F" w:rsidRPr="00472A27">
              <w:rPr>
                <w:sz w:val="22"/>
                <w:szCs w:val="22"/>
              </w:rPr>
              <w:t>Grant Agreement</w:t>
            </w:r>
            <w:r w:rsidR="007E0DCE" w:rsidRPr="00472A27">
              <w:rPr>
                <w:sz w:val="22"/>
                <w:szCs w:val="22"/>
              </w:rPr>
              <w:t>.</w:t>
            </w:r>
          </w:p>
          <w:p w:rsidR="007E0DCE" w:rsidRPr="00974F75" w:rsidRDefault="007E0DCE" w:rsidP="007964C7">
            <w:pPr>
              <w:pStyle w:val="berarbeitung"/>
              <w:rPr>
                <w:sz w:val="16"/>
                <w:szCs w:val="16"/>
              </w:rPr>
            </w:pPr>
          </w:p>
          <w:p w:rsidR="00A34523" w:rsidRPr="008F5CF1" w:rsidRDefault="00A34523" w:rsidP="00A34523">
            <w:pPr>
              <w:pStyle w:val="berarbeitung"/>
              <w:rPr>
                <w:b w:val="0"/>
                <w:sz w:val="22"/>
                <w:szCs w:val="22"/>
              </w:rPr>
            </w:pPr>
            <w:r w:rsidRPr="00BF3953">
              <w:rPr>
                <w:b w:val="0"/>
                <w:sz w:val="22"/>
                <w:szCs w:val="22"/>
              </w:rPr>
              <w:t>8.2.5</w:t>
            </w:r>
            <w:r w:rsidRPr="0043531A">
              <w:rPr>
                <w:b w:val="0"/>
                <w:sz w:val="22"/>
                <w:szCs w:val="22"/>
              </w:rPr>
              <w:t xml:space="preserve"> The obligations above apply only for as long as other Parties still have </w:t>
            </w:r>
            <w:r w:rsidR="00443133" w:rsidRPr="0043531A">
              <w:rPr>
                <w:b w:val="0"/>
                <w:sz w:val="22"/>
                <w:szCs w:val="22"/>
              </w:rPr>
              <w:t xml:space="preserve">- </w:t>
            </w:r>
            <w:r w:rsidRPr="0043531A">
              <w:rPr>
                <w:b w:val="0"/>
                <w:sz w:val="22"/>
                <w:szCs w:val="22"/>
              </w:rPr>
              <w:t>or still may request</w:t>
            </w:r>
            <w:r w:rsidR="00443133" w:rsidRPr="0043531A">
              <w:rPr>
                <w:b w:val="0"/>
                <w:sz w:val="22"/>
                <w:szCs w:val="22"/>
              </w:rPr>
              <w:t xml:space="preserve"> - </w:t>
            </w:r>
            <w:r w:rsidRPr="0043531A">
              <w:rPr>
                <w:b w:val="0"/>
                <w:sz w:val="22"/>
                <w:szCs w:val="22"/>
              </w:rPr>
              <w:t>Access Rights to the Results.</w:t>
            </w:r>
          </w:p>
        </w:tc>
        <w:tc>
          <w:tcPr>
            <w:tcW w:w="4111" w:type="dxa"/>
          </w:tcPr>
          <w:p w:rsidR="00A34523" w:rsidRPr="0043531A" w:rsidRDefault="00A34523" w:rsidP="00654B13">
            <w:pPr>
              <w:pStyle w:val="berarbeitung"/>
              <w:rPr>
                <w:b w:val="0"/>
                <w:sz w:val="22"/>
                <w:szCs w:val="22"/>
              </w:rPr>
            </w:pPr>
          </w:p>
        </w:tc>
      </w:tr>
      <w:tr w:rsidR="007E0DCE" w:rsidRPr="0043531A">
        <w:tc>
          <w:tcPr>
            <w:tcW w:w="5984" w:type="dxa"/>
            <w:gridSpan w:val="2"/>
          </w:tcPr>
          <w:p w:rsidR="007E0DCE" w:rsidRPr="00D70E39" w:rsidRDefault="007E0DCE" w:rsidP="00A164D3">
            <w:pPr>
              <w:pStyle w:val="berschrift2"/>
              <w:rPr>
                <w:rFonts w:eastAsia="Times New Roman"/>
              </w:rPr>
            </w:pPr>
            <w:r w:rsidRPr="00D70E39">
              <w:lastRenderedPageBreak/>
              <w:t>8.3 Dissemination</w:t>
            </w:r>
          </w:p>
        </w:tc>
        <w:tc>
          <w:tcPr>
            <w:tcW w:w="4111" w:type="dxa"/>
          </w:tcPr>
          <w:p w:rsidR="007E0DCE" w:rsidRPr="0043531A" w:rsidRDefault="00324E70" w:rsidP="00A164D3">
            <w:r w:rsidRPr="0043531A">
              <w:t>Be</w:t>
            </w:r>
            <w:r w:rsidR="00743FDB">
              <w:t xml:space="preserve"> a</w:t>
            </w:r>
            <w:r w:rsidRPr="0043531A">
              <w:t xml:space="preserve">ware that one of the main new features of H2020 is the obligation to make all publications of results available under open access, </w:t>
            </w:r>
            <w:r w:rsidR="007B221D" w:rsidRPr="0043531A">
              <w:t>Article</w:t>
            </w:r>
            <w:r w:rsidRPr="0043531A">
              <w:t xml:space="preserve"> 29.2 MGA, and that open access to data may be foreseen, optional clause 29.3 MGA. </w:t>
            </w:r>
            <w:r w:rsidR="00F33E6A" w:rsidRPr="0043531A">
              <w:t xml:space="preserve"> </w:t>
            </w:r>
          </w:p>
        </w:tc>
      </w:tr>
      <w:tr w:rsidR="007E0DCE" w:rsidRPr="0043531A">
        <w:tc>
          <w:tcPr>
            <w:tcW w:w="5984" w:type="dxa"/>
            <w:gridSpan w:val="2"/>
          </w:tcPr>
          <w:p w:rsidR="007E0DCE" w:rsidRPr="0043531A" w:rsidRDefault="007E0DCE" w:rsidP="00A164D3">
            <w:pPr>
              <w:pStyle w:val="berschrift2"/>
              <w:rPr>
                <w:rFonts w:eastAsia="Times New Roman"/>
              </w:rPr>
            </w:pPr>
            <w:r w:rsidRPr="0043531A">
              <w:t xml:space="preserve">8.3.1 </w:t>
            </w:r>
            <w:r w:rsidR="00EC09EE" w:rsidRPr="0043531A">
              <w:t xml:space="preserve">Dissemination </w:t>
            </w:r>
            <w:r w:rsidR="00316605" w:rsidRPr="0043531A">
              <w:t>of own Results</w:t>
            </w:r>
            <w:r w:rsidR="00273382" w:rsidRPr="0043531A">
              <w:t xml:space="preserve"> </w:t>
            </w:r>
          </w:p>
        </w:tc>
        <w:tc>
          <w:tcPr>
            <w:tcW w:w="4111" w:type="dxa"/>
          </w:tcPr>
          <w:p w:rsidR="00B97899" w:rsidRPr="0043531A" w:rsidRDefault="00B97899" w:rsidP="00A164D3">
            <w:pPr>
              <w:pStyle w:val="2"/>
            </w:pPr>
          </w:p>
        </w:tc>
      </w:tr>
      <w:tr w:rsidR="007E0DCE" w:rsidRPr="0043531A">
        <w:tc>
          <w:tcPr>
            <w:tcW w:w="5984" w:type="dxa"/>
            <w:gridSpan w:val="2"/>
          </w:tcPr>
          <w:p w:rsidR="007E0DCE" w:rsidRPr="0043531A" w:rsidRDefault="00DD21A6" w:rsidP="007964C7">
            <w:pPr>
              <w:pStyle w:val="berarbeitung"/>
              <w:rPr>
                <w:b w:val="0"/>
                <w:sz w:val="22"/>
                <w:szCs w:val="22"/>
              </w:rPr>
            </w:pPr>
            <w:r w:rsidRPr="005E5094">
              <w:rPr>
                <w:b w:val="0"/>
                <w:sz w:val="22"/>
                <w:szCs w:val="22"/>
              </w:rPr>
              <w:t>8.3.1.1</w:t>
            </w:r>
            <w:r w:rsidRPr="0043531A">
              <w:rPr>
                <w:b w:val="0"/>
                <w:sz w:val="22"/>
                <w:szCs w:val="22"/>
              </w:rPr>
              <w:t xml:space="preserve"> </w:t>
            </w:r>
            <w:r w:rsidR="008704AA" w:rsidRPr="0043531A">
              <w:rPr>
                <w:b w:val="0"/>
                <w:sz w:val="22"/>
                <w:szCs w:val="22"/>
              </w:rPr>
              <w:t>During the Project and f</w:t>
            </w:r>
            <w:r w:rsidR="00B34EBC" w:rsidRPr="0043531A">
              <w:rPr>
                <w:b w:val="0"/>
                <w:sz w:val="22"/>
                <w:szCs w:val="22"/>
              </w:rPr>
              <w:t xml:space="preserve">or a period of </w:t>
            </w:r>
            <w:r w:rsidR="00C33982" w:rsidRPr="0043531A">
              <w:rPr>
                <w:b w:val="0"/>
                <w:sz w:val="22"/>
                <w:szCs w:val="22"/>
                <w:highlight w:val="lightGray"/>
              </w:rPr>
              <w:t>1</w:t>
            </w:r>
            <w:r w:rsidR="00974F75">
              <w:rPr>
                <w:b w:val="0"/>
                <w:sz w:val="22"/>
                <w:szCs w:val="22"/>
              </w:rPr>
              <w:t> </w:t>
            </w:r>
            <w:r w:rsidR="00B34EBC" w:rsidRPr="0043531A">
              <w:rPr>
                <w:b w:val="0"/>
                <w:sz w:val="22"/>
                <w:szCs w:val="22"/>
              </w:rPr>
              <w:t>year after the end of the Project,</w:t>
            </w:r>
            <w:r w:rsidR="00F27FB0" w:rsidRPr="0043531A">
              <w:rPr>
                <w:b w:val="0"/>
                <w:sz w:val="22"/>
                <w:szCs w:val="22"/>
              </w:rPr>
              <w:t xml:space="preserve"> the dissemination of own Results by one or several parties</w:t>
            </w:r>
            <w:r w:rsidR="00B34EBC" w:rsidRPr="0043531A">
              <w:rPr>
                <w:b w:val="0"/>
                <w:sz w:val="22"/>
                <w:szCs w:val="22"/>
              </w:rPr>
              <w:t xml:space="preserve"> </w:t>
            </w:r>
            <w:r w:rsidR="007E0DCE" w:rsidRPr="0043531A">
              <w:rPr>
                <w:b w:val="0"/>
                <w:sz w:val="22"/>
                <w:szCs w:val="22"/>
              </w:rPr>
              <w:t>including but not restricted to publications and presentations</w:t>
            </w:r>
            <w:r w:rsidR="00F27FB0" w:rsidRPr="0043531A">
              <w:rPr>
                <w:b w:val="0"/>
                <w:sz w:val="22"/>
                <w:szCs w:val="22"/>
              </w:rPr>
              <w:t>,</w:t>
            </w:r>
            <w:r w:rsidR="007E0DCE" w:rsidRPr="0043531A">
              <w:rPr>
                <w:b w:val="0"/>
                <w:sz w:val="22"/>
                <w:szCs w:val="22"/>
              </w:rPr>
              <w:t xml:space="preserve"> shall be governed by </w:t>
            </w:r>
            <w:r w:rsidR="005716A5" w:rsidRPr="0043531A">
              <w:rPr>
                <w:b w:val="0"/>
                <w:sz w:val="22"/>
                <w:szCs w:val="22"/>
              </w:rPr>
              <w:t xml:space="preserve">the procedure of </w:t>
            </w:r>
            <w:r w:rsidR="007E0DCE" w:rsidRPr="0043531A">
              <w:rPr>
                <w:b w:val="0"/>
                <w:sz w:val="22"/>
                <w:szCs w:val="22"/>
              </w:rPr>
              <w:t xml:space="preserve">Article </w:t>
            </w:r>
            <w:r w:rsidR="0080216B" w:rsidRPr="0043531A">
              <w:rPr>
                <w:b w:val="0"/>
                <w:sz w:val="22"/>
                <w:szCs w:val="22"/>
              </w:rPr>
              <w:t>29.1</w:t>
            </w:r>
            <w:r w:rsidR="007E0DCE" w:rsidRPr="0043531A">
              <w:rPr>
                <w:b w:val="0"/>
                <w:sz w:val="22"/>
                <w:szCs w:val="22"/>
              </w:rPr>
              <w:t xml:space="preserve"> of the </w:t>
            </w:r>
            <w:r w:rsidR="00F87F73" w:rsidRPr="0043531A">
              <w:rPr>
                <w:b w:val="0"/>
                <w:sz w:val="22"/>
                <w:szCs w:val="22"/>
              </w:rPr>
              <w:t>Grant Agreement</w:t>
            </w:r>
            <w:r w:rsidR="005716A5" w:rsidRPr="0043531A">
              <w:rPr>
                <w:b w:val="0"/>
                <w:sz w:val="22"/>
                <w:szCs w:val="22"/>
              </w:rPr>
              <w:t xml:space="preserve"> </w:t>
            </w:r>
            <w:r w:rsidR="00B9773E" w:rsidRPr="0043531A">
              <w:rPr>
                <w:b w:val="0"/>
                <w:sz w:val="22"/>
                <w:szCs w:val="22"/>
              </w:rPr>
              <w:t>subject to the following provisions</w:t>
            </w:r>
            <w:r w:rsidR="007E0DCE" w:rsidRPr="0043531A">
              <w:rPr>
                <w:b w:val="0"/>
                <w:sz w:val="22"/>
                <w:szCs w:val="22"/>
              </w:rPr>
              <w:t xml:space="preserve">. </w:t>
            </w:r>
          </w:p>
          <w:p w:rsidR="00764E93" w:rsidRPr="0043531A" w:rsidRDefault="009D0936" w:rsidP="007964C7">
            <w:pPr>
              <w:pStyle w:val="berarbeitung"/>
              <w:rPr>
                <w:b w:val="0"/>
                <w:sz w:val="22"/>
                <w:szCs w:val="22"/>
              </w:rPr>
            </w:pPr>
            <w:r w:rsidRPr="0043531A">
              <w:rPr>
                <w:b w:val="0"/>
                <w:sz w:val="22"/>
                <w:szCs w:val="22"/>
              </w:rPr>
              <w:t xml:space="preserve">Prior notice of any planned publication shall be </w:t>
            </w:r>
            <w:r w:rsidR="008D2B89" w:rsidRPr="0043531A">
              <w:rPr>
                <w:b w:val="0"/>
                <w:sz w:val="22"/>
                <w:szCs w:val="22"/>
              </w:rPr>
              <w:t xml:space="preserve">given to the other Parties  at least </w:t>
            </w:r>
            <w:r w:rsidRPr="0043531A">
              <w:rPr>
                <w:b w:val="0"/>
                <w:sz w:val="22"/>
                <w:szCs w:val="22"/>
                <w:highlight w:val="lightGray"/>
              </w:rPr>
              <w:t>45</w:t>
            </w:r>
            <w:r w:rsidRPr="0043531A">
              <w:rPr>
                <w:b w:val="0"/>
                <w:sz w:val="22"/>
                <w:szCs w:val="22"/>
              </w:rPr>
              <w:t xml:space="preserve"> </w:t>
            </w:r>
            <w:r w:rsidR="00D03EA3" w:rsidRPr="0043531A">
              <w:rPr>
                <w:b w:val="0"/>
                <w:sz w:val="22"/>
                <w:szCs w:val="22"/>
              </w:rPr>
              <w:t xml:space="preserve">calendar </w:t>
            </w:r>
            <w:r w:rsidRPr="0043531A">
              <w:rPr>
                <w:b w:val="0"/>
                <w:sz w:val="22"/>
                <w:szCs w:val="22"/>
              </w:rPr>
              <w:t>days before the publication.</w:t>
            </w:r>
            <w:r w:rsidR="000D2982" w:rsidRPr="0043531A">
              <w:rPr>
                <w:b w:val="0"/>
                <w:sz w:val="22"/>
                <w:szCs w:val="22"/>
              </w:rPr>
              <w:t xml:space="preserve"> </w:t>
            </w:r>
            <w:r w:rsidRPr="0043531A">
              <w:rPr>
                <w:b w:val="0"/>
                <w:sz w:val="22"/>
                <w:szCs w:val="22"/>
              </w:rPr>
              <w:t>Any objection</w:t>
            </w:r>
            <w:r w:rsidR="00A3316F" w:rsidRPr="0043531A">
              <w:rPr>
                <w:b w:val="0"/>
                <w:sz w:val="22"/>
                <w:szCs w:val="22"/>
              </w:rPr>
              <w:t xml:space="preserve"> to</w:t>
            </w:r>
            <w:r w:rsidRPr="0043531A">
              <w:rPr>
                <w:b w:val="0"/>
                <w:sz w:val="22"/>
                <w:szCs w:val="22"/>
              </w:rPr>
              <w:t xml:space="preserve"> the planned publication shall be made in accordance with the G</w:t>
            </w:r>
            <w:r w:rsidR="00BF723E" w:rsidRPr="0043531A">
              <w:rPr>
                <w:b w:val="0"/>
                <w:sz w:val="22"/>
                <w:szCs w:val="22"/>
              </w:rPr>
              <w:t xml:space="preserve">rant </w:t>
            </w:r>
            <w:r w:rsidRPr="0043531A">
              <w:rPr>
                <w:b w:val="0"/>
                <w:sz w:val="22"/>
                <w:szCs w:val="22"/>
              </w:rPr>
              <w:t>A</w:t>
            </w:r>
            <w:r w:rsidR="00BF723E" w:rsidRPr="0043531A">
              <w:rPr>
                <w:b w:val="0"/>
                <w:sz w:val="22"/>
                <w:szCs w:val="22"/>
              </w:rPr>
              <w:t>greement</w:t>
            </w:r>
            <w:r w:rsidRPr="0043531A">
              <w:rPr>
                <w:b w:val="0"/>
                <w:sz w:val="22"/>
                <w:szCs w:val="22"/>
              </w:rPr>
              <w:t xml:space="preserve"> in writing to the Coordinator and to </w:t>
            </w:r>
            <w:r w:rsidR="00764E93" w:rsidRPr="0043531A">
              <w:rPr>
                <w:b w:val="0"/>
                <w:sz w:val="22"/>
                <w:szCs w:val="22"/>
              </w:rPr>
              <w:t>the Party</w:t>
            </w:r>
            <w:r w:rsidR="00B03F72" w:rsidRPr="0043531A">
              <w:rPr>
                <w:b w:val="0"/>
                <w:sz w:val="22"/>
                <w:szCs w:val="22"/>
              </w:rPr>
              <w:t xml:space="preserve"> or Parties proposing</w:t>
            </w:r>
            <w:r w:rsidR="00764E93" w:rsidRPr="0043531A">
              <w:rPr>
                <w:b w:val="0"/>
                <w:sz w:val="22"/>
                <w:szCs w:val="22"/>
              </w:rPr>
              <w:t xml:space="preserve"> the dissemination </w:t>
            </w:r>
            <w:r w:rsidRPr="0043531A">
              <w:rPr>
                <w:b w:val="0"/>
                <w:sz w:val="22"/>
                <w:szCs w:val="22"/>
              </w:rPr>
              <w:t>within</w:t>
            </w:r>
            <w:r w:rsidR="00F14901" w:rsidRPr="0043531A">
              <w:rPr>
                <w:b w:val="0"/>
                <w:sz w:val="22"/>
                <w:szCs w:val="22"/>
              </w:rPr>
              <w:t xml:space="preserve"> </w:t>
            </w:r>
            <w:r w:rsidRPr="0043531A">
              <w:rPr>
                <w:b w:val="0"/>
                <w:sz w:val="22"/>
                <w:szCs w:val="22"/>
                <w:highlight w:val="lightGray"/>
              </w:rPr>
              <w:t>30</w:t>
            </w:r>
            <w:r w:rsidR="00F14901" w:rsidRPr="0043531A">
              <w:rPr>
                <w:b w:val="0"/>
                <w:sz w:val="22"/>
                <w:szCs w:val="22"/>
              </w:rPr>
              <w:t xml:space="preserve"> </w:t>
            </w:r>
            <w:r w:rsidR="00D03EA3" w:rsidRPr="0043531A">
              <w:rPr>
                <w:b w:val="0"/>
                <w:sz w:val="22"/>
                <w:szCs w:val="22"/>
              </w:rPr>
              <w:t xml:space="preserve">calendar </w:t>
            </w:r>
            <w:r w:rsidR="00F14901" w:rsidRPr="0043531A">
              <w:rPr>
                <w:b w:val="0"/>
                <w:sz w:val="22"/>
                <w:szCs w:val="22"/>
              </w:rPr>
              <w:t>days</w:t>
            </w:r>
            <w:r w:rsidRPr="0043531A">
              <w:rPr>
                <w:b w:val="0"/>
                <w:sz w:val="22"/>
                <w:szCs w:val="22"/>
              </w:rPr>
              <w:t xml:space="preserve"> after receipt of the notice</w:t>
            </w:r>
            <w:r w:rsidR="000D2982" w:rsidRPr="0043531A">
              <w:rPr>
                <w:b w:val="0"/>
                <w:sz w:val="22"/>
                <w:szCs w:val="22"/>
              </w:rPr>
              <w:t xml:space="preserve">. </w:t>
            </w:r>
            <w:r w:rsidRPr="0043531A">
              <w:rPr>
                <w:b w:val="0"/>
                <w:sz w:val="22"/>
                <w:szCs w:val="22"/>
              </w:rPr>
              <w:t>If no o</w:t>
            </w:r>
            <w:r w:rsidR="008D0542" w:rsidRPr="0043531A">
              <w:rPr>
                <w:b w:val="0"/>
                <w:sz w:val="22"/>
                <w:szCs w:val="22"/>
              </w:rPr>
              <w:t>bjection</w:t>
            </w:r>
            <w:r w:rsidRPr="0043531A">
              <w:rPr>
                <w:b w:val="0"/>
                <w:sz w:val="22"/>
                <w:szCs w:val="22"/>
              </w:rPr>
              <w:t xml:space="preserve"> is made within the time limit stated above, the publication is permitted.  </w:t>
            </w:r>
          </w:p>
          <w:p w:rsidR="00A3316F" w:rsidRPr="0043531A" w:rsidRDefault="00A3316F" w:rsidP="007964C7">
            <w:pPr>
              <w:pStyle w:val="berarbeitung"/>
              <w:rPr>
                <w:b w:val="0"/>
                <w:sz w:val="22"/>
                <w:szCs w:val="22"/>
              </w:rPr>
            </w:pPr>
          </w:p>
          <w:p w:rsidR="00340424" w:rsidRPr="0043531A" w:rsidRDefault="00340424" w:rsidP="007964C7">
            <w:pPr>
              <w:pStyle w:val="berarbeitung"/>
              <w:rPr>
                <w:b w:val="0"/>
                <w:sz w:val="22"/>
                <w:szCs w:val="22"/>
              </w:rPr>
            </w:pPr>
            <w:r w:rsidRPr="005E5094">
              <w:rPr>
                <w:b w:val="0"/>
                <w:sz w:val="22"/>
                <w:szCs w:val="22"/>
              </w:rPr>
              <w:t>8.3.1.2</w:t>
            </w:r>
            <w:r w:rsidRPr="0043531A">
              <w:rPr>
                <w:b w:val="0"/>
                <w:sz w:val="22"/>
                <w:szCs w:val="22"/>
              </w:rPr>
              <w:t xml:space="preserve"> An objection is justified if </w:t>
            </w:r>
          </w:p>
          <w:p w:rsidR="00DF67B2" w:rsidRPr="0043531A" w:rsidRDefault="00DF67B2" w:rsidP="00DF67B2">
            <w:pPr>
              <w:pStyle w:val="berarbeitung"/>
              <w:rPr>
                <w:b w:val="0"/>
                <w:sz w:val="22"/>
                <w:szCs w:val="22"/>
              </w:rPr>
            </w:pPr>
            <w:r w:rsidRPr="0043531A">
              <w:rPr>
                <w:b w:val="0"/>
                <w:sz w:val="22"/>
                <w:szCs w:val="22"/>
              </w:rPr>
              <w:t>(</w:t>
            </w:r>
            <w:r w:rsidR="00524C92" w:rsidRPr="0043531A">
              <w:rPr>
                <w:b w:val="0"/>
                <w:sz w:val="22"/>
                <w:szCs w:val="22"/>
              </w:rPr>
              <w:t>a</w:t>
            </w:r>
            <w:r w:rsidRPr="0043531A">
              <w:rPr>
                <w:b w:val="0"/>
                <w:sz w:val="22"/>
                <w:szCs w:val="22"/>
              </w:rPr>
              <w:t>) the protection of the objecting Party's Results or Background</w:t>
            </w:r>
            <w:r w:rsidR="00524C92" w:rsidRPr="0043531A">
              <w:rPr>
                <w:b w:val="0"/>
                <w:sz w:val="22"/>
                <w:szCs w:val="22"/>
              </w:rPr>
              <w:t xml:space="preserve"> </w:t>
            </w:r>
            <w:r w:rsidR="004C4671" w:rsidRPr="0043531A">
              <w:rPr>
                <w:b w:val="0"/>
                <w:sz w:val="22"/>
                <w:szCs w:val="22"/>
              </w:rPr>
              <w:t xml:space="preserve">would be </w:t>
            </w:r>
            <w:r w:rsidR="00524C92" w:rsidRPr="0043531A">
              <w:rPr>
                <w:b w:val="0"/>
                <w:sz w:val="22"/>
                <w:szCs w:val="22"/>
              </w:rPr>
              <w:t>adversely affected</w:t>
            </w:r>
            <w:r w:rsidRPr="0043531A">
              <w:rPr>
                <w:b w:val="0"/>
                <w:sz w:val="22"/>
                <w:szCs w:val="22"/>
              </w:rPr>
              <w:t xml:space="preserve"> </w:t>
            </w:r>
          </w:p>
          <w:p w:rsidR="00524C92" w:rsidRPr="0043531A" w:rsidRDefault="00DF67B2" w:rsidP="00524C92">
            <w:pPr>
              <w:pStyle w:val="berarbeitung"/>
              <w:rPr>
                <w:b w:val="0"/>
                <w:sz w:val="22"/>
                <w:szCs w:val="22"/>
              </w:rPr>
            </w:pPr>
            <w:r w:rsidRPr="0043531A">
              <w:rPr>
                <w:b w:val="0"/>
                <w:sz w:val="22"/>
                <w:szCs w:val="22"/>
              </w:rPr>
              <w:t>(</w:t>
            </w:r>
            <w:r w:rsidR="00ED2F18" w:rsidRPr="0043531A">
              <w:rPr>
                <w:b w:val="0"/>
                <w:sz w:val="22"/>
                <w:szCs w:val="22"/>
              </w:rPr>
              <w:t>b</w:t>
            </w:r>
            <w:r w:rsidRPr="0043531A">
              <w:rPr>
                <w:b w:val="0"/>
                <w:sz w:val="22"/>
                <w:szCs w:val="22"/>
              </w:rPr>
              <w:t xml:space="preserve">) the objecting Party's legitimate academic or commercial interests </w:t>
            </w:r>
            <w:r w:rsidR="00524C92" w:rsidRPr="0043531A">
              <w:rPr>
                <w:b w:val="0"/>
                <w:sz w:val="22"/>
                <w:szCs w:val="22"/>
              </w:rPr>
              <w:t>in relation to the Results or Background  would be significantly harmed.</w:t>
            </w:r>
          </w:p>
          <w:p w:rsidR="003232F3" w:rsidRPr="0043531A" w:rsidRDefault="003232F3" w:rsidP="007964C7">
            <w:pPr>
              <w:pStyle w:val="berarbeitung"/>
              <w:rPr>
                <w:b w:val="0"/>
                <w:sz w:val="22"/>
                <w:szCs w:val="22"/>
              </w:rPr>
            </w:pPr>
          </w:p>
          <w:p w:rsidR="007E0DCE" w:rsidRPr="0043531A" w:rsidRDefault="003232F3" w:rsidP="007964C7">
            <w:pPr>
              <w:pStyle w:val="berarbeitung"/>
              <w:rPr>
                <w:sz w:val="22"/>
                <w:szCs w:val="22"/>
              </w:rPr>
            </w:pPr>
            <w:r w:rsidRPr="0043531A">
              <w:rPr>
                <w:b w:val="0"/>
                <w:sz w:val="22"/>
                <w:szCs w:val="22"/>
              </w:rPr>
              <w:t>The objection has to include a precise request for necessary modifications.</w:t>
            </w:r>
          </w:p>
        </w:tc>
        <w:tc>
          <w:tcPr>
            <w:tcW w:w="4111" w:type="dxa"/>
          </w:tcPr>
          <w:p w:rsidR="009E741E" w:rsidRPr="0043531A" w:rsidRDefault="00764E93" w:rsidP="00A164D3">
            <w:pPr>
              <w:pStyle w:val="elucidation"/>
              <w:rPr>
                <w:rFonts w:eastAsia="Times New Roman"/>
              </w:rPr>
            </w:pPr>
            <w:r w:rsidRPr="0043531A">
              <w:t>T</w:t>
            </w:r>
            <w:r w:rsidR="00C33982" w:rsidRPr="0043531A">
              <w:t xml:space="preserve">he MGA obligation of </w:t>
            </w:r>
            <w:r w:rsidR="007B221D" w:rsidRPr="0043531A">
              <w:t>Article</w:t>
            </w:r>
            <w:r w:rsidR="00C33982" w:rsidRPr="0043531A">
              <w:t xml:space="preserve"> 29 on this procedure is not expressly </w:t>
            </w:r>
            <w:r w:rsidR="00F479EB" w:rsidRPr="0043531A">
              <w:t>limited in time at all</w:t>
            </w:r>
            <w:r w:rsidR="00206776" w:rsidRPr="0043531A">
              <w:t>.</w:t>
            </w:r>
            <w:r w:rsidR="00D7428A" w:rsidRPr="0043531A">
              <w:t xml:space="preserve"> </w:t>
            </w:r>
            <w:r w:rsidR="00206776" w:rsidRPr="0043531A">
              <w:t>Participants need, however, a defined end of this obligation to ask their project partners before each publication. The limit can be adapted to the needs of the individual project and might span from</w:t>
            </w:r>
            <w:r w:rsidR="00654B13" w:rsidRPr="0043531A">
              <w:t> directly</w:t>
            </w:r>
            <w:r w:rsidR="00206776" w:rsidRPr="0043531A">
              <w:t xml:space="preserve"> after the end of the project to 4 years afterwards</w:t>
            </w:r>
            <w:r w:rsidR="00714A44" w:rsidRPr="0043531A">
              <w:t>.</w:t>
            </w:r>
          </w:p>
          <w:p w:rsidR="007E0DCE" w:rsidRPr="0043531A" w:rsidRDefault="007E0DCE"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E75CCC" w:rsidRPr="0043531A" w:rsidRDefault="00E75CCC" w:rsidP="00A164D3">
            <w:pPr>
              <w:pStyle w:val="elucidation"/>
            </w:pPr>
          </w:p>
          <w:p w:rsidR="009E6397" w:rsidRPr="0043531A" w:rsidRDefault="009E6397" w:rsidP="00A164D3">
            <w:pPr>
              <w:pStyle w:val="elucidation"/>
            </w:pPr>
          </w:p>
          <w:p w:rsidR="009E6397" w:rsidRPr="0043531A" w:rsidRDefault="009E6397" w:rsidP="00A164D3">
            <w:pPr>
              <w:pStyle w:val="elucidation"/>
            </w:pPr>
          </w:p>
        </w:tc>
      </w:tr>
      <w:tr w:rsidR="007E0DCE" w:rsidRPr="0043531A">
        <w:tc>
          <w:tcPr>
            <w:tcW w:w="5984" w:type="dxa"/>
            <w:gridSpan w:val="2"/>
          </w:tcPr>
          <w:p w:rsidR="00F2219A" w:rsidRPr="0043531A" w:rsidRDefault="00F2219A" w:rsidP="007964C7">
            <w:pPr>
              <w:pStyle w:val="berarbeitung"/>
              <w:rPr>
                <w:sz w:val="22"/>
                <w:szCs w:val="22"/>
              </w:rPr>
            </w:pPr>
          </w:p>
          <w:p w:rsidR="007E0DCE" w:rsidRPr="0043531A" w:rsidRDefault="00DD21A6" w:rsidP="007964C7">
            <w:pPr>
              <w:pStyle w:val="berarbeitung"/>
              <w:rPr>
                <w:b w:val="0"/>
                <w:sz w:val="22"/>
                <w:szCs w:val="22"/>
              </w:rPr>
            </w:pPr>
            <w:r w:rsidRPr="005E5094">
              <w:rPr>
                <w:b w:val="0"/>
                <w:sz w:val="22"/>
                <w:szCs w:val="22"/>
              </w:rPr>
              <w:t>8.3.1.3</w:t>
            </w:r>
            <w:r w:rsidRPr="0043531A">
              <w:rPr>
                <w:b w:val="0"/>
                <w:sz w:val="22"/>
                <w:szCs w:val="22"/>
              </w:rPr>
              <w:t xml:space="preserve"> </w:t>
            </w:r>
            <w:r w:rsidR="000D2982" w:rsidRPr="0043531A">
              <w:rPr>
                <w:b w:val="0"/>
                <w:sz w:val="22"/>
                <w:szCs w:val="22"/>
              </w:rPr>
              <w:t>If</w:t>
            </w:r>
            <w:r w:rsidR="008D0542" w:rsidRPr="0043531A">
              <w:rPr>
                <w:b w:val="0"/>
                <w:sz w:val="22"/>
                <w:szCs w:val="22"/>
              </w:rPr>
              <w:t xml:space="preserve"> an objection has been raised the involved Parties shall discuss how to overcome the justified grounds for the objection on a timely basis (for example by amendment to the planned publication</w:t>
            </w:r>
            <w:r w:rsidR="00BB627D" w:rsidRPr="0043531A">
              <w:rPr>
                <w:b w:val="0"/>
                <w:sz w:val="22"/>
                <w:szCs w:val="22"/>
              </w:rPr>
              <w:t xml:space="preserve"> and/or by protecting information before publication</w:t>
            </w:r>
            <w:r w:rsidR="008D0542" w:rsidRPr="0043531A">
              <w:rPr>
                <w:b w:val="0"/>
                <w:sz w:val="22"/>
                <w:szCs w:val="22"/>
              </w:rPr>
              <w:t xml:space="preserve">) and the objecting Party shall not unreasonably continue the opposition if appropriate </w:t>
            </w:r>
            <w:r w:rsidR="00CF40A7" w:rsidRPr="0043531A">
              <w:rPr>
                <w:b w:val="0"/>
                <w:sz w:val="22"/>
                <w:szCs w:val="22"/>
              </w:rPr>
              <w:t>measures</w:t>
            </w:r>
            <w:r w:rsidR="008D0542" w:rsidRPr="0043531A">
              <w:rPr>
                <w:b w:val="0"/>
                <w:sz w:val="22"/>
                <w:szCs w:val="22"/>
              </w:rPr>
              <w:t xml:space="preserve"> are </w:t>
            </w:r>
            <w:r w:rsidR="00CF40A7" w:rsidRPr="0043531A">
              <w:rPr>
                <w:b w:val="0"/>
                <w:sz w:val="22"/>
                <w:szCs w:val="22"/>
              </w:rPr>
              <w:t xml:space="preserve">taken </w:t>
            </w:r>
            <w:r w:rsidR="008D0542" w:rsidRPr="0043531A">
              <w:rPr>
                <w:b w:val="0"/>
                <w:sz w:val="22"/>
                <w:szCs w:val="22"/>
              </w:rPr>
              <w:t>following the discussion.</w:t>
            </w:r>
          </w:p>
          <w:p w:rsidR="00CF40A7" w:rsidRPr="0043531A" w:rsidRDefault="00CF40A7" w:rsidP="007964C7">
            <w:pPr>
              <w:pStyle w:val="berarbeitung"/>
              <w:rPr>
                <w:b w:val="0"/>
                <w:sz w:val="22"/>
                <w:szCs w:val="22"/>
              </w:rPr>
            </w:pPr>
          </w:p>
          <w:p w:rsidR="00CF40A7" w:rsidRPr="0043531A" w:rsidRDefault="00CF40A7" w:rsidP="007964C7">
            <w:pPr>
              <w:pStyle w:val="berarbeitung"/>
              <w:rPr>
                <w:b w:val="0"/>
                <w:sz w:val="22"/>
                <w:szCs w:val="22"/>
              </w:rPr>
            </w:pPr>
            <w:r w:rsidRPr="0043531A">
              <w:rPr>
                <w:b w:val="0"/>
                <w:sz w:val="22"/>
                <w:szCs w:val="22"/>
              </w:rPr>
              <w:t xml:space="preserve">The objecting Party can request a publication delay of not more than </w:t>
            </w:r>
            <w:r w:rsidRPr="0043531A">
              <w:rPr>
                <w:b w:val="0"/>
                <w:sz w:val="22"/>
                <w:szCs w:val="22"/>
                <w:highlight w:val="lightGray"/>
              </w:rPr>
              <w:t>90</w:t>
            </w:r>
            <w:r w:rsidRPr="0043531A">
              <w:rPr>
                <w:b w:val="0"/>
                <w:sz w:val="22"/>
                <w:szCs w:val="22"/>
              </w:rPr>
              <w:t xml:space="preserve"> </w:t>
            </w:r>
            <w:r w:rsidR="00D03EA3" w:rsidRPr="0043531A">
              <w:rPr>
                <w:b w:val="0"/>
                <w:sz w:val="22"/>
                <w:szCs w:val="22"/>
              </w:rPr>
              <w:t xml:space="preserve">calendar </w:t>
            </w:r>
            <w:r w:rsidRPr="0043531A">
              <w:rPr>
                <w:b w:val="0"/>
                <w:sz w:val="22"/>
                <w:szCs w:val="22"/>
              </w:rPr>
              <w:t xml:space="preserve">days from the time it raises such an objection. After </w:t>
            </w:r>
            <w:r w:rsidRPr="0043531A">
              <w:rPr>
                <w:b w:val="0"/>
                <w:sz w:val="22"/>
                <w:szCs w:val="22"/>
                <w:highlight w:val="lightGray"/>
              </w:rPr>
              <w:t>90</w:t>
            </w:r>
            <w:r w:rsidRPr="0043531A">
              <w:rPr>
                <w:b w:val="0"/>
                <w:sz w:val="22"/>
                <w:szCs w:val="22"/>
              </w:rPr>
              <w:t xml:space="preserve"> </w:t>
            </w:r>
            <w:r w:rsidR="00D03EA3" w:rsidRPr="0043531A">
              <w:rPr>
                <w:b w:val="0"/>
                <w:sz w:val="22"/>
                <w:szCs w:val="22"/>
              </w:rPr>
              <w:t xml:space="preserve">calendar </w:t>
            </w:r>
            <w:r w:rsidRPr="0043531A">
              <w:rPr>
                <w:b w:val="0"/>
                <w:sz w:val="22"/>
                <w:szCs w:val="22"/>
              </w:rPr>
              <w:t>days the publication is permitted, provided that Confidential Information of the objecting Party has been removed from the Publication as indicated by the objecting Party.</w:t>
            </w:r>
          </w:p>
          <w:p w:rsidR="007E0DCE" w:rsidRPr="0043531A" w:rsidRDefault="007E0DCE" w:rsidP="007964C7">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gridSpan w:val="2"/>
          </w:tcPr>
          <w:p w:rsidR="007E0DCE" w:rsidRPr="005E5094" w:rsidRDefault="007E0DCE" w:rsidP="00A164D3">
            <w:pPr>
              <w:pStyle w:val="berschrift2"/>
              <w:rPr>
                <w:rFonts w:eastAsia="Times New Roman"/>
              </w:rPr>
            </w:pPr>
            <w:r w:rsidRPr="005E5094">
              <w:t>8.3.2</w:t>
            </w:r>
            <w:r w:rsidR="00B40777" w:rsidRPr="005E5094">
              <w:t xml:space="preserve"> </w:t>
            </w:r>
            <w:r w:rsidR="00644BAF" w:rsidRPr="005E5094">
              <w:t xml:space="preserve">Dissemination </w:t>
            </w:r>
            <w:r w:rsidRPr="005E5094">
              <w:t>of another Party’s</w:t>
            </w:r>
            <w:r w:rsidR="00B97899" w:rsidRPr="005E5094">
              <w:t xml:space="preserve"> </w:t>
            </w:r>
            <w:r w:rsidR="00F01D6F" w:rsidRPr="005E5094">
              <w:t>unpublished</w:t>
            </w:r>
            <w:r w:rsidR="00F35E61" w:rsidRPr="005E5094">
              <w:t xml:space="preserve"> </w:t>
            </w:r>
            <w:r w:rsidR="00B97899" w:rsidRPr="005E5094">
              <w:t>Result</w:t>
            </w:r>
            <w:r w:rsidR="00F10437" w:rsidRPr="005E5094">
              <w:t>s</w:t>
            </w:r>
            <w:r w:rsidR="00B97899" w:rsidRPr="005E5094" w:rsidDel="00B97899">
              <w:t xml:space="preserve"> </w:t>
            </w:r>
            <w:r w:rsidRPr="005E5094">
              <w:t>or Background</w:t>
            </w:r>
          </w:p>
        </w:tc>
        <w:tc>
          <w:tcPr>
            <w:tcW w:w="4111" w:type="dxa"/>
          </w:tcPr>
          <w:p w:rsidR="007E0DCE" w:rsidRPr="0043531A" w:rsidRDefault="007E0DCE" w:rsidP="00A164D3">
            <w:pPr>
              <w:pStyle w:val="2"/>
            </w:pPr>
          </w:p>
        </w:tc>
      </w:tr>
      <w:tr w:rsidR="007E0DCE" w:rsidRPr="0043531A">
        <w:tc>
          <w:tcPr>
            <w:tcW w:w="5984" w:type="dxa"/>
            <w:gridSpan w:val="2"/>
          </w:tcPr>
          <w:p w:rsidR="002A2215" w:rsidRPr="0043531A" w:rsidRDefault="00883F9C" w:rsidP="007964C7">
            <w:pPr>
              <w:pStyle w:val="berarbeitung"/>
              <w:rPr>
                <w:sz w:val="22"/>
                <w:szCs w:val="22"/>
              </w:rPr>
            </w:pPr>
            <w:r w:rsidRPr="0043531A">
              <w:rPr>
                <w:b w:val="0"/>
                <w:sz w:val="22"/>
                <w:szCs w:val="22"/>
              </w:rPr>
              <w:t>A</w:t>
            </w:r>
            <w:r w:rsidR="007E0DCE" w:rsidRPr="0043531A">
              <w:rPr>
                <w:b w:val="0"/>
                <w:sz w:val="22"/>
                <w:szCs w:val="22"/>
              </w:rPr>
              <w:t xml:space="preserve"> Party</w:t>
            </w:r>
            <w:r w:rsidRPr="0043531A">
              <w:rPr>
                <w:b w:val="0"/>
                <w:sz w:val="22"/>
                <w:szCs w:val="22"/>
              </w:rPr>
              <w:t xml:space="preserve"> shall not </w:t>
            </w:r>
            <w:r w:rsidR="00DE46D1" w:rsidRPr="0043531A">
              <w:rPr>
                <w:b w:val="0"/>
                <w:sz w:val="22"/>
                <w:szCs w:val="22"/>
              </w:rPr>
              <w:t>include in a</w:t>
            </w:r>
            <w:r w:rsidRPr="0043531A">
              <w:rPr>
                <w:b w:val="0"/>
                <w:sz w:val="22"/>
                <w:szCs w:val="22"/>
              </w:rPr>
              <w:t>ny</w:t>
            </w:r>
            <w:r w:rsidR="00DE46D1" w:rsidRPr="0043531A">
              <w:rPr>
                <w:b w:val="0"/>
                <w:sz w:val="22"/>
                <w:szCs w:val="22"/>
              </w:rPr>
              <w:t xml:space="preserve"> dissemination activity </w:t>
            </w:r>
            <w:r w:rsidR="00B17FBD" w:rsidRPr="0043531A">
              <w:rPr>
                <w:b w:val="0"/>
                <w:sz w:val="22"/>
                <w:szCs w:val="22"/>
              </w:rPr>
              <w:t>another Party's Results or Background</w:t>
            </w:r>
            <w:r w:rsidRPr="0043531A">
              <w:rPr>
                <w:b w:val="0"/>
                <w:sz w:val="22"/>
                <w:szCs w:val="22"/>
              </w:rPr>
              <w:t xml:space="preserve"> without</w:t>
            </w:r>
            <w:r w:rsidR="00294089" w:rsidRPr="0043531A">
              <w:rPr>
                <w:b w:val="0"/>
                <w:sz w:val="22"/>
                <w:szCs w:val="22"/>
              </w:rPr>
              <w:t xml:space="preserve"> </w:t>
            </w:r>
            <w:r w:rsidR="00B17FBD" w:rsidRPr="0043531A">
              <w:rPr>
                <w:b w:val="0"/>
                <w:sz w:val="22"/>
                <w:szCs w:val="22"/>
              </w:rPr>
              <w:t>obtain</w:t>
            </w:r>
            <w:r w:rsidRPr="0043531A">
              <w:rPr>
                <w:b w:val="0"/>
                <w:sz w:val="22"/>
                <w:szCs w:val="22"/>
              </w:rPr>
              <w:t>ing the owning</w:t>
            </w:r>
            <w:r w:rsidR="00B17FBD" w:rsidRPr="0043531A">
              <w:rPr>
                <w:b w:val="0"/>
                <w:sz w:val="22"/>
                <w:szCs w:val="22"/>
              </w:rPr>
              <w:t xml:space="preserve"> Party's prior written approval</w:t>
            </w:r>
            <w:r w:rsidR="00E0542A" w:rsidRPr="0043531A">
              <w:rPr>
                <w:b w:val="0"/>
                <w:sz w:val="22"/>
                <w:szCs w:val="22"/>
              </w:rPr>
              <w:t>, unless they are already published</w:t>
            </w:r>
            <w:r w:rsidR="000F46AE" w:rsidRPr="0043531A">
              <w:rPr>
                <w:b w:val="0"/>
                <w:sz w:val="22"/>
                <w:szCs w:val="22"/>
              </w:rPr>
              <w:t>.</w:t>
            </w:r>
          </w:p>
          <w:p w:rsidR="00883F9C" w:rsidRPr="0043531A" w:rsidRDefault="00883F9C" w:rsidP="007964C7">
            <w:pPr>
              <w:pStyle w:val="berarbeitung"/>
              <w:rPr>
                <w:b w:val="0"/>
                <w:sz w:val="22"/>
                <w:szCs w:val="22"/>
              </w:rPr>
            </w:pPr>
          </w:p>
          <w:p w:rsidR="00883F9C" w:rsidRPr="0043531A" w:rsidRDefault="00883F9C" w:rsidP="007964C7">
            <w:pPr>
              <w:pStyle w:val="berarbeitung"/>
              <w:rPr>
                <w:b w:val="0"/>
                <w:sz w:val="22"/>
                <w:szCs w:val="22"/>
              </w:rPr>
            </w:pPr>
          </w:p>
          <w:p w:rsidR="007E0DCE" w:rsidRPr="0043531A" w:rsidRDefault="007E0DCE" w:rsidP="007964C7">
            <w:pPr>
              <w:pStyle w:val="berarbeitung"/>
              <w:rPr>
                <w:sz w:val="22"/>
                <w:szCs w:val="22"/>
              </w:rPr>
            </w:pPr>
          </w:p>
        </w:tc>
        <w:tc>
          <w:tcPr>
            <w:tcW w:w="4111" w:type="dxa"/>
          </w:tcPr>
          <w:p w:rsidR="009E741E" w:rsidRPr="0043531A" w:rsidRDefault="00742C80" w:rsidP="00A164D3">
            <w:pPr>
              <w:pStyle w:val="elucidation"/>
              <w:rPr>
                <w:rFonts w:eastAsia="Times New Roman"/>
              </w:rPr>
            </w:pPr>
            <w:r w:rsidRPr="0043531A">
              <w:lastRenderedPageBreak/>
              <w:t xml:space="preserve">Where unpublished material from more than one beneficiary is involved, the procedure of </w:t>
            </w:r>
            <w:r w:rsidR="00ED1F85" w:rsidRPr="0043531A">
              <w:t>S</w:t>
            </w:r>
            <w:r w:rsidRPr="0043531A">
              <w:t xml:space="preserve">ection 8.3.1. will normally lead to a joint publication. This </w:t>
            </w:r>
            <w:r w:rsidR="00ED1F85" w:rsidRPr="0043531A">
              <w:t>S</w:t>
            </w:r>
            <w:r w:rsidRPr="0043531A">
              <w:t xml:space="preserve">ection 8.3.2. simply wishes to clearly state the principle that each beneficiary remains solely </w:t>
            </w:r>
            <w:r w:rsidRPr="0043531A">
              <w:lastRenderedPageBreak/>
              <w:t>entitled to decide on first publication of its own unpublished materials (be they Background or Results).</w:t>
            </w:r>
          </w:p>
        </w:tc>
      </w:tr>
      <w:tr w:rsidR="007E0DCE" w:rsidRPr="0043531A">
        <w:tc>
          <w:tcPr>
            <w:tcW w:w="5984" w:type="dxa"/>
            <w:gridSpan w:val="2"/>
          </w:tcPr>
          <w:p w:rsidR="007E0DCE" w:rsidRPr="0043531A" w:rsidRDefault="007E0DCE" w:rsidP="00A164D3">
            <w:pPr>
              <w:pStyle w:val="berschrift2"/>
              <w:rPr>
                <w:rFonts w:eastAsia="Times New Roman"/>
                <w:u w:val="single"/>
              </w:rPr>
            </w:pPr>
            <w:r w:rsidRPr="0043531A">
              <w:lastRenderedPageBreak/>
              <w:t>8.3.3 Cooperation obligations</w:t>
            </w:r>
          </w:p>
        </w:tc>
        <w:tc>
          <w:tcPr>
            <w:tcW w:w="4111" w:type="dxa"/>
          </w:tcPr>
          <w:p w:rsidR="007E0DCE" w:rsidRPr="0043531A" w:rsidRDefault="007E0DCE" w:rsidP="00A164D3">
            <w:pPr>
              <w:pStyle w:val="2"/>
            </w:pPr>
          </w:p>
        </w:tc>
      </w:tr>
      <w:tr w:rsidR="007E0DCE" w:rsidRPr="0043531A">
        <w:tc>
          <w:tcPr>
            <w:tcW w:w="5984" w:type="dxa"/>
            <w:gridSpan w:val="2"/>
          </w:tcPr>
          <w:p w:rsidR="007E0DCE" w:rsidRPr="0043531A" w:rsidRDefault="007E0DCE" w:rsidP="007964C7">
            <w:pPr>
              <w:pStyle w:val="berarbeitung"/>
              <w:rPr>
                <w:b w:val="0"/>
                <w:sz w:val="22"/>
                <w:szCs w:val="22"/>
              </w:rPr>
            </w:pPr>
            <w:r w:rsidRPr="0043531A">
              <w:rPr>
                <w:b w:val="0"/>
                <w:sz w:val="22"/>
                <w:szCs w:val="22"/>
              </w:rPr>
              <w:t xml:space="preserve">The Parties undertake to cooperate to allow the timely submission, examination, publication and defence of any dissertation or thesis for a degree which includes their </w:t>
            </w:r>
            <w:r w:rsidR="00B97899" w:rsidRPr="0043531A">
              <w:rPr>
                <w:b w:val="0"/>
                <w:sz w:val="22"/>
                <w:szCs w:val="22"/>
              </w:rPr>
              <w:t>Result</w:t>
            </w:r>
            <w:r w:rsidR="001F2F43" w:rsidRPr="0043531A">
              <w:rPr>
                <w:b w:val="0"/>
                <w:sz w:val="22"/>
                <w:szCs w:val="22"/>
              </w:rPr>
              <w:t>s</w:t>
            </w:r>
            <w:r w:rsidRPr="0043531A">
              <w:rPr>
                <w:b w:val="0"/>
                <w:sz w:val="22"/>
                <w:szCs w:val="22"/>
              </w:rPr>
              <w:t xml:space="preserve"> or Background </w:t>
            </w:r>
            <w:r w:rsidR="008B3C2D" w:rsidRPr="0043531A">
              <w:rPr>
                <w:b w:val="0"/>
                <w:sz w:val="22"/>
                <w:szCs w:val="22"/>
              </w:rPr>
              <w:t>subject</w:t>
            </w:r>
            <w:r w:rsidRPr="0043531A">
              <w:rPr>
                <w:b w:val="0"/>
                <w:sz w:val="22"/>
                <w:szCs w:val="22"/>
              </w:rPr>
              <w:t xml:space="preserve"> </w:t>
            </w:r>
            <w:r w:rsidR="008B3C2D" w:rsidRPr="0043531A">
              <w:rPr>
                <w:b w:val="0"/>
                <w:sz w:val="22"/>
                <w:szCs w:val="22"/>
              </w:rPr>
              <w:t xml:space="preserve">to the </w:t>
            </w:r>
            <w:r w:rsidRPr="0043531A">
              <w:rPr>
                <w:b w:val="0"/>
                <w:sz w:val="22"/>
                <w:szCs w:val="22"/>
              </w:rPr>
              <w:t xml:space="preserve">confidentiality and publication </w:t>
            </w:r>
            <w:r w:rsidR="008B3C2D" w:rsidRPr="0043531A">
              <w:rPr>
                <w:b w:val="0"/>
                <w:sz w:val="22"/>
                <w:szCs w:val="22"/>
              </w:rPr>
              <w:t>provisions agreed in this Consortium Agreement</w:t>
            </w:r>
            <w:r w:rsidRPr="0043531A">
              <w:rPr>
                <w:b w:val="0"/>
                <w:sz w:val="22"/>
                <w:szCs w:val="22"/>
              </w:rPr>
              <w:t>.</w:t>
            </w:r>
          </w:p>
          <w:p w:rsidR="007E0DCE" w:rsidRPr="0043531A" w:rsidRDefault="007E0DCE" w:rsidP="007964C7">
            <w:pPr>
              <w:pStyle w:val="berarbeitung"/>
              <w:rPr>
                <w:sz w:val="22"/>
                <w:szCs w:val="22"/>
              </w:rPr>
            </w:pPr>
          </w:p>
        </w:tc>
        <w:tc>
          <w:tcPr>
            <w:tcW w:w="4111" w:type="dxa"/>
          </w:tcPr>
          <w:p w:rsidR="00BB627D" w:rsidRPr="0043531A" w:rsidRDefault="00BB627D" w:rsidP="00A164D3">
            <w:pPr>
              <w:pStyle w:val="elucidation"/>
            </w:pPr>
          </w:p>
        </w:tc>
      </w:tr>
      <w:tr w:rsidR="007E0DCE" w:rsidRPr="0043531A">
        <w:tc>
          <w:tcPr>
            <w:tcW w:w="5984" w:type="dxa"/>
            <w:gridSpan w:val="2"/>
          </w:tcPr>
          <w:p w:rsidR="007E0DCE" w:rsidRPr="0043531A" w:rsidRDefault="007E0DCE" w:rsidP="00A164D3">
            <w:pPr>
              <w:pStyle w:val="berschrift2"/>
              <w:rPr>
                <w:rFonts w:eastAsia="Times New Roman"/>
                <w:u w:val="single"/>
              </w:rPr>
            </w:pPr>
            <w:r w:rsidRPr="0043531A">
              <w:t>8.3.4 Use of names, logos or trademarks</w:t>
            </w:r>
          </w:p>
        </w:tc>
        <w:tc>
          <w:tcPr>
            <w:tcW w:w="4111" w:type="dxa"/>
          </w:tcPr>
          <w:p w:rsidR="007E0DCE" w:rsidRPr="0043531A" w:rsidRDefault="007E0DCE" w:rsidP="00A164D3">
            <w:pPr>
              <w:pStyle w:val="2"/>
            </w:pPr>
          </w:p>
        </w:tc>
      </w:tr>
      <w:tr w:rsidR="007E0DCE" w:rsidRPr="0043531A">
        <w:tc>
          <w:tcPr>
            <w:tcW w:w="5984" w:type="dxa"/>
            <w:gridSpan w:val="2"/>
          </w:tcPr>
          <w:p w:rsidR="007E0DCE" w:rsidRPr="0043531A" w:rsidRDefault="007E0DCE" w:rsidP="007964C7">
            <w:pPr>
              <w:pStyle w:val="berarbeitung"/>
              <w:rPr>
                <w:b w:val="0"/>
                <w:sz w:val="22"/>
                <w:szCs w:val="22"/>
              </w:rPr>
            </w:pPr>
            <w:r w:rsidRPr="0043531A">
              <w:rPr>
                <w:b w:val="0"/>
                <w:sz w:val="22"/>
                <w:szCs w:val="22"/>
              </w:rPr>
              <w:t>Nothing in this Consortium Agreement shall be construed as conferring rights to use in advertising, publicity or otherwise the name of the Parties or any of their logos or trademarks without their prior written approval.</w:t>
            </w:r>
          </w:p>
          <w:p w:rsidR="007E0DCE" w:rsidRPr="0043531A" w:rsidRDefault="007E0DCE" w:rsidP="007964C7">
            <w:pPr>
              <w:pStyle w:val="berarbeitung"/>
              <w:rPr>
                <w:sz w:val="22"/>
                <w:szCs w:val="22"/>
              </w:rPr>
            </w:pPr>
          </w:p>
        </w:tc>
        <w:tc>
          <w:tcPr>
            <w:tcW w:w="4111" w:type="dxa"/>
          </w:tcPr>
          <w:p w:rsidR="007E0DCE" w:rsidRPr="0043531A" w:rsidRDefault="007E0DCE" w:rsidP="00A164D3">
            <w:pPr>
              <w:pStyle w:val="elucidation"/>
            </w:pPr>
          </w:p>
        </w:tc>
      </w:tr>
      <w:tr w:rsidR="00CA67B2" w:rsidRPr="0043531A">
        <w:tc>
          <w:tcPr>
            <w:tcW w:w="5984" w:type="dxa"/>
            <w:gridSpan w:val="2"/>
          </w:tcPr>
          <w:p w:rsidR="00CA67B2" w:rsidRPr="00472A27" w:rsidRDefault="00283EFE" w:rsidP="00A164D3">
            <w:pPr>
              <w:pStyle w:val="elucidation"/>
              <w:rPr>
                <w:rFonts w:eastAsia="Times New Roman"/>
                <w:sz w:val="22"/>
                <w:szCs w:val="22"/>
              </w:rPr>
            </w:pPr>
            <w:r w:rsidRPr="00472A27">
              <w:rPr>
                <w:sz w:val="22"/>
                <w:szCs w:val="22"/>
                <w:highlight w:val="lightGray"/>
              </w:rPr>
              <w:t>[</w:t>
            </w:r>
            <w:r w:rsidR="004077C1" w:rsidRPr="00472A27">
              <w:rPr>
                <w:sz w:val="22"/>
                <w:szCs w:val="22"/>
                <w:highlight w:val="lightGray"/>
              </w:rPr>
              <w:t>O</w:t>
            </w:r>
            <w:r w:rsidR="00D60E3D" w:rsidRPr="00472A27">
              <w:rPr>
                <w:sz w:val="22"/>
                <w:szCs w:val="22"/>
                <w:highlight w:val="lightGray"/>
              </w:rPr>
              <w:t>ption:</w:t>
            </w:r>
            <w:r w:rsidR="004077C1" w:rsidRPr="00472A27">
              <w:rPr>
                <w:sz w:val="22"/>
                <w:szCs w:val="22"/>
                <w:highlight w:val="lightGray"/>
              </w:rPr>
              <w:t xml:space="preserve"> </w:t>
            </w:r>
            <w:r w:rsidR="00CA67B2" w:rsidRPr="00472A27">
              <w:rPr>
                <w:sz w:val="22"/>
                <w:szCs w:val="22"/>
                <w:highlight w:val="lightGray"/>
              </w:rPr>
              <w:t>8.4 Exclusive licenses</w:t>
            </w:r>
          </w:p>
          <w:p w:rsidR="00CA67B2" w:rsidRPr="0043531A" w:rsidRDefault="00CA67B2" w:rsidP="00A164D3">
            <w:pPr>
              <w:pStyle w:val="elucidation"/>
              <w:rPr>
                <w:highlight w:val="yellow"/>
              </w:rPr>
            </w:pPr>
          </w:p>
        </w:tc>
        <w:tc>
          <w:tcPr>
            <w:tcW w:w="4111" w:type="dxa"/>
          </w:tcPr>
          <w:p w:rsidR="00CA67B2" w:rsidRPr="0043531A" w:rsidDel="00F33E6A" w:rsidRDefault="00CA67B2" w:rsidP="00AA471A">
            <w:pPr>
              <w:pStyle w:val="berarbeitung"/>
              <w:rPr>
                <w:b w:val="0"/>
                <w:sz w:val="22"/>
                <w:szCs w:val="22"/>
              </w:rPr>
            </w:pPr>
            <w:r w:rsidRPr="0043531A">
              <w:rPr>
                <w:b w:val="0"/>
                <w:sz w:val="22"/>
                <w:szCs w:val="22"/>
              </w:rPr>
              <w:t>If exclusive licences are likely in your project, it may be useful to add the procedure suggested in the new 8.4.</w:t>
            </w:r>
          </w:p>
        </w:tc>
      </w:tr>
      <w:tr w:rsidR="007E0DCE" w:rsidRPr="0043531A">
        <w:tc>
          <w:tcPr>
            <w:tcW w:w="5984" w:type="dxa"/>
            <w:gridSpan w:val="2"/>
          </w:tcPr>
          <w:p w:rsidR="00CA67B2" w:rsidRPr="0043531A" w:rsidRDefault="00CA67B2" w:rsidP="00CA67B2">
            <w:pPr>
              <w:pStyle w:val="berarbeitung"/>
              <w:rPr>
                <w:b w:val="0"/>
                <w:sz w:val="22"/>
                <w:szCs w:val="22"/>
              </w:rPr>
            </w:pPr>
            <w:r w:rsidRPr="0043531A">
              <w:rPr>
                <w:b w:val="0"/>
                <w:sz w:val="22"/>
                <w:szCs w:val="22"/>
                <w:highlight w:val="lightGray"/>
              </w:rPr>
              <w:t>Where a Party wishes to grant an exclusive licence to its Results and seeks the written waiver of the other Parties pursuant to Grant Agreement Article 30.2, the other Parties shall respond to the requesting Party within 45 calendar days of the request.  Any Party’s failure to respond (whether in the negative or the positive) to the request within such 45 calendar days shall be deemed to constitute written approval of the waiver by the non-responding Party</w:t>
            </w:r>
            <w:r w:rsidRPr="00D60E3D">
              <w:rPr>
                <w:b w:val="0"/>
                <w:sz w:val="22"/>
                <w:szCs w:val="22"/>
                <w:highlight w:val="lightGray"/>
              </w:rPr>
              <w:t>.</w:t>
            </w:r>
            <w:r w:rsidR="00283EFE" w:rsidRPr="00D60E3D">
              <w:rPr>
                <w:b w:val="0"/>
                <w:sz w:val="22"/>
                <w:szCs w:val="22"/>
                <w:highlight w:val="lightGray"/>
              </w:rPr>
              <w:t>]</w:t>
            </w:r>
          </w:p>
          <w:p w:rsidR="007E0DCE" w:rsidRPr="0043531A" w:rsidRDefault="007E0DCE" w:rsidP="007964C7">
            <w:pPr>
              <w:pStyle w:val="berarbeitung"/>
              <w:rPr>
                <w:sz w:val="22"/>
                <w:szCs w:val="22"/>
              </w:rPr>
            </w:pPr>
          </w:p>
        </w:tc>
        <w:tc>
          <w:tcPr>
            <w:tcW w:w="4111" w:type="dxa"/>
          </w:tcPr>
          <w:p w:rsidR="00AA471A" w:rsidRPr="0043531A" w:rsidRDefault="00AA471A" w:rsidP="007964C7">
            <w:pPr>
              <w:pStyle w:val="berarbeitung"/>
              <w:rPr>
                <w:b w:val="0"/>
                <w:sz w:val="22"/>
                <w:szCs w:val="22"/>
              </w:rPr>
            </w:pPr>
          </w:p>
        </w:tc>
      </w:tr>
      <w:tr w:rsidR="00905737" w:rsidRPr="0043531A">
        <w:tc>
          <w:tcPr>
            <w:tcW w:w="5984" w:type="dxa"/>
            <w:gridSpan w:val="2"/>
          </w:tcPr>
          <w:p w:rsidR="00905737" w:rsidRPr="0043531A" w:rsidRDefault="00905737" w:rsidP="00A164D3">
            <w:pPr>
              <w:pStyle w:val="berschrift1"/>
            </w:pPr>
          </w:p>
        </w:tc>
        <w:tc>
          <w:tcPr>
            <w:tcW w:w="4111" w:type="dxa"/>
          </w:tcPr>
          <w:p w:rsidR="00905737" w:rsidRPr="0043531A" w:rsidRDefault="00905737" w:rsidP="00A164D3">
            <w:pPr>
              <w:pStyle w:val="1"/>
            </w:pPr>
          </w:p>
        </w:tc>
      </w:tr>
      <w:tr w:rsidR="007E0DCE" w:rsidRPr="0043531A">
        <w:tc>
          <w:tcPr>
            <w:tcW w:w="5984" w:type="dxa"/>
            <w:gridSpan w:val="2"/>
          </w:tcPr>
          <w:p w:rsidR="007E0DCE" w:rsidRPr="0043531A" w:rsidRDefault="007E0DCE" w:rsidP="00A164D3">
            <w:pPr>
              <w:pStyle w:val="berschrift1"/>
              <w:rPr>
                <w:rFonts w:eastAsia="Times New Roman"/>
              </w:rPr>
            </w:pPr>
            <w:bookmarkStart w:id="33" w:name="_Toc290300726"/>
            <w:bookmarkStart w:id="34" w:name="_Toc381262830"/>
            <w:r w:rsidRPr="0043531A">
              <w:t>Section 9: Access Rights</w:t>
            </w:r>
            <w:bookmarkEnd w:id="33"/>
            <w:bookmarkEnd w:id="34"/>
          </w:p>
        </w:tc>
        <w:tc>
          <w:tcPr>
            <w:tcW w:w="4111" w:type="dxa"/>
          </w:tcPr>
          <w:p w:rsidR="007E0DCE" w:rsidRPr="0043531A" w:rsidRDefault="007E0DCE" w:rsidP="00A164D3">
            <w:pPr>
              <w:pStyle w:val="1"/>
            </w:pPr>
          </w:p>
        </w:tc>
      </w:tr>
      <w:tr w:rsidR="007E0DCE" w:rsidRPr="0043531A">
        <w:tc>
          <w:tcPr>
            <w:tcW w:w="5984" w:type="dxa"/>
            <w:gridSpan w:val="2"/>
          </w:tcPr>
          <w:p w:rsidR="007E0DCE" w:rsidRPr="0043531A" w:rsidRDefault="007E0DCE" w:rsidP="00A164D3">
            <w:pPr>
              <w:pStyle w:val="berschrift2"/>
              <w:rPr>
                <w:rFonts w:eastAsia="Times New Roman"/>
              </w:rPr>
            </w:pPr>
            <w:r w:rsidRPr="0043531A">
              <w:t>9.1 Background</w:t>
            </w:r>
            <w:r w:rsidR="00157C75" w:rsidRPr="0043531A">
              <w:t xml:space="preserve"> included</w:t>
            </w:r>
          </w:p>
        </w:tc>
        <w:tc>
          <w:tcPr>
            <w:tcW w:w="4111" w:type="dxa"/>
          </w:tcPr>
          <w:p w:rsidR="007E0DCE" w:rsidRPr="0043531A" w:rsidRDefault="007E0DCE" w:rsidP="00A164D3">
            <w:pPr>
              <w:pStyle w:val="2"/>
            </w:pPr>
          </w:p>
        </w:tc>
      </w:tr>
      <w:tr w:rsidR="00A95F71" w:rsidRPr="0043531A" w:rsidTr="00D90414">
        <w:trPr>
          <w:trHeight w:val="1403"/>
        </w:trPr>
        <w:tc>
          <w:tcPr>
            <w:tcW w:w="5984" w:type="dxa"/>
            <w:gridSpan w:val="2"/>
          </w:tcPr>
          <w:p w:rsidR="00A95F71" w:rsidRPr="0043531A" w:rsidRDefault="00A95F71" w:rsidP="00A164D3">
            <w:pPr>
              <w:pStyle w:val="secf"/>
            </w:pPr>
          </w:p>
          <w:p w:rsidR="00A95F71" w:rsidRPr="0043531A" w:rsidRDefault="00A95F71" w:rsidP="00AA471A">
            <w:pPr>
              <w:pStyle w:val="berarbeitung"/>
              <w:rPr>
                <w:b w:val="0"/>
                <w:sz w:val="22"/>
                <w:szCs w:val="22"/>
              </w:rPr>
            </w:pPr>
            <w:r w:rsidRPr="005E5094">
              <w:rPr>
                <w:b w:val="0"/>
                <w:sz w:val="22"/>
                <w:szCs w:val="22"/>
              </w:rPr>
              <w:t>9.1.1</w:t>
            </w:r>
            <w:r w:rsidRPr="0043531A">
              <w:rPr>
                <w:b w:val="0"/>
                <w:sz w:val="22"/>
                <w:szCs w:val="22"/>
              </w:rPr>
              <w:t xml:space="preserve"> </w:t>
            </w:r>
            <w:r w:rsidR="00E0663F" w:rsidRPr="0043531A">
              <w:rPr>
                <w:b w:val="0"/>
                <w:sz w:val="22"/>
                <w:szCs w:val="22"/>
              </w:rPr>
              <w:t>In Attachment 1, t</w:t>
            </w:r>
            <w:r w:rsidRPr="0043531A">
              <w:rPr>
                <w:b w:val="0"/>
                <w:sz w:val="22"/>
                <w:szCs w:val="22"/>
              </w:rPr>
              <w:t xml:space="preserve">he Parties have identified and agreed on the Background for the Project </w:t>
            </w:r>
            <w:r w:rsidR="00E0663F" w:rsidRPr="0043531A">
              <w:rPr>
                <w:b w:val="0"/>
                <w:sz w:val="22"/>
                <w:szCs w:val="22"/>
              </w:rPr>
              <w:t>and</w:t>
            </w:r>
            <w:r w:rsidR="00AB1868" w:rsidRPr="0043531A">
              <w:rPr>
                <w:b w:val="0"/>
                <w:sz w:val="22"/>
                <w:szCs w:val="22"/>
              </w:rPr>
              <w:t xml:space="preserve"> have also</w:t>
            </w:r>
            <w:r w:rsidR="00E0663F" w:rsidRPr="0043531A">
              <w:rPr>
                <w:b w:val="0"/>
                <w:sz w:val="22"/>
                <w:szCs w:val="22"/>
              </w:rPr>
              <w:t xml:space="preserve">,  where relevant, informed each other that </w:t>
            </w:r>
            <w:r w:rsidR="00607436" w:rsidRPr="0043531A">
              <w:rPr>
                <w:b w:val="0"/>
                <w:sz w:val="22"/>
                <w:szCs w:val="22"/>
              </w:rPr>
              <w:t>A</w:t>
            </w:r>
            <w:r w:rsidR="00E0663F" w:rsidRPr="0043531A">
              <w:rPr>
                <w:b w:val="0"/>
                <w:sz w:val="22"/>
                <w:szCs w:val="22"/>
              </w:rPr>
              <w:t>ccess to specific Background is subject to legal restrictions or limits.</w:t>
            </w:r>
          </w:p>
          <w:p w:rsidR="00A95F71" w:rsidRPr="0043531A" w:rsidRDefault="00A95F71" w:rsidP="00AA471A">
            <w:pPr>
              <w:pStyle w:val="berarbeitung"/>
              <w:rPr>
                <w:b w:val="0"/>
                <w:sz w:val="22"/>
                <w:szCs w:val="22"/>
              </w:rPr>
            </w:pPr>
          </w:p>
          <w:p w:rsidR="00A95F71" w:rsidRPr="0043531A" w:rsidRDefault="00A95F71" w:rsidP="00AA471A">
            <w:pPr>
              <w:pStyle w:val="berarbeitung"/>
              <w:rPr>
                <w:b w:val="0"/>
                <w:sz w:val="22"/>
                <w:szCs w:val="22"/>
              </w:rPr>
            </w:pPr>
            <w:r w:rsidRPr="0043531A">
              <w:rPr>
                <w:b w:val="0"/>
                <w:sz w:val="22"/>
                <w:szCs w:val="22"/>
              </w:rPr>
              <w:t xml:space="preserve">Anything not identified in Attachment 1 shall not be the object of </w:t>
            </w:r>
            <w:r w:rsidR="009F5DD6" w:rsidRPr="0043531A">
              <w:rPr>
                <w:b w:val="0"/>
                <w:sz w:val="22"/>
                <w:szCs w:val="22"/>
              </w:rPr>
              <w:t>A</w:t>
            </w:r>
            <w:r w:rsidRPr="0043531A">
              <w:rPr>
                <w:b w:val="0"/>
                <w:sz w:val="22"/>
                <w:szCs w:val="22"/>
              </w:rPr>
              <w:t xml:space="preserve">ccess </w:t>
            </w:r>
            <w:r w:rsidR="009F5DD6" w:rsidRPr="0043531A">
              <w:rPr>
                <w:b w:val="0"/>
                <w:sz w:val="22"/>
                <w:szCs w:val="22"/>
              </w:rPr>
              <w:t>R</w:t>
            </w:r>
            <w:r w:rsidRPr="0043531A">
              <w:rPr>
                <w:b w:val="0"/>
                <w:sz w:val="22"/>
                <w:szCs w:val="22"/>
              </w:rPr>
              <w:t xml:space="preserve">ight obligations regarding </w:t>
            </w:r>
            <w:r w:rsidR="00DB7A42" w:rsidRPr="0043531A">
              <w:rPr>
                <w:b w:val="0"/>
                <w:sz w:val="22"/>
                <w:szCs w:val="22"/>
              </w:rPr>
              <w:t>B</w:t>
            </w:r>
            <w:r w:rsidRPr="0043531A">
              <w:rPr>
                <w:b w:val="0"/>
                <w:sz w:val="22"/>
                <w:szCs w:val="22"/>
              </w:rPr>
              <w:t xml:space="preserve">ackground. </w:t>
            </w:r>
          </w:p>
          <w:p w:rsidR="00742C80" w:rsidRPr="0043531A" w:rsidRDefault="00742C80" w:rsidP="00976D27">
            <w:pPr>
              <w:pStyle w:val="StandardText"/>
            </w:pPr>
          </w:p>
          <w:p w:rsidR="00A95F71" w:rsidRPr="0043531A" w:rsidRDefault="00A95F71" w:rsidP="00976D27">
            <w:pPr>
              <w:pStyle w:val="StandardText"/>
            </w:pPr>
            <w:r w:rsidRPr="0043531A">
              <w:t xml:space="preserve">9.1.2 Any Party can </w:t>
            </w:r>
            <w:r w:rsidR="00222646" w:rsidRPr="0043531A">
              <w:t xml:space="preserve">propose to </w:t>
            </w:r>
            <w:r w:rsidR="005C49C9" w:rsidRPr="0043531A">
              <w:t xml:space="preserve">the General Assembly to </w:t>
            </w:r>
            <w:r w:rsidRPr="0043531A">
              <w:t>modify its Background in Attachment 1</w:t>
            </w:r>
            <w:r w:rsidR="005C49C9" w:rsidRPr="0043531A">
              <w:t>.</w:t>
            </w:r>
          </w:p>
          <w:p w:rsidR="00A95F71" w:rsidRPr="0043531A" w:rsidRDefault="00A95F71" w:rsidP="00C62D73">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p w:rsidR="00A95F71" w:rsidRPr="0043531A" w:rsidRDefault="00A95F71" w:rsidP="007964C7">
            <w:pPr>
              <w:pStyle w:val="berarbeitung"/>
              <w:rPr>
                <w:sz w:val="22"/>
                <w:szCs w:val="22"/>
              </w:rPr>
            </w:pPr>
          </w:p>
        </w:tc>
        <w:tc>
          <w:tcPr>
            <w:tcW w:w="4111" w:type="dxa"/>
          </w:tcPr>
          <w:p w:rsidR="00606FCA" w:rsidRPr="0043531A" w:rsidRDefault="00606FCA" w:rsidP="00A164D3">
            <w:pPr>
              <w:pStyle w:val="elucidation"/>
              <w:rPr>
                <w:rFonts w:eastAsia="Times New Roman"/>
              </w:rPr>
            </w:pPr>
            <w:r w:rsidRPr="0043531A">
              <w:lastRenderedPageBreak/>
              <w:t>!! Beware – Attachment 1 is a vital document – check what your project partners are listing and (more importantly) not listing!!</w:t>
            </w:r>
          </w:p>
          <w:p w:rsidR="00DF1FC4" w:rsidRPr="0043531A" w:rsidRDefault="00DF1FC4" w:rsidP="00A164D3">
            <w:pPr>
              <w:pStyle w:val="elucidation"/>
            </w:pPr>
          </w:p>
          <w:p w:rsidR="00BC130E" w:rsidRPr="0043531A" w:rsidRDefault="00DF1FC4" w:rsidP="00A164D3">
            <w:pPr>
              <w:pStyle w:val="elucidation"/>
            </w:pPr>
            <w:r w:rsidRPr="0043531A">
              <w:t>E</w:t>
            </w:r>
            <w:r w:rsidR="00BC130E" w:rsidRPr="0043531A">
              <w:t>arlier framework programmes</w:t>
            </w:r>
            <w:r w:rsidRPr="0043531A">
              <w:t xml:space="preserve"> required the parties to define Background and to make any exclusions "specific". This was translated into the Consortium Agreements by having Background exclusion lists</w:t>
            </w:r>
            <w:r w:rsidR="00B91260" w:rsidRPr="0043531A">
              <w:t>, mostly in addition to the list of Background Included</w:t>
            </w:r>
            <w:r w:rsidRPr="0043531A">
              <w:t xml:space="preserve">. </w:t>
            </w:r>
            <w:r w:rsidR="00BC130E" w:rsidRPr="0043531A">
              <w:t xml:space="preserve">The MGA for H2020 </w:t>
            </w:r>
            <w:r w:rsidR="007407C0" w:rsidRPr="0043531A">
              <w:t xml:space="preserve">now </w:t>
            </w:r>
            <w:r w:rsidR="00BC130E" w:rsidRPr="0043531A">
              <w:t xml:space="preserve">obliges the parties to </w:t>
            </w:r>
            <w:r w:rsidR="00E128A8" w:rsidRPr="0043531A">
              <w:t>“</w:t>
            </w:r>
            <w:r w:rsidR="00BC130E" w:rsidRPr="0043531A">
              <w:t>identify and agree</w:t>
            </w:r>
            <w:r w:rsidR="00E128A8" w:rsidRPr="0043531A">
              <w:t>”</w:t>
            </w:r>
            <w:r w:rsidR="00BC130E" w:rsidRPr="0043531A">
              <w:t xml:space="preserve"> upon the Background for the Project.</w:t>
            </w:r>
            <w:r w:rsidR="007641FC" w:rsidRPr="0043531A">
              <w:t xml:space="preserve"> </w:t>
            </w:r>
            <w:r w:rsidR="00BC130E" w:rsidRPr="0043531A">
              <w:t xml:space="preserve">Therefore, DESCA2020 proposes to work with </w:t>
            </w:r>
            <w:r w:rsidR="00A95F71" w:rsidRPr="0043531A">
              <w:t>actively listed Background</w:t>
            </w:r>
            <w:r w:rsidR="00BC130E" w:rsidRPr="0043531A">
              <w:t>. It is the responsibility of the parties to make this ‘agreement on Background’.</w:t>
            </w:r>
          </w:p>
          <w:p w:rsidR="00BC130E" w:rsidRPr="0043531A" w:rsidRDefault="00BC130E" w:rsidP="00A164D3">
            <w:pPr>
              <w:pStyle w:val="elucidation"/>
            </w:pPr>
          </w:p>
          <w:p w:rsidR="008C2D55" w:rsidRPr="0043531A" w:rsidRDefault="005C717C" w:rsidP="00A164D3">
            <w:pPr>
              <w:pStyle w:val="elucidation"/>
            </w:pPr>
            <w:r w:rsidRPr="0043531A">
              <w:t>It</w:t>
            </w:r>
            <w:r w:rsidR="00BC130E" w:rsidRPr="0043531A">
              <w:t xml:space="preserve"> seems reasonable to expect that if parties know of a specific need for access rights to </w:t>
            </w:r>
            <w:r w:rsidR="008C2D55" w:rsidRPr="0043531A">
              <w:t xml:space="preserve">specific </w:t>
            </w:r>
            <w:r w:rsidR="00BC130E" w:rsidRPr="0043531A">
              <w:t>Background, they will be able to identify this up front</w:t>
            </w:r>
            <w:r w:rsidR="008C2D55" w:rsidRPr="0043531A">
              <w:t xml:space="preserve"> (potentially with limitations)</w:t>
            </w:r>
            <w:r w:rsidR="00BC130E" w:rsidRPr="0043531A">
              <w:t>.</w:t>
            </w:r>
            <w:r w:rsidR="00865C1B" w:rsidRPr="0043531A">
              <w:t xml:space="preserve"> In any case, such a duty to inform is explicitly mentioned in </w:t>
            </w:r>
            <w:r w:rsidR="00F01C16" w:rsidRPr="0043531A">
              <w:t>A</w:t>
            </w:r>
            <w:r w:rsidR="00865C1B" w:rsidRPr="0043531A">
              <w:t xml:space="preserve">rticle </w:t>
            </w:r>
            <w:r w:rsidR="00F00439" w:rsidRPr="0043531A">
              <w:t>25.2 and 25.3 of the MGA)</w:t>
            </w:r>
            <w:r w:rsidR="00D070E3" w:rsidRPr="0043531A">
              <w:t xml:space="preserve"> and this information needs to be shared before accession to the GA</w:t>
            </w:r>
            <w:r w:rsidR="00F00439" w:rsidRPr="0043531A">
              <w:t>.</w:t>
            </w:r>
          </w:p>
          <w:p w:rsidR="008C2D55" w:rsidRPr="0043531A" w:rsidRDefault="008C2D55" w:rsidP="00A164D3">
            <w:pPr>
              <w:pStyle w:val="elucidation"/>
            </w:pPr>
          </w:p>
          <w:p w:rsidR="008C08F6" w:rsidRPr="0043531A" w:rsidRDefault="000B4CFA" w:rsidP="00A164D3">
            <w:pPr>
              <w:pStyle w:val="elucidation"/>
            </w:pPr>
            <w:r w:rsidRPr="0043531A">
              <w:t>T</w:t>
            </w:r>
            <w:r w:rsidR="008C2D55" w:rsidRPr="0043531A">
              <w:t xml:space="preserve">he </w:t>
            </w:r>
            <w:r w:rsidRPr="0043531A">
              <w:t xml:space="preserve">counterpart of working with </w:t>
            </w:r>
            <w:r w:rsidR="008C2D55" w:rsidRPr="0043531A">
              <w:t xml:space="preserve">a positive list is that the parties </w:t>
            </w:r>
            <w:r w:rsidRPr="0043531A">
              <w:t xml:space="preserve">fully </w:t>
            </w:r>
            <w:r w:rsidR="008C2D55" w:rsidRPr="0043531A">
              <w:t>accept that anything not listed</w:t>
            </w:r>
            <w:r w:rsidR="00E52CAD" w:rsidRPr="0043531A">
              <w:t xml:space="preserve"> simply</w:t>
            </w:r>
            <w:r w:rsidR="008C2D55" w:rsidRPr="0043531A">
              <w:t xml:space="preserve"> </w:t>
            </w:r>
            <w:r w:rsidR="00E52CAD" w:rsidRPr="0043531A">
              <w:t>IS</w:t>
            </w:r>
            <w:r w:rsidR="008C2D55" w:rsidRPr="0043531A">
              <w:t xml:space="preserve"> no Background</w:t>
            </w:r>
            <w:r w:rsidR="00D070E3" w:rsidRPr="0043531A">
              <w:t xml:space="preserve">, and that therefore, </w:t>
            </w:r>
          </w:p>
          <w:p w:rsidR="008C08F6" w:rsidRPr="0043531A" w:rsidRDefault="00D070E3" w:rsidP="00A164D3">
            <w:pPr>
              <w:pStyle w:val="elucidation"/>
            </w:pPr>
            <w:r w:rsidRPr="0043531A">
              <w:t>there is no reason to “exclude” it</w:t>
            </w:r>
            <w:r w:rsidR="008C2D55" w:rsidRPr="0043531A">
              <w:t xml:space="preserve">. </w:t>
            </w:r>
          </w:p>
          <w:p w:rsidR="008C08F6" w:rsidRPr="0043531A" w:rsidRDefault="008C08F6" w:rsidP="00A164D3">
            <w:pPr>
              <w:pStyle w:val="elucidation"/>
            </w:pPr>
          </w:p>
          <w:p w:rsidR="00A95F71" w:rsidRPr="0043531A" w:rsidRDefault="008C08F6" w:rsidP="00A164D3">
            <w:pPr>
              <w:pStyle w:val="elucidation"/>
            </w:pPr>
            <w:r w:rsidRPr="0043531A">
              <w:t>That is the reason why there is no need any more to explicitly exclude background in Attachment 1 such as the background of research units not involved in the Project as was usual in FP7 Consortium Agreements.</w:t>
            </w:r>
          </w:p>
        </w:tc>
      </w:tr>
      <w:tr w:rsidR="007E0DCE" w:rsidRPr="0043531A">
        <w:tc>
          <w:tcPr>
            <w:tcW w:w="5984" w:type="dxa"/>
            <w:gridSpan w:val="2"/>
          </w:tcPr>
          <w:p w:rsidR="007E0DCE" w:rsidRPr="0043531A" w:rsidRDefault="007E0DCE" w:rsidP="00A164D3">
            <w:pPr>
              <w:pStyle w:val="berschrift2"/>
              <w:rPr>
                <w:rFonts w:eastAsia="Times New Roman"/>
              </w:rPr>
            </w:pPr>
            <w:r w:rsidRPr="0043531A">
              <w:lastRenderedPageBreak/>
              <w:t>9.2 General Principles</w:t>
            </w:r>
            <w:r w:rsidR="00113A4A" w:rsidRPr="0043531A">
              <w:t xml:space="preserve"> </w:t>
            </w:r>
          </w:p>
        </w:tc>
        <w:tc>
          <w:tcPr>
            <w:tcW w:w="4111" w:type="dxa"/>
          </w:tcPr>
          <w:p w:rsidR="007E0DCE" w:rsidRPr="0043531A" w:rsidRDefault="00B94861" w:rsidP="00A164D3">
            <w:pPr>
              <w:pStyle w:val="elucidation"/>
              <w:rPr>
                <w:rFonts w:eastAsia="Times New Roman"/>
              </w:rPr>
            </w:pPr>
            <w:r w:rsidRPr="0043531A">
              <w:t>The MGA does not contain a clause anymore on general principles for access rights. There are only parts of this scattered throughout the MGA (</w:t>
            </w:r>
            <w:r w:rsidR="00BA6C00" w:rsidRPr="0043531A">
              <w:t xml:space="preserve">such as </w:t>
            </w:r>
            <w:r w:rsidRPr="0043531A">
              <w:t>Art</w:t>
            </w:r>
            <w:r w:rsidR="00132C1B" w:rsidRPr="0043531A">
              <w:t>icle</w:t>
            </w:r>
            <w:r w:rsidRPr="0043531A">
              <w:t xml:space="preserve"> 25.1 for Background</w:t>
            </w:r>
            <w:r w:rsidR="00BA6C00" w:rsidRPr="0043531A">
              <w:t xml:space="preserve"> and</w:t>
            </w:r>
            <w:r w:rsidRPr="0043531A">
              <w:t xml:space="preserve"> </w:t>
            </w:r>
            <w:r w:rsidR="0094249D" w:rsidRPr="0043531A">
              <w:t>Article</w:t>
            </w:r>
            <w:r w:rsidRPr="0043531A">
              <w:t xml:space="preserve"> 30.2 for Results). </w:t>
            </w:r>
          </w:p>
        </w:tc>
      </w:tr>
      <w:tr w:rsidR="007E0DCE" w:rsidRPr="0043531A">
        <w:tc>
          <w:tcPr>
            <w:tcW w:w="5984" w:type="dxa"/>
            <w:gridSpan w:val="2"/>
          </w:tcPr>
          <w:p w:rsidR="007E0DCE" w:rsidRPr="0043531A" w:rsidRDefault="00B021FA" w:rsidP="00C62D73">
            <w:pPr>
              <w:pStyle w:val="berarbeitung"/>
              <w:rPr>
                <w:b w:val="0"/>
                <w:sz w:val="22"/>
                <w:szCs w:val="22"/>
              </w:rPr>
            </w:pPr>
            <w:r w:rsidRPr="0043531A">
              <w:rPr>
                <w:b w:val="0"/>
                <w:sz w:val="22"/>
                <w:szCs w:val="22"/>
              </w:rPr>
              <w:t xml:space="preserve">9.2.1 </w:t>
            </w:r>
            <w:r w:rsidR="007E0DCE" w:rsidRPr="0043531A">
              <w:rPr>
                <w:b w:val="0"/>
                <w:sz w:val="22"/>
                <w:szCs w:val="22"/>
              </w:rPr>
              <w:t xml:space="preserve">Each Party shall implement its tasks in accordance with the </w:t>
            </w:r>
            <w:r w:rsidR="00534E95" w:rsidRPr="0043531A">
              <w:rPr>
                <w:b w:val="0"/>
                <w:sz w:val="22"/>
                <w:szCs w:val="22"/>
              </w:rPr>
              <w:t>Consortium Plan</w:t>
            </w:r>
            <w:r w:rsidR="007E0DCE" w:rsidRPr="0043531A">
              <w:rPr>
                <w:b w:val="0"/>
                <w:sz w:val="22"/>
                <w:szCs w:val="22"/>
              </w:rPr>
              <w:t xml:space="preserve"> and shall bear sole responsibility for ensuring that its acts within the Project do not knowingly infringe third party property rights</w:t>
            </w:r>
            <w:r w:rsidR="00F111B6" w:rsidRPr="0043531A">
              <w:rPr>
                <w:b w:val="0"/>
                <w:sz w:val="22"/>
                <w:szCs w:val="22"/>
              </w:rPr>
              <w:t>.</w:t>
            </w:r>
          </w:p>
          <w:p w:rsidR="007E0DCE" w:rsidRPr="0043531A" w:rsidRDefault="007E0DCE"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D40456" w:rsidRPr="0043531A" w:rsidRDefault="00D40456" w:rsidP="007964C7">
            <w:pPr>
              <w:pStyle w:val="berarbeitung"/>
              <w:rPr>
                <w:b w:val="0"/>
                <w:sz w:val="22"/>
                <w:szCs w:val="22"/>
              </w:rPr>
            </w:pPr>
          </w:p>
          <w:p w:rsidR="007E0DCE" w:rsidRPr="0043531A" w:rsidRDefault="007E0DCE" w:rsidP="0052046F">
            <w:pPr>
              <w:pStyle w:val="berarbeitung"/>
              <w:rPr>
                <w:sz w:val="22"/>
                <w:szCs w:val="22"/>
              </w:rPr>
            </w:pPr>
          </w:p>
        </w:tc>
        <w:tc>
          <w:tcPr>
            <w:tcW w:w="4111" w:type="dxa"/>
          </w:tcPr>
          <w:p w:rsidR="001F413C" w:rsidRPr="0043531A" w:rsidRDefault="003F3115" w:rsidP="00A164D3">
            <w:pPr>
              <w:pStyle w:val="elucidation"/>
            </w:pPr>
            <w:r w:rsidRPr="0043531A">
              <w:t>This clauses wants to make clear that in their scientific and technological exchanges, the parties should be cautious about potential legal limits caused by intellectual property rights</w:t>
            </w:r>
            <w:r w:rsidR="00A62F85" w:rsidRPr="0043531A">
              <w:t xml:space="preserve"> (regardless of the owner thereof). </w:t>
            </w:r>
          </w:p>
          <w:p w:rsidR="00B87D22" w:rsidRPr="0043531A" w:rsidRDefault="00B87D22" w:rsidP="00A164D3">
            <w:pPr>
              <w:pStyle w:val="elucidation"/>
            </w:pPr>
          </w:p>
          <w:p w:rsidR="00B87D22" w:rsidRPr="0043531A" w:rsidRDefault="00F111B6" w:rsidP="00A164D3">
            <w:pPr>
              <w:pStyle w:val="elucidation"/>
            </w:pPr>
            <w:r w:rsidRPr="0043531A">
              <w:t xml:space="preserve">If Attachment 1 is missing important Background which turns out to be needed for the </w:t>
            </w:r>
            <w:r w:rsidR="009A045E" w:rsidRPr="0043531A">
              <w:t>implementation of the Project</w:t>
            </w:r>
            <w:r w:rsidR="00D87E4E" w:rsidRPr="0043531A">
              <w:t xml:space="preserve"> </w:t>
            </w:r>
            <w:r w:rsidR="00A240E6" w:rsidRPr="0043531A">
              <w:t xml:space="preserve">as planned in Annex </w:t>
            </w:r>
            <w:r w:rsidR="00EB624E">
              <w:t>1 of the Grant Agreement</w:t>
            </w:r>
            <w:r w:rsidR="00A240E6" w:rsidRPr="0043531A">
              <w:t xml:space="preserve">, this becomes a problem for the whole consortium, since it is jointly responsible towards the </w:t>
            </w:r>
            <w:r w:rsidR="000F6F02" w:rsidRPr="0043531A">
              <w:t>Funding Authority</w:t>
            </w:r>
            <w:r w:rsidR="00A240E6" w:rsidRPr="0043531A">
              <w:t xml:space="preserve"> for achieving the planned project results. </w:t>
            </w:r>
            <w:r w:rsidR="009A045E" w:rsidRPr="0043531A">
              <w:t xml:space="preserve">Although it will in the first </w:t>
            </w:r>
            <w:r w:rsidR="00A3279B" w:rsidRPr="0043531A">
              <w:t xml:space="preserve">instance </w:t>
            </w:r>
            <w:r w:rsidR="009A045E" w:rsidRPr="0043531A">
              <w:t xml:space="preserve">be up to the owner of the Background concerned to </w:t>
            </w:r>
            <w:r w:rsidR="00A3279B" w:rsidRPr="0043531A">
              <w:t xml:space="preserve">remedy the situation (they had a duty to inform the </w:t>
            </w:r>
            <w:r w:rsidR="00B9601C" w:rsidRPr="0043531A">
              <w:t>c</w:t>
            </w:r>
            <w:r w:rsidR="00A3279B" w:rsidRPr="0043531A">
              <w:t xml:space="preserve">onsortium about the situation of their Background), </w:t>
            </w:r>
            <w:r w:rsidR="00325778" w:rsidRPr="0043531A">
              <w:t xml:space="preserve">if no consensus between the parties concerned can be found </w:t>
            </w:r>
            <w:r w:rsidR="00A3279B" w:rsidRPr="0043531A">
              <w:t>it will eventually be up to t</w:t>
            </w:r>
            <w:r w:rsidR="00A240E6" w:rsidRPr="0043531A">
              <w:t xml:space="preserve">he </w:t>
            </w:r>
            <w:r w:rsidR="00B9601C" w:rsidRPr="0043531A">
              <w:t>c</w:t>
            </w:r>
            <w:r w:rsidR="00A240E6" w:rsidRPr="0043531A">
              <w:t>onsortium decision</w:t>
            </w:r>
            <w:r w:rsidR="00B9601C" w:rsidRPr="0043531A">
              <w:t>-</w:t>
            </w:r>
            <w:r w:rsidR="00A240E6" w:rsidRPr="0043531A">
              <w:t>making bodies to find a case-by-case solution.</w:t>
            </w:r>
          </w:p>
          <w:p w:rsidR="00B87D22" w:rsidRPr="0043531A" w:rsidRDefault="00B87D22" w:rsidP="00A164D3">
            <w:pPr>
              <w:pStyle w:val="elucidation"/>
            </w:pPr>
          </w:p>
          <w:p w:rsidR="00654B13" w:rsidRPr="0043531A" w:rsidRDefault="00B9601C" w:rsidP="00A164D3">
            <w:pPr>
              <w:pStyle w:val="elucidation"/>
            </w:pPr>
            <w:r w:rsidRPr="0043531A">
              <w:t>As soon as the c</w:t>
            </w:r>
            <w:r w:rsidR="00B87D22" w:rsidRPr="0043531A">
              <w:t xml:space="preserve">onsortium </w:t>
            </w:r>
            <w:r w:rsidR="00197F1E" w:rsidRPr="0043531A">
              <w:t>becomes aware of suc</w:t>
            </w:r>
            <w:r w:rsidR="00B87D22" w:rsidRPr="0043531A">
              <w:t>h</w:t>
            </w:r>
            <w:r w:rsidR="00197F1E" w:rsidRPr="0043531A">
              <w:t xml:space="preserve"> restrictions, it h</w:t>
            </w:r>
            <w:r w:rsidR="00B87D22" w:rsidRPr="0043531A">
              <w:t>as to decide whether this</w:t>
            </w:r>
            <w:r w:rsidR="00197F1E" w:rsidRPr="0043531A">
              <w:t xml:space="preserve"> </w:t>
            </w:r>
            <w:r w:rsidR="00B87D22" w:rsidRPr="0043531A">
              <w:t xml:space="preserve">has an impact on the Project, including the </w:t>
            </w:r>
            <w:r w:rsidR="00B65CCF" w:rsidRPr="0043531A">
              <w:t>Exploitation</w:t>
            </w:r>
            <w:r w:rsidR="00B87D22" w:rsidRPr="0043531A">
              <w:t xml:space="preserve"> as foreseen in Annex </w:t>
            </w:r>
            <w:r w:rsidR="00032535">
              <w:t>1</w:t>
            </w:r>
            <w:r w:rsidR="00B87D22" w:rsidRPr="0043531A">
              <w:t xml:space="preserve"> and the Consortium Plan. If there is an impact, the Consortium Plan can be updated a</w:t>
            </w:r>
            <w:r w:rsidRPr="0043531A">
              <w:t>ccordingly. The c</w:t>
            </w:r>
            <w:r w:rsidR="00B87D22" w:rsidRPr="0043531A">
              <w:t>onsortium can also keep the Consortium Plan as it is. This can mean that you are not allowed to use certain restricted Background and you have to implement the task in another way.</w:t>
            </w:r>
          </w:p>
        </w:tc>
      </w:tr>
      <w:tr w:rsidR="007E0DCE" w:rsidRPr="0043531A">
        <w:tc>
          <w:tcPr>
            <w:tcW w:w="5984" w:type="dxa"/>
            <w:gridSpan w:val="2"/>
          </w:tcPr>
          <w:p w:rsidR="00BC6C56" w:rsidRPr="0043531A" w:rsidRDefault="00B021FA" w:rsidP="007964C7">
            <w:pPr>
              <w:pStyle w:val="berarbeitung"/>
              <w:rPr>
                <w:b w:val="0"/>
                <w:sz w:val="22"/>
                <w:szCs w:val="22"/>
              </w:rPr>
            </w:pPr>
            <w:r w:rsidRPr="0043531A">
              <w:rPr>
                <w:b w:val="0"/>
                <w:sz w:val="22"/>
                <w:szCs w:val="22"/>
              </w:rPr>
              <w:t>9.2.</w:t>
            </w:r>
            <w:r w:rsidR="00A879E8" w:rsidRPr="0043531A">
              <w:rPr>
                <w:b w:val="0"/>
                <w:sz w:val="22"/>
                <w:szCs w:val="22"/>
              </w:rPr>
              <w:t>2</w:t>
            </w:r>
            <w:r w:rsidRPr="0043531A">
              <w:rPr>
                <w:b w:val="0"/>
                <w:sz w:val="22"/>
                <w:szCs w:val="22"/>
              </w:rPr>
              <w:t xml:space="preserve"> </w:t>
            </w:r>
            <w:r w:rsidR="007E0DCE" w:rsidRPr="0043531A">
              <w:rPr>
                <w:b w:val="0"/>
                <w:sz w:val="22"/>
                <w:szCs w:val="22"/>
              </w:rPr>
              <w:t xml:space="preserve">Any Access Rights granted expressly exclude any rights to </w:t>
            </w:r>
            <w:r w:rsidR="00F35E61" w:rsidRPr="0043531A">
              <w:rPr>
                <w:b w:val="0"/>
                <w:sz w:val="22"/>
                <w:szCs w:val="22"/>
              </w:rPr>
              <w:t>sublicense</w:t>
            </w:r>
            <w:r w:rsidR="007E0DCE" w:rsidRPr="0043531A">
              <w:rPr>
                <w:b w:val="0"/>
                <w:sz w:val="22"/>
                <w:szCs w:val="22"/>
              </w:rPr>
              <w:t xml:space="preserve"> unless expressly stated otherwise. </w:t>
            </w:r>
          </w:p>
          <w:p w:rsidR="00BC6C56" w:rsidRPr="0043531A" w:rsidRDefault="00BC6C56" w:rsidP="007964C7">
            <w:pPr>
              <w:pStyle w:val="berarbeitung"/>
              <w:rPr>
                <w:b w:val="0"/>
                <w:sz w:val="22"/>
                <w:szCs w:val="22"/>
              </w:rPr>
            </w:pPr>
          </w:p>
          <w:p w:rsidR="007E0DCE" w:rsidRPr="0043531A" w:rsidRDefault="00A879E8" w:rsidP="007964C7">
            <w:pPr>
              <w:pStyle w:val="berarbeitung"/>
              <w:rPr>
                <w:b w:val="0"/>
                <w:sz w:val="22"/>
                <w:szCs w:val="22"/>
              </w:rPr>
            </w:pPr>
            <w:r w:rsidRPr="0043531A">
              <w:rPr>
                <w:b w:val="0"/>
                <w:sz w:val="22"/>
                <w:szCs w:val="22"/>
              </w:rPr>
              <w:t xml:space="preserve">9.2.3 </w:t>
            </w:r>
            <w:r w:rsidR="007E0DCE" w:rsidRPr="0043531A">
              <w:rPr>
                <w:b w:val="0"/>
                <w:sz w:val="22"/>
                <w:szCs w:val="22"/>
              </w:rPr>
              <w:t>Access Rights shall be free of any administrative transfer costs.</w:t>
            </w:r>
          </w:p>
          <w:p w:rsidR="00BC6C56" w:rsidRPr="0043531A" w:rsidRDefault="00BC6C56" w:rsidP="007964C7">
            <w:pPr>
              <w:pStyle w:val="berarbeitung"/>
              <w:rPr>
                <w:b w:val="0"/>
                <w:sz w:val="22"/>
                <w:szCs w:val="22"/>
              </w:rPr>
            </w:pPr>
          </w:p>
          <w:p w:rsidR="007E0DCE" w:rsidRPr="0043531A" w:rsidRDefault="00A879E8" w:rsidP="007964C7">
            <w:pPr>
              <w:pStyle w:val="berarbeitung"/>
              <w:rPr>
                <w:b w:val="0"/>
                <w:sz w:val="22"/>
                <w:szCs w:val="22"/>
              </w:rPr>
            </w:pPr>
            <w:r w:rsidRPr="0043531A">
              <w:rPr>
                <w:b w:val="0"/>
                <w:sz w:val="22"/>
                <w:szCs w:val="22"/>
              </w:rPr>
              <w:t xml:space="preserve">9.2.4 </w:t>
            </w:r>
            <w:r w:rsidR="007E0DCE" w:rsidRPr="0043531A">
              <w:rPr>
                <w:b w:val="0"/>
                <w:sz w:val="22"/>
                <w:szCs w:val="22"/>
              </w:rPr>
              <w:t>Access Rights are granted on a non-</w:t>
            </w:r>
            <w:bookmarkStart w:id="35" w:name="OLE_LINK11"/>
            <w:bookmarkStart w:id="36" w:name="OLE_LINK12"/>
            <w:r w:rsidR="007E0DCE" w:rsidRPr="0043531A">
              <w:rPr>
                <w:b w:val="0"/>
                <w:sz w:val="22"/>
                <w:szCs w:val="22"/>
              </w:rPr>
              <w:t>exclusive b</w:t>
            </w:r>
            <w:bookmarkEnd w:id="35"/>
            <w:bookmarkEnd w:id="36"/>
            <w:r w:rsidR="007E0DCE" w:rsidRPr="0043531A">
              <w:rPr>
                <w:b w:val="0"/>
                <w:sz w:val="22"/>
                <w:szCs w:val="22"/>
              </w:rPr>
              <w:t>asis.</w:t>
            </w:r>
          </w:p>
          <w:p w:rsidR="007E0DCE" w:rsidRPr="0043531A" w:rsidRDefault="007E0DCE" w:rsidP="00461A5A">
            <w:pPr>
              <w:pStyle w:val="berarbeitung"/>
              <w:rPr>
                <w:sz w:val="22"/>
                <w:szCs w:val="22"/>
              </w:rPr>
            </w:pPr>
          </w:p>
        </w:tc>
        <w:tc>
          <w:tcPr>
            <w:tcW w:w="4111" w:type="dxa"/>
          </w:tcPr>
          <w:p w:rsidR="007E0DCE" w:rsidRPr="0043531A" w:rsidRDefault="00034B5E" w:rsidP="00A164D3">
            <w:pPr>
              <w:pStyle w:val="elucidation"/>
              <w:rPr>
                <w:rFonts w:eastAsia="Times New Roman"/>
              </w:rPr>
            </w:pPr>
            <w:r w:rsidRPr="0043531A">
              <w:t xml:space="preserve">See </w:t>
            </w:r>
            <w:r w:rsidR="00F01C16" w:rsidRPr="0043531A">
              <w:t>A</w:t>
            </w:r>
            <w:r w:rsidRPr="0043531A">
              <w:t>rticle 25.1 MGA.</w:t>
            </w:r>
          </w:p>
          <w:p w:rsidR="00034B5E" w:rsidRPr="0043531A" w:rsidRDefault="00034B5E" w:rsidP="00A164D3">
            <w:pPr>
              <w:pStyle w:val="elucidation"/>
            </w:pPr>
          </w:p>
          <w:p w:rsidR="00034B5E" w:rsidRPr="0043531A" w:rsidRDefault="00034B5E" w:rsidP="00A164D3">
            <w:pPr>
              <w:pStyle w:val="elucidation"/>
            </w:pPr>
            <w:r w:rsidRPr="0043531A">
              <w:t xml:space="preserve">Of course, especially when an agreement on specific conditions for </w:t>
            </w:r>
            <w:r w:rsidR="001655B6" w:rsidRPr="0043531A">
              <w:t>A</w:t>
            </w:r>
            <w:r w:rsidRPr="0043531A">
              <w:t xml:space="preserve">ccess </w:t>
            </w:r>
            <w:r w:rsidR="001655B6" w:rsidRPr="0043531A">
              <w:t>R</w:t>
            </w:r>
            <w:r w:rsidRPr="0043531A">
              <w:t>ights is negotiated, the parties may agree to include a right to sublicense.</w:t>
            </w:r>
          </w:p>
          <w:p w:rsidR="00BC6C56" w:rsidRPr="0043531A" w:rsidRDefault="00BC6C56" w:rsidP="00A164D3">
            <w:pPr>
              <w:pStyle w:val="elucidation"/>
            </w:pPr>
          </w:p>
          <w:p w:rsidR="00BC6C56" w:rsidRPr="0043531A" w:rsidRDefault="00BC6C56" w:rsidP="00A164D3">
            <w:pPr>
              <w:pStyle w:val="elucidation"/>
            </w:pPr>
          </w:p>
          <w:p w:rsidR="00BC6C56" w:rsidRPr="0043531A" w:rsidRDefault="00654B13" w:rsidP="00A164D3">
            <w:pPr>
              <w:pStyle w:val="elucidation"/>
              <w:rPr>
                <w:rFonts w:eastAsia="Times New Roman"/>
                <w:b/>
              </w:rPr>
            </w:pPr>
            <w:r w:rsidRPr="0043531A">
              <w:t>Regarding e</w:t>
            </w:r>
            <w:r w:rsidR="003648DF" w:rsidRPr="0043531A">
              <w:t>xclusive licenses see</w:t>
            </w:r>
            <w:r w:rsidR="00C52B53" w:rsidRPr="0043531A">
              <w:t xml:space="preserve"> </w:t>
            </w:r>
            <w:r w:rsidR="007260FB" w:rsidRPr="0043531A">
              <w:t>Article</w:t>
            </w:r>
            <w:r w:rsidR="005E5094">
              <w:t> </w:t>
            </w:r>
            <w:r w:rsidR="00C52B53" w:rsidRPr="0043531A">
              <w:t>30.2 MGA</w:t>
            </w:r>
            <w:r w:rsidR="0033057D" w:rsidRPr="0043531A">
              <w:t xml:space="preserve"> and elucidations on</w:t>
            </w:r>
            <w:r w:rsidR="003648DF" w:rsidRPr="0043531A">
              <w:t xml:space="preserve"> </w:t>
            </w:r>
            <w:r w:rsidR="00AB1666" w:rsidRPr="0043531A">
              <w:t xml:space="preserve">optional </w:t>
            </w:r>
            <w:r w:rsidR="003648DF" w:rsidRPr="0043531A">
              <w:t xml:space="preserve">Section </w:t>
            </w:r>
            <w:r w:rsidR="0033057D" w:rsidRPr="0043531A">
              <w:t>8.</w:t>
            </w:r>
            <w:r w:rsidR="008B4092" w:rsidRPr="0043531A">
              <w:t>4</w:t>
            </w:r>
            <w:r w:rsidR="00C52B53" w:rsidRPr="0043531A">
              <w:t>.</w:t>
            </w:r>
          </w:p>
        </w:tc>
      </w:tr>
      <w:tr w:rsidR="007E0DCE" w:rsidRPr="0043531A">
        <w:tc>
          <w:tcPr>
            <w:tcW w:w="5984" w:type="dxa"/>
            <w:gridSpan w:val="2"/>
          </w:tcPr>
          <w:p w:rsidR="007E0DCE" w:rsidRPr="0043531A" w:rsidRDefault="00B021FA" w:rsidP="007964C7">
            <w:pPr>
              <w:pStyle w:val="berarbeitung"/>
              <w:rPr>
                <w:b w:val="0"/>
                <w:sz w:val="22"/>
                <w:szCs w:val="22"/>
              </w:rPr>
            </w:pPr>
            <w:r w:rsidRPr="0043531A">
              <w:rPr>
                <w:b w:val="0"/>
                <w:sz w:val="22"/>
                <w:szCs w:val="22"/>
              </w:rPr>
              <w:t xml:space="preserve">9.2.5 </w:t>
            </w:r>
            <w:r w:rsidR="00B97899" w:rsidRPr="0043531A">
              <w:rPr>
                <w:b w:val="0"/>
                <w:sz w:val="22"/>
                <w:szCs w:val="22"/>
              </w:rPr>
              <w:t>Result</w:t>
            </w:r>
            <w:r w:rsidR="007909D1" w:rsidRPr="0043531A">
              <w:rPr>
                <w:b w:val="0"/>
                <w:sz w:val="22"/>
                <w:szCs w:val="22"/>
              </w:rPr>
              <w:t>s</w:t>
            </w:r>
            <w:r w:rsidR="007E0DCE" w:rsidRPr="0043531A">
              <w:rPr>
                <w:b w:val="0"/>
                <w:sz w:val="22"/>
                <w:szCs w:val="22"/>
              </w:rPr>
              <w:t xml:space="preserve"> and Background shall be used only for the purposes for which Access Rights to it have been granted.</w:t>
            </w:r>
          </w:p>
          <w:p w:rsidR="007E0DCE" w:rsidRPr="0043531A" w:rsidRDefault="007E0DCE" w:rsidP="007964C7">
            <w:pPr>
              <w:pStyle w:val="berarbeitung"/>
              <w:rPr>
                <w:b w:val="0"/>
                <w:sz w:val="22"/>
                <w:szCs w:val="22"/>
              </w:rPr>
            </w:pPr>
          </w:p>
        </w:tc>
        <w:tc>
          <w:tcPr>
            <w:tcW w:w="4111" w:type="dxa"/>
          </w:tcPr>
          <w:p w:rsidR="007E0DCE" w:rsidRPr="0043531A" w:rsidRDefault="007E0DCE" w:rsidP="00A164D3">
            <w:pPr>
              <w:pStyle w:val="elucidation"/>
            </w:pPr>
          </w:p>
        </w:tc>
      </w:tr>
      <w:tr w:rsidR="007E0DCE" w:rsidRPr="0043531A">
        <w:tc>
          <w:tcPr>
            <w:tcW w:w="5984" w:type="dxa"/>
            <w:gridSpan w:val="2"/>
          </w:tcPr>
          <w:p w:rsidR="007E0DCE" w:rsidRPr="0043531A" w:rsidRDefault="00B021FA" w:rsidP="007964C7">
            <w:pPr>
              <w:pStyle w:val="berarbeitung"/>
              <w:rPr>
                <w:b w:val="0"/>
                <w:sz w:val="22"/>
                <w:szCs w:val="22"/>
              </w:rPr>
            </w:pPr>
            <w:r w:rsidRPr="0043531A">
              <w:rPr>
                <w:b w:val="0"/>
                <w:sz w:val="22"/>
                <w:szCs w:val="22"/>
              </w:rPr>
              <w:t xml:space="preserve">9.2.6 </w:t>
            </w:r>
            <w:r w:rsidR="007E0DCE" w:rsidRPr="0043531A">
              <w:rPr>
                <w:b w:val="0"/>
                <w:sz w:val="22"/>
                <w:szCs w:val="22"/>
              </w:rPr>
              <w:t xml:space="preserve">All </w:t>
            </w:r>
            <w:r w:rsidR="00C162CE" w:rsidRPr="0043531A">
              <w:rPr>
                <w:b w:val="0"/>
                <w:sz w:val="22"/>
                <w:szCs w:val="22"/>
              </w:rPr>
              <w:t xml:space="preserve">requests for </w:t>
            </w:r>
            <w:r w:rsidR="007E0DCE" w:rsidRPr="0043531A">
              <w:rPr>
                <w:b w:val="0"/>
                <w:sz w:val="22"/>
                <w:szCs w:val="22"/>
              </w:rPr>
              <w:t xml:space="preserve">Access Rights shall be </w:t>
            </w:r>
            <w:r w:rsidR="00C162CE" w:rsidRPr="0043531A">
              <w:rPr>
                <w:b w:val="0"/>
                <w:sz w:val="22"/>
                <w:szCs w:val="22"/>
              </w:rPr>
              <w:t>made in writing</w:t>
            </w:r>
            <w:r w:rsidR="007E0DCE" w:rsidRPr="0043531A">
              <w:rPr>
                <w:b w:val="0"/>
                <w:sz w:val="22"/>
                <w:szCs w:val="22"/>
              </w:rPr>
              <w:t xml:space="preserve">. </w:t>
            </w:r>
          </w:p>
          <w:p w:rsidR="007E0DCE" w:rsidRPr="0043531A" w:rsidRDefault="007E0DCE" w:rsidP="007964C7">
            <w:pPr>
              <w:pStyle w:val="berarbeitung"/>
              <w:rPr>
                <w:b w:val="0"/>
                <w:sz w:val="22"/>
                <w:szCs w:val="22"/>
              </w:rPr>
            </w:pPr>
            <w:r w:rsidRPr="0043531A">
              <w:rPr>
                <w:b w:val="0"/>
                <w:sz w:val="22"/>
                <w:szCs w:val="22"/>
              </w:rPr>
              <w:t xml:space="preserve">The granting of Access Rights may be made conditional on the acceptance of specific conditions aimed at ensuring that these rights will be used only for the intended purpose and that </w:t>
            </w:r>
            <w:r w:rsidRPr="0043531A">
              <w:rPr>
                <w:b w:val="0"/>
                <w:sz w:val="22"/>
                <w:szCs w:val="22"/>
              </w:rPr>
              <w:lastRenderedPageBreak/>
              <w:t>appropriate confidentiality obligations are in place.</w:t>
            </w:r>
          </w:p>
          <w:p w:rsidR="00F35E61" w:rsidRPr="0043531A" w:rsidRDefault="00F35E61" w:rsidP="007964C7">
            <w:pPr>
              <w:pStyle w:val="berarbeitung"/>
              <w:rPr>
                <w:b w:val="0"/>
                <w:sz w:val="22"/>
                <w:szCs w:val="22"/>
              </w:rPr>
            </w:pPr>
          </w:p>
        </w:tc>
        <w:tc>
          <w:tcPr>
            <w:tcW w:w="4111" w:type="dxa"/>
          </w:tcPr>
          <w:p w:rsidR="007A1371" w:rsidRPr="0043531A" w:rsidRDefault="00483C6E" w:rsidP="00A164D3">
            <w:pPr>
              <w:pStyle w:val="elucidation"/>
              <w:rPr>
                <w:rFonts w:eastAsia="Times New Roman"/>
              </w:rPr>
            </w:pPr>
            <w:r w:rsidRPr="0043531A">
              <w:lastRenderedPageBreak/>
              <w:t>The P</w:t>
            </w:r>
            <w:r w:rsidR="00044840" w:rsidRPr="0043531A">
              <w:t>arty granting the access can also request to have a written agreement</w:t>
            </w:r>
            <w:r w:rsidRPr="0043531A">
              <w:t>.</w:t>
            </w:r>
            <w:r w:rsidR="00044840" w:rsidRPr="0043531A">
              <w:t xml:space="preserve"> </w:t>
            </w:r>
          </w:p>
        </w:tc>
      </w:tr>
      <w:tr w:rsidR="00F42A43" w:rsidRPr="0043531A">
        <w:tc>
          <w:tcPr>
            <w:tcW w:w="5984" w:type="dxa"/>
            <w:gridSpan w:val="2"/>
          </w:tcPr>
          <w:p w:rsidR="00F42A43" w:rsidRPr="0043531A" w:rsidRDefault="00F42A43" w:rsidP="00F110F6">
            <w:pPr>
              <w:pStyle w:val="berarbeitung"/>
              <w:rPr>
                <w:b w:val="0"/>
                <w:sz w:val="22"/>
                <w:szCs w:val="22"/>
              </w:rPr>
            </w:pPr>
            <w:r w:rsidRPr="0043531A">
              <w:rPr>
                <w:b w:val="0"/>
                <w:sz w:val="22"/>
                <w:szCs w:val="22"/>
              </w:rPr>
              <w:lastRenderedPageBreak/>
              <w:t>9.2.7 The requesting Party must show that the Access Rights are Needed.</w:t>
            </w:r>
          </w:p>
        </w:tc>
        <w:tc>
          <w:tcPr>
            <w:tcW w:w="4111" w:type="dxa"/>
          </w:tcPr>
          <w:p w:rsidR="00F42A43" w:rsidRPr="0043531A" w:rsidRDefault="00F42A43" w:rsidP="00A164D3">
            <w:pPr>
              <w:pStyle w:val="elucidation"/>
              <w:rPr>
                <w:rFonts w:eastAsia="Times New Roman"/>
              </w:rPr>
            </w:pPr>
            <w:r w:rsidRPr="0043531A">
              <w:t xml:space="preserve">See definition of “Needed” in Definition </w:t>
            </w:r>
            <w:r w:rsidR="00E7283F" w:rsidRPr="0043531A">
              <w:t>s</w:t>
            </w:r>
            <w:r w:rsidRPr="0043531A">
              <w:t>ection</w:t>
            </w:r>
            <w:r w:rsidR="00237D6D" w:rsidRPr="0043531A">
              <w:t>.</w:t>
            </w:r>
          </w:p>
        </w:tc>
      </w:tr>
      <w:tr w:rsidR="00F42A43" w:rsidRPr="0043531A">
        <w:tc>
          <w:tcPr>
            <w:tcW w:w="5984" w:type="dxa"/>
            <w:gridSpan w:val="2"/>
          </w:tcPr>
          <w:p w:rsidR="00F42A43" w:rsidRPr="0043531A" w:rsidRDefault="00F42A43" w:rsidP="00A164D3">
            <w:pPr>
              <w:pStyle w:val="berschrift2"/>
              <w:rPr>
                <w:rFonts w:eastAsia="Times New Roman"/>
              </w:rPr>
            </w:pPr>
            <w:r w:rsidRPr="0043531A">
              <w:t>9.3 Access Rights for implementation</w:t>
            </w:r>
          </w:p>
        </w:tc>
        <w:tc>
          <w:tcPr>
            <w:tcW w:w="4111" w:type="dxa"/>
          </w:tcPr>
          <w:p w:rsidR="00F42A43" w:rsidRPr="0043531A" w:rsidRDefault="00F42A43" w:rsidP="00A164D3"/>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 xml:space="preserve">Access Rights to Results and Background Needed for the performance of the own work of a Party under the Project shall be granted on a royalty-free basis, unless otherwise agreed for Background in Attachment 1. </w:t>
            </w:r>
          </w:p>
          <w:p w:rsidR="00F42A43" w:rsidRPr="0043531A" w:rsidRDefault="00F42A43" w:rsidP="007964C7">
            <w:pPr>
              <w:pStyle w:val="berarbeitung"/>
              <w:rPr>
                <w:sz w:val="22"/>
                <w:szCs w:val="22"/>
              </w:rPr>
            </w:pPr>
          </w:p>
        </w:tc>
        <w:tc>
          <w:tcPr>
            <w:tcW w:w="4111" w:type="dxa"/>
          </w:tcPr>
          <w:p w:rsidR="00654B13" w:rsidRPr="0043531A" w:rsidRDefault="00654B13" w:rsidP="00A164D3">
            <w:pPr>
              <w:pStyle w:val="elucidation"/>
              <w:rPr>
                <w:rFonts w:eastAsia="Times New Roman"/>
              </w:rPr>
            </w:pPr>
            <w:r w:rsidRPr="0043531A">
              <w:t>The Parties may in their entries of the Attachment 1 detail access conditions for specific Background listed (e.g. upon royalties). Conditions other than royalty-free for Access to Background have to be agreed by all Parties before their accession to the MGA (</w:t>
            </w:r>
            <w:r w:rsidR="007B221D" w:rsidRPr="0043531A">
              <w:t>Article</w:t>
            </w:r>
            <w:r w:rsidRPr="0043531A">
              <w:t xml:space="preserve"> 25.2 (b))</w:t>
            </w:r>
          </w:p>
        </w:tc>
      </w:tr>
      <w:tr w:rsidR="00F42A43" w:rsidRPr="0043531A">
        <w:tc>
          <w:tcPr>
            <w:tcW w:w="5984" w:type="dxa"/>
            <w:gridSpan w:val="2"/>
          </w:tcPr>
          <w:p w:rsidR="00F42A43" w:rsidRPr="0043531A" w:rsidRDefault="00F42A43" w:rsidP="00A164D3">
            <w:pPr>
              <w:pStyle w:val="berschrift2"/>
              <w:rPr>
                <w:rFonts w:eastAsia="Times New Roman"/>
              </w:rPr>
            </w:pPr>
            <w:bookmarkStart w:id="37" w:name="_Toc152162970"/>
            <w:r w:rsidRPr="0043531A">
              <w:t xml:space="preserve">9.4 Access Rights for </w:t>
            </w:r>
            <w:bookmarkEnd w:id="37"/>
            <w:r w:rsidRPr="0043531A">
              <w:t xml:space="preserve">Exploitation </w:t>
            </w:r>
          </w:p>
        </w:tc>
        <w:tc>
          <w:tcPr>
            <w:tcW w:w="4111" w:type="dxa"/>
          </w:tcPr>
          <w:p w:rsidR="00F42A43" w:rsidRPr="0043531A" w:rsidRDefault="00F42A43" w:rsidP="00A164D3"/>
        </w:tc>
      </w:tr>
      <w:tr w:rsidR="00F42A43" w:rsidRPr="0043531A">
        <w:tc>
          <w:tcPr>
            <w:tcW w:w="3213" w:type="dxa"/>
          </w:tcPr>
          <w:p w:rsidR="00F42A43" w:rsidRPr="00472A27" w:rsidRDefault="00B8150C" w:rsidP="00A164D3">
            <w:pPr>
              <w:pStyle w:val="secf"/>
              <w:rPr>
                <w:rFonts w:eastAsia="Times New Roman"/>
                <w:sz w:val="22"/>
                <w:szCs w:val="22"/>
              </w:rPr>
            </w:pPr>
            <w:r w:rsidRPr="00472A27">
              <w:rPr>
                <w:sz w:val="22"/>
                <w:szCs w:val="22"/>
                <w:highlight w:val="lightGray"/>
              </w:rPr>
              <w:t>[</w:t>
            </w:r>
            <w:r w:rsidR="0028532A" w:rsidRPr="00472A27">
              <w:rPr>
                <w:sz w:val="22"/>
                <w:szCs w:val="22"/>
                <w:highlight w:val="lightGray"/>
              </w:rPr>
              <w:t>Option 1</w:t>
            </w:r>
            <w:r w:rsidR="00F42A43" w:rsidRPr="00472A27">
              <w:rPr>
                <w:sz w:val="22"/>
                <w:szCs w:val="22"/>
                <w:highlight w:val="lightGray"/>
              </w:rPr>
              <w:t>:</w:t>
            </w:r>
            <w:r w:rsidRPr="00472A27">
              <w:rPr>
                <w:sz w:val="22"/>
                <w:szCs w:val="22"/>
                <w:highlight w:val="lightGray"/>
              </w:rPr>
              <w:t>]</w:t>
            </w:r>
          </w:p>
          <w:p w:rsidR="00F42A43" w:rsidRPr="0043531A" w:rsidRDefault="00F42A43" w:rsidP="00A164D3">
            <w:pPr>
              <w:pStyle w:val="secf"/>
            </w:pPr>
          </w:p>
          <w:p w:rsidR="00F42A43" w:rsidRPr="0043531A" w:rsidRDefault="00F42A43" w:rsidP="007964C7">
            <w:pPr>
              <w:pStyle w:val="berarbeitung"/>
              <w:rPr>
                <w:b w:val="0"/>
                <w:sz w:val="22"/>
                <w:szCs w:val="22"/>
              </w:rPr>
            </w:pPr>
            <w:r w:rsidRPr="0043531A">
              <w:rPr>
                <w:b w:val="0"/>
                <w:sz w:val="22"/>
                <w:szCs w:val="22"/>
              </w:rPr>
              <w:t xml:space="preserve">9.4.1 Access Rights to Results if Needed for Exploitation of a Party's own Results shall be granted on Fair and Reasonable conditions. </w:t>
            </w:r>
          </w:p>
          <w:p w:rsidR="00F42A43" w:rsidRPr="0043531A" w:rsidRDefault="00F42A43" w:rsidP="007964C7">
            <w:pPr>
              <w:pStyle w:val="berarbeitung"/>
              <w:rPr>
                <w:b w:val="0"/>
                <w:sz w:val="22"/>
                <w:szCs w:val="22"/>
              </w:rPr>
            </w:pPr>
          </w:p>
          <w:p w:rsidR="00F42A43" w:rsidRPr="0043531A" w:rsidRDefault="00F42A43" w:rsidP="007964C7">
            <w:pPr>
              <w:pStyle w:val="berarbeitung"/>
              <w:rPr>
                <w:b w:val="0"/>
                <w:sz w:val="22"/>
                <w:szCs w:val="22"/>
              </w:rPr>
            </w:pPr>
            <w:r w:rsidRPr="0043531A">
              <w:rPr>
                <w:b w:val="0"/>
                <w:sz w:val="22"/>
                <w:szCs w:val="22"/>
              </w:rPr>
              <w:t xml:space="preserve">Access rights to Results for internal research activities shall be granted on a royalty-free basis. </w:t>
            </w:r>
          </w:p>
          <w:p w:rsidR="00F42A43" w:rsidRPr="0043531A" w:rsidRDefault="00F42A43" w:rsidP="007964C7">
            <w:pPr>
              <w:pStyle w:val="berarbeitung"/>
              <w:rPr>
                <w:b w:val="0"/>
                <w:sz w:val="22"/>
                <w:szCs w:val="22"/>
              </w:rPr>
            </w:pPr>
          </w:p>
          <w:p w:rsidR="00F42A43" w:rsidRPr="0043531A" w:rsidRDefault="00F42A43" w:rsidP="00A164D3"/>
        </w:tc>
        <w:tc>
          <w:tcPr>
            <w:tcW w:w="2771" w:type="dxa"/>
          </w:tcPr>
          <w:p w:rsidR="00F42A43" w:rsidRPr="00472A27" w:rsidRDefault="00B8150C" w:rsidP="00A164D3">
            <w:pPr>
              <w:pStyle w:val="secf"/>
              <w:rPr>
                <w:rFonts w:eastAsia="Times New Roman"/>
                <w:sz w:val="22"/>
                <w:szCs w:val="22"/>
              </w:rPr>
            </w:pPr>
            <w:r w:rsidRPr="00472A27">
              <w:rPr>
                <w:sz w:val="22"/>
                <w:szCs w:val="22"/>
                <w:highlight w:val="lightGray"/>
              </w:rPr>
              <w:t>[</w:t>
            </w:r>
            <w:r w:rsidR="0028532A" w:rsidRPr="00472A27">
              <w:rPr>
                <w:sz w:val="22"/>
                <w:szCs w:val="22"/>
                <w:highlight w:val="lightGray"/>
              </w:rPr>
              <w:t>Option 2</w:t>
            </w:r>
            <w:r w:rsidR="00F42A43" w:rsidRPr="00472A27">
              <w:rPr>
                <w:sz w:val="22"/>
                <w:szCs w:val="22"/>
                <w:highlight w:val="lightGray"/>
              </w:rPr>
              <w:t>:</w:t>
            </w:r>
            <w:r w:rsidRPr="00472A27">
              <w:rPr>
                <w:sz w:val="22"/>
                <w:szCs w:val="22"/>
                <w:highlight w:val="lightGray"/>
              </w:rPr>
              <w:t>[</w:t>
            </w:r>
          </w:p>
          <w:p w:rsidR="00F42A43" w:rsidRPr="0043531A" w:rsidRDefault="00F42A43" w:rsidP="00A164D3">
            <w:pPr>
              <w:pStyle w:val="secf"/>
            </w:pPr>
          </w:p>
          <w:p w:rsidR="00F42A43" w:rsidRPr="0043531A" w:rsidRDefault="00F42A43" w:rsidP="007964C7">
            <w:pPr>
              <w:pStyle w:val="berarbeitung"/>
              <w:rPr>
                <w:b w:val="0"/>
                <w:sz w:val="22"/>
                <w:szCs w:val="22"/>
              </w:rPr>
            </w:pPr>
            <w:r w:rsidRPr="0043531A">
              <w:rPr>
                <w:b w:val="0"/>
                <w:sz w:val="22"/>
                <w:szCs w:val="22"/>
              </w:rPr>
              <w:t xml:space="preserve">9.4.1 Access Rights to Results if Needed for Exploitation of a Party's own Results shall be granted on a royalty-free basis. </w:t>
            </w:r>
          </w:p>
        </w:tc>
        <w:tc>
          <w:tcPr>
            <w:tcW w:w="4111" w:type="dxa"/>
          </w:tcPr>
          <w:p w:rsidR="00DB197D" w:rsidRPr="0043531A" w:rsidRDefault="00DB197D" w:rsidP="00A164D3">
            <w:pPr>
              <w:pStyle w:val="elucidation"/>
              <w:rPr>
                <w:rFonts w:eastAsia="Times New Roman"/>
              </w:rPr>
            </w:pPr>
            <w:r w:rsidRPr="0043531A">
              <w:rPr>
                <w:lang w:val="en-US"/>
              </w:rPr>
              <w:t>Since access rights exclude the right to sublicense (</w:t>
            </w:r>
            <w:r w:rsidR="00C85E7B" w:rsidRPr="0043531A">
              <w:rPr>
                <w:lang w:val="en-US"/>
              </w:rPr>
              <w:t xml:space="preserve">Section </w:t>
            </w:r>
            <w:r w:rsidRPr="0043531A">
              <w:rPr>
                <w:lang w:val="en-US"/>
              </w:rPr>
              <w:t>9.2.4 above), parties should be aware that their further “exploitation” should not require such sublicensing (even through the granting of access rights in a subsequent research project).</w:t>
            </w:r>
          </w:p>
          <w:p w:rsidR="00DB197D" w:rsidRPr="0043531A" w:rsidRDefault="00DB197D" w:rsidP="00A164D3">
            <w:pPr>
              <w:pStyle w:val="elucidation"/>
              <w:rPr>
                <w:rFonts w:eastAsia="Times New Roman"/>
              </w:rPr>
            </w:pPr>
            <w:r w:rsidRPr="0043531A">
              <w:t>O</w:t>
            </w:r>
            <w:r w:rsidR="001530C4">
              <w:t>ption</w:t>
            </w:r>
            <w:r w:rsidRPr="0043531A">
              <w:t xml:space="preserve"> 1:</w:t>
            </w:r>
          </w:p>
          <w:p w:rsidR="00DB197D" w:rsidRPr="0043531A" w:rsidRDefault="00DB197D" w:rsidP="00A164D3">
            <w:pPr>
              <w:pStyle w:val="elucidation"/>
              <w:rPr>
                <w:rFonts w:eastAsia="Times New Roman"/>
              </w:rPr>
            </w:pPr>
            <w:r w:rsidRPr="0043531A">
              <w:t xml:space="preserve">Access for exploitation for internal research is free, access for any other </w:t>
            </w:r>
            <w:r w:rsidR="00D1433A" w:rsidRPr="0043531A">
              <w:t>exploitation</w:t>
            </w:r>
            <w:r w:rsidRPr="0043531A">
              <w:t xml:space="preserve"> of own </w:t>
            </w:r>
            <w:r w:rsidR="00B63690" w:rsidRPr="0043531A">
              <w:t>Results</w:t>
            </w:r>
            <w:r w:rsidRPr="0043531A">
              <w:t xml:space="preserve"> (including third party research) will be granted on Fair and Reasonable conditions. </w:t>
            </w:r>
          </w:p>
          <w:p w:rsidR="00DB197D" w:rsidRPr="0043531A" w:rsidRDefault="00DB197D" w:rsidP="00A164D3">
            <w:pPr>
              <w:pStyle w:val="elucidation"/>
            </w:pPr>
          </w:p>
          <w:p w:rsidR="00DB197D" w:rsidRPr="0043531A" w:rsidRDefault="00DB197D" w:rsidP="00A164D3">
            <w:pPr>
              <w:pStyle w:val="elucidation"/>
            </w:pPr>
            <w:r w:rsidRPr="0043531A">
              <w:t xml:space="preserve">Any Party </w:t>
            </w:r>
            <w:r w:rsidR="00D1433A" w:rsidRPr="0043531A">
              <w:t>exploiting</w:t>
            </w:r>
            <w:r w:rsidRPr="0043531A">
              <w:t xml:space="preserve"> another Party’s </w:t>
            </w:r>
            <w:r w:rsidR="00B63690" w:rsidRPr="0043531A">
              <w:t>Results</w:t>
            </w:r>
            <w:r w:rsidRPr="0043531A">
              <w:t xml:space="preserve"> has to take care not to grant direct access to a third party, unless the owning Party has agreed to such granting of Access Rights. </w:t>
            </w:r>
          </w:p>
          <w:p w:rsidR="00DB197D" w:rsidRPr="0043531A" w:rsidRDefault="00DB197D" w:rsidP="00A164D3">
            <w:pPr>
              <w:pStyle w:val="elucidation"/>
            </w:pPr>
          </w:p>
          <w:p w:rsidR="00DB197D" w:rsidRPr="0043531A" w:rsidRDefault="00DB197D" w:rsidP="00A164D3">
            <w:pPr>
              <w:pStyle w:val="elucidation"/>
            </w:pPr>
            <w:r w:rsidRPr="0043531A">
              <w:t xml:space="preserve">Possible agreements regarding access to certain </w:t>
            </w:r>
            <w:r w:rsidR="00D1433A" w:rsidRPr="0043531A">
              <w:t>Results</w:t>
            </w:r>
            <w:r w:rsidRPr="0043531A">
              <w:t xml:space="preserve">/ Background for further research might e.g. include the following aspects: Allowing to produce research results which are available to the third party but which contain hermetically-sealed </w:t>
            </w:r>
            <w:r w:rsidR="00D1433A" w:rsidRPr="0043531A">
              <w:t>Results</w:t>
            </w:r>
            <w:r w:rsidRPr="0043531A">
              <w:t xml:space="preserve"> from the Project; using </w:t>
            </w:r>
            <w:r w:rsidR="00D1433A" w:rsidRPr="0043531A">
              <w:t>Results</w:t>
            </w:r>
            <w:r w:rsidRPr="0043531A">
              <w:t xml:space="preserve"> from the Project for in-house testing or diagnosis purposes in doing research.</w:t>
            </w:r>
          </w:p>
          <w:p w:rsidR="00DB197D" w:rsidRPr="0043531A" w:rsidRDefault="00DB197D" w:rsidP="00A164D3">
            <w:pPr>
              <w:pStyle w:val="elucidation"/>
            </w:pPr>
          </w:p>
          <w:p w:rsidR="00DB197D" w:rsidRPr="0043531A" w:rsidRDefault="00A64723" w:rsidP="00A164D3">
            <w:pPr>
              <w:pStyle w:val="elucidation"/>
            </w:pPr>
            <w:r>
              <w:t>Option 2:</w:t>
            </w:r>
          </w:p>
          <w:p w:rsidR="00DB197D" w:rsidRPr="0043531A" w:rsidRDefault="00DB197D" w:rsidP="00A164D3">
            <w:pPr>
              <w:pStyle w:val="elucidation"/>
            </w:pPr>
            <w:r w:rsidRPr="0043531A">
              <w:t>All Access for Use of own Foreground will be granted royalty-free.</w:t>
            </w:r>
          </w:p>
          <w:p w:rsidR="00F162D0" w:rsidRPr="0043531A" w:rsidRDefault="00F162D0" w:rsidP="00A164D3">
            <w:pPr>
              <w:pStyle w:val="elucidation"/>
            </w:pPr>
          </w:p>
          <w:p w:rsidR="000D4145" w:rsidRPr="0043531A" w:rsidRDefault="001D649D" w:rsidP="00A164D3">
            <w:pPr>
              <w:pStyle w:val="elucidation"/>
            </w:pPr>
            <w:r>
              <w:rPr>
                <w:lang w:val="en-US"/>
              </w:rPr>
              <w:t>As per Section 9.2.6, the</w:t>
            </w:r>
            <w:r w:rsidR="00DD6549" w:rsidRPr="0043531A">
              <w:rPr>
                <w:lang w:val="en-US"/>
              </w:rPr>
              <w:t xml:space="preserve"> request</w:t>
            </w:r>
            <w:r>
              <w:rPr>
                <w:lang w:val="en-US"/>
              </w:rPr>
              <w:t xml:space="preserve"> for Access Rights</w:t>
            </w:r>
            <w:r w:rsidR="00DD6549" w:rsidRPr="0043531A">
              <w:rPr>
                <w:lang w:val="en-US"/>
              </w:rPr>
              <w:t xml:space="preserve"> </w:t>
            </w:r>
            <w:r>
              <w:rPr>
                <w:lang w:val="en-US"/>
              </w:rPr>
              <w:t xml:space="preserve">is to be </w:t>
            </w:r>
            <w:r w:rsidR="00DD6549" w:rsidRPr="0043531A">
              <w:rPr>
                <w:lang w:val="en-US"/>
              </w:rPr>
              <w:t xml:space="preserve">in writing, </w:t>
            </w:r>
            <w:r>
              <w:rPr>
                <w:lang w:val="en-US"/>
              </w:rPr>
              <w:t xml:space="preserve">the </w:t>
            </w:r>
            <w:r w:rsidR="00DD6549" w:rsidRPr="0043531A">
              <w:rPr>
                <w:lang w:val="en-US"/>
              </w:rPr>
              <w:t>agreement on fair and reasonable normally also</w:t>
            </w:r>
            <w:r w:rsidR="00965253">
              <w:rPr>
                <w:lang w:val="en-US"/>
              </w:rPr>
              <w:t>,</w:t>
            </w:r>
            <w:r w:rsidR="00DD6549" w:rsidRPr="0043531A">
              <w:rPr>
                <w:lang w:val="en-US"/>
              </w:rPr>
              <w:t xml:space="preserve"> unless both parties don’t want that formality</w:t>
            </w:r>
            <w:r w:rsidR="00A72C32">
              <w:rPr>
                <w:lang w:val="en-US"/>
              </w:rPr>
              <w:t>.</w:t>
            </w:r>
          </w:p>
        </w:tc>
      </w:tr>
      <w:tr w:rsidR="00F42A43" w:rsidRPr="0043531A">
        <w:tc>
          <w:tcPr>
            <w:tcW w:w="5984" w:type="dxa"/>
            <w:gridSpan w:val="2"/>
          </w:tcPr>
          <w:p w:rsidR="00F42A43" w:rsidRPr="0043531A" w:rsidRDefault="00F42A43" w:rsidP="00145AFA">
            <w:pPr>
              <w:pStyle w:val="berarbeitung"/>
              <w:rPr>
                <w:sz w:val="22"/>
                <w:szCs w:val="22"/>
              </w:rPr>
            </w:pPr>
            <w:r w:rsidRPr="001D649D">
              <w:rPr>
                <w:b w:val="0"/>
                <w:sz w:val="22"/>
                <w:szCs w:val="22"/>
              </w:rPr>
              <w:t>9.4</w:t>
            </w:r>
            <w:r w:rsidRPr="0043531A">
              <w:rPr>
                <w:b w:val="0"/>
                <w:sz w:val="22"/>
                <w:szCs w:val="22"/>
              </w:rPr>
              <w:t>.2 Access Rights to Background if Needed for Exploitation of a Party's own Results, including for research on behalf of a third party, shall be granted on Fair and Reasonable conditions</w:t>
            </w:r>
            <w:r w:rsidRPr="0043531A">
              <w:rPr>
                <w:sz w:val="22"/>
                <w:szCs w:val="22"/>
              </w:rPr>
              <w:t>.</w:t>
            </w:r>
            <w:r w:rsidRPr="0043531A" w:rsidDel="002F702B">
              <w:rPr>
                <w:sz w:val="22"/>
                <w:szCs w:val="22"/>
              </w:rPr>
              <w:t xml:space="preserve"> </w:t>
            </w:r>
          </w:p>
        </w:tc>
        <w:tc>
          <w:tcPr>
            <w:tcW w:w="4111" w:type="dxa"/>
          </w:tcPr>
          <w:p w:rsidR="00F42A43" w:rsidRPr="0043531A" w:rsidRDefault="00F42A43" w:rsidP="00A164D3">
            <w:pPr>
              <w:pStyle w:val="elucidation"/>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 xml:space="preserve">9.4.3 A request for Access Rights may be made up to </w:t>
            </w:r>
            <w:r w:rsidRPr="0043531A">
              <w:rPr>
                <w:b w:val="0"/>
                <w:sz w:val="22"/>
                <w:szCs w:val="22"/>
                <w:highlight w:val="lightGray"/>
              </w:rPr>
              <w:t>twelve</w:t>
            </w:r>
            <w:r w:rsidRPr="0043531A">
              <w:rPr>
                <w:b w:val="0"/>
                <w:sz w:val="22"/>
                <w:szCs w:val="22"/>
              </w:rPr>
              <w:t xml:space="preserve"> months after the end of the Project or, in the case of Section 9.7.2.1.2, after the termination of the requesting Party’s participation in the Project.</w:t>
            </w:r>
          </w:p>
          <w:p w:rsidR="00F42A43" w:rsidRPr="0043531A" w:rsidRDefault="00F42A43" w:rsidP="007964C7">
            <w:pPr>
              <w:pStyle w:val="berarbeitung"/>
              <w:rPr>
                <w:sz w:val="22"/>
                <w:szCs w:val="22"/>
              </w:rPr>
            </w:pPr>
          </w:p>
        </w:tc>
        <w:tc>
          <w:tcPr>
            <w:tcW w:w="4111" w:type="dxa"/>
          </w:tcPr>
          <w:p w:rsidR="00F42A43" w:rsidRPr="0043531A" w:rsidRDefault="00F42A43" w:rsidP="007964C7">
            <w:pPr>
              <w:pStyle w:val="berarbeitung"/>
              <w:rPr>
                <w:b w:val="0"/>
                <w:sz w:val="22"/>
                <w:szCs w:val="22"/>
              </w:rPr>
            </w:pPr>
            <w:r w:rsidRPr="0043531A">
              <w:rPr>
                <w:b w:val="0"/>
                <w:sz w:val="22"/>
                <w:szCs w:val="22"/>
              </w:rPr>
              <w:t xml:space="preserve"> </w:t>
            </w:r>
          </w:p>
          <w:p w:rsidR="00F42A43" w:rsidRPr="0043531A" w:rsidRDefault="00F42A43" w:rsidP="00A164D3">
            <w:pPr>
              <w:pStyle w:val="elucidation"/>
            </w:pPr>
          </w:p>
        </w:tc>
      </w:tr>
      <w:tr w:rsidR="00F42A43" w:rsidRPr="0043531A" w:rsidTr="00144A28">
        <w:tc>
          <w:tcPr>
            <w:tcW w:w="5984" w:type="dxa"/>
            <w:gridSpan w:val="2"/>
            <w:shd w:val="clear" w:color="auto" w:fill="auto"/>
          </w:tcPr>
          <w:p w:rsidR="00F42A43" w:rsidRPr="0043531A" w:rsidRDefault="00F42A43" w:rsidP="00A164D3">
            <w:pPr>
              <w:pStyle w:val="berschrift2"/>
              <w:rPr>
                <w:rFonts w:eastAsia="Times New Roman"/>
              </w:rPr>
            </w:pPr>
            <w:bookmarkStart w:id="38" w:name="_Toc25667145"/>
            <w:bookmarkStart w:id="39" w:name="_Toc140917349"/>
            <w:r w:rsidRPr="0043531A">
              <w:t xml:space="preserve">9.5 Access Rights for Affiliated Entities </w:t>
            </w:r>
          </w:p>
        </w:tc>
        <w:bookmarkEnd w:id="38"/>
        <w:bookmarkEnd w:id="39"/>
        <w:tc>
          <w:tcPr>
            <w:tcW w:w="4111" w:type="dxa"/>
            <w:shd w:val="clear" w:color="auto" w:fill="auto"/>
          </w:tcPr>
          <w:p w:rsidR="00F42A43" w:rsidRPr="0043531A" w:rsidRDefault="00CF771C" w:rsidP="00A164D3">
            <w:pPr>
              <w:rPr>
                <w:rFonts w:eastAsia="Times New Roman"/>
              </w:rPr>
            </w:pPr>
            <w:r w:rsidRPr="0043531A">
              <w:t>Be aware</w:t>
            </w:r>
            <w:r w:rsidR="00FF2D20" w:rsidRPr="0043531A">
              <w:t xml:space="preserve"> that the </w:t>
            </w:r>
            <w:r w:rsidRPr="0043531A">
              <w:t xml:space="preserve">wording of the </w:t>
            </w:r>
            <w:r w:rsidR="00FF2D20" w:rsidRPr="0043531A">
              <w:t>MGA also allows</w:t>
            </w:r>
            <w:r w:rsidRPr="0043531A">
              <w:t xml:space="preserve"> different approaches, e.g.</w:t>
            </w:r>
            <w:r w:rsidR="00FF2D20" w:rsidRPr="0043531A">
              <w:t xml:space="preserve"> to </w:t>
            </w:r>
            <w:r w:rsidRPr="0043531A">
              <w:t>not</w:t>
            </w:r>
            <w:r w:rsidR="00FF2D20" w:rsidRPr="0043531A">
              <w:t xml:space="preserve"> </w:t>
            </w:r>
            <w:r w:rsidRPr="0043531A">
              <w:t>foresee</w:t>
            </w:r>
            <w:r w:rsidR="00FF2D20" w:rsidRPr="0043531A">
              <w:t xml:space="preserve"> access rights for Affiliated Entities</w:t>
            </w:r>
            <w:r w:rsidRPr="0043531A">
              <w:t>.</w:t>
            </w:r>
          </w:p>
        </w:tc>
      </w:tr>
      <w:tr w:rsidR="00F42A43" w:rsidRPr="0043531A" w:rsidTr="005021AA">
        <w:tc>
          <w:tcPr>
            <w:tcW w:w="5984" w:type="dxa"/>
            <w:gridSpan w:val="2"/>
          </w:tcPr>
          <w:p w:rsidR="00F42A43" w:rsidRPr="0043531A" w:rsidRDefault="00F42A43" w:rsidP="007964C7">
            <w:pPr>
              <w:pStyle w:val="berarbeitung"/>
              <w:rPr>
                <w:b w:val="0"/>
                <w:sz w:val="22"/>
                <w:szCs w:val="22"/>
              </w:rPr>
            </w:pPr>
            <w:r w:rsidRPr="0043531A">
              <w:rPr>
                <w:b w:val="0"/>
                <w:sz w:val="22"/>
                <w:szCs w:val="22"/>
              </w:rPr>
              <w:t>Affiliated Entities have Access Rights under the conditions of the Grant Agreement Articles</w:t>
            </w:r>
            <w:r w:rsidR="00881621">
              <w:rPr>
                <w:b w:val="0"/>
                <w:sz w:val="22"/>
                <w:szCs w:val="22"/>
              </w:rPr>
              <w:t> </w:t>
            </w:r>
            <w:r w:rsidRPr="0043531A">
              <w:rPr>
                <w:b w:val="0"/>
                <w:sz w:val="22"/>
                <w:szCs w:val="22"/>
              </w:rPr>
              <w:t>25.4 and 31.4.</w:t>
            </w:r>
          </w:p>
          <w:p w:rsidR="00F42A43" w:rsidRPr="0043531A" w:rsidRDefault="00F42A43" w:rsidP="007964C7">
            <w:pPr>
              <w:pStyle w:val="berarbeitung"/>
              <w:rPr>
                <w:b w:val="0"/>
                <w:sz w:val="22"/>
                <w:szCs w:val="22"/>
              </w:rPr>
            </w:pPr>
            <w:r w:rsidRPr="0043531A">
              <w:rPr>
                <w:b w:val="0"/>
                <w:sz w:val="22"/>
                <w:szCs w:val="22"/>
                <w:highlight w:val="lightGray"/>
              </w:rPr>
              <w:lastRenderedPageBreak/>
              <w:t>[O</w:t>
            </w:r>
            <w:r w:rsidR="004A31E5">
              <w:rPr>
                <w:b w:val="0"/>
                <w:sz w:val="22"/>
                <w:szCs w:val="22"/>
                <w:highlight w:val="lightGray"/>
              </w:rPr>
              <w:t>ptional</w:t>
            </w:r>
            <w:r w:rsidRPr="0043531A">
              <w:rPr>
                <w:b w:val="0"/>
                <w:sz w:val="22"/>
                <w:szCs w:val="22"/>
                <w:highlight w:val="lightGray"/>
              </w:rPr>
              <w:t>:</w:t>
            </w:r>
          </w:p>
          <w:p w:rsidR="00F42A43" w:rsidRPr="0043531A" w:rsidRDefault="00F42A43" w:rsidP="007964C7">
            <w:pPr>
              <w:pStyle w:val="berarbeitung"/>
              <w:rPr>
                <w:b w:val="0"/>
                <w:sz w:val="22"/>
                <w:szCs w:val="22"/>
              </w:rPr>
            </w:pPr>
            <w:r w:rsidRPr="0043531A">
              <w:rPr>
                <w:b w:val="0"/>
                <w:sz w:val="22"/>
                <w:szCs w:val="22"/>
                <w:highlight w:val="lightGray"/>
              </w:rPr>
              <w:t>, if they are identified in [Attachment 4 (Identified Affiliated Entities) to this Consortium Agreement].</w:t>
            </w:r>
          </w:p>
          <w:p w:rsidR="00F42A43" w:rsidRPr="0043531A" w:rsidRDefault="00F42A43" w:rsidP="00976D27">
            <w:pPr>
              <w:pStyle w:val="StandardText"/>
            </w:pPr>
          </w:p>
        </w:tc>
        <w:tc>
          <w:tcPr>
            <w:tcW w:w="4111" w:type="dxa"/>
          </w:tcPr>
          <w:p w:rsidR="00F42A43" w:rsidRPr="0043531A" w:rsidRDefault="00F42A43" w:rsidP="00A164D3">
            <w:pPr>
              <w:pStyle w:val="elucidation"/>
              <w:rPr>
                <w:rFonts w:eastAsia="Times New Roman"/>
                <w:highlight w:val="lightGray"/>
              </w:rPr>
            </w:pPr>
            <w:r w:rsidRPr="0043531A">
              <w:rPr>
                <w:highlight w:val="lightGray"/>
              </w:rPr>
              <w:lastRenderedPageBreak/>
              <w:t>Regarding the optional addition:</w:t>
            </w:r>
          </w:p>
          <w:p w:rsidR="00F42A43" w:rsidRPr="0043531A" w:rsidRDefault="00F42A43" w:rsidP="00A164D3">
            <w:pPr>
              <w:pStyle w:val="elucidation"/>
              <w:rPr>
                <w:rFonts w:eastAsia="Times New Roman"/>
                <w:highlight w:val="lightGray"/>
              </w:rPr>
            </w:pPr>
            <w:r w:rsidRPr="0043531A">
              <w:rPr>
                <w:highlight w:val="lightGray"/>
              </w:rPr>
              <w:t xml:space="preserve">- an identification of affiliates can bring more </w:t>
            </w:r>
            <w:r w:rsidRPr="0043531A">
              <w:rPr>
                <w:highlight w:val="lightGray"/>
              </w:rPr>
              <w:lastRenderedPageBreak/>
              <w:t>certainty to the parties regarding the scope of  the access rights of their consortium. Some Industry partners however tend to frequently change their company structure and it may be more realistic that they provide a global description of that structure rather than a list of the hundreds of individual entities involved.</w:t>
            </w:r>
          </w:p>
          <w:p w:rsidR="00F42A43" w:rsidRPr="0043531A" w:rsidRDefault="00F42A43" w:rsidP="00A164D3">
            <w:pPr>
              <w:pStyle w:val="elucidation"/>
              <w:rPr>
                <w:highlight w:val="lightGray"/>
              </w:rPr>
            </w:pPr>
          </w:p>
          <w:p w:rsidR="00F42A43" w:rsidRPr="0043531A" w:rsidRDefault="00F42A43" w:rsidP="00A164D3">
            <w:pPr>
              <w:pStyle w:val="elucidation"/>
              <w:rPr>
                <w:highlight w:val="lightGray"/>
              </w:rPr>
            </w:pPr>
            <w:r w:rsidRPr="0043531A">
              <w:rPr>
                <w:highlight w:val="lightGray"/>
              </w:rPr>
              <w:t xml:space="preserve">Definition of Affiliated Entity: See </w:t>
            </w:r>
            <w:r w:rsidR="007B221D" w:rsidRPr="0043531A">
              <w:rPr>
                <w:highlight w:val="lightGray"/>
              </w:rPr>
              <w:t>Article</w:t>
            </w:r>
            <w:r w:rsidRPr="0043531A">
              <w:rPr>
                <w:highlight w:val="lightGray"/>
              </w:rPr>
              <w:t xml:space="preserve"> 2.1(2) of the Rules</w:t>
            </w:r>
          </w:p>
          <w:p w:rsidR="00F42A43" w:rsidRPr="0043531A" w:rsidRDefault="00F42A43" w:rsidP="00A164D3">
            <w:pPr>
              <w:pStyle w:val="elucidation"/>
              <w:rPr>
                <w:highlight w:val="lightGray"/>
              </w:rPr>
            </w:pPr>
            <w:r w:rsidRPr="0043531A">
              <w:rPr>
                <w:highlight w:val="lightGray"/>
              </w:rPr>
              <w:t xml:space="preserve"> </w:t>
            </w:r>
          </w:p>
          <w:p w:rsidR="00F42A43" w:rsidRPr="0043531A" w:rsidRDefault="00F42A43" w:rsidP="00A164D3">
            <w:pPr>
              <w:pStyle w:val="elucidation"/>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lastRenderedPageBreak/>
              <w:t xml:space="preserve">Such Access Rights must be requested by the Affiliated Entity from the Party that holds the Background or Results. </w:t>
            </w:r>
            <w:r w:rsidR="00BB5DBB" w:rsidRPr="0043531A">
              <w:rPr>
                <w:b w:val="0"/>
                <w:sz w:val="22"/>
                <w:szCs w:val="22"/>
              </w:rPr>
              <w:t xml:space="preserve">Alternatively, the Party </w:t>
            </w:r>
            <w:r w:rsidR="00635B7A" w:rsidRPr="0043531A">
              <w:rPr>
                <w:b w:val="0"/>
                <w:sz w:val="22"/>
                <w:szCs w:val="22"/>
              </w:rPr>
              <w:t>granting</w:t>
            </w:r>
            <w:r w:rsidR="00BB5DBB" w:rsidRPr="0043531A">
              <w:rPr>
                <w:b w:val="0"/>
                <w:sz w:val="22"/>
                <w:szCs w:val="22"/>
              </w:rPr>
              <w:t xml:space="preserve"> the Access Rights may </w:t>
            </w:r>
            <w:r w:rsidR="004A22FB" w:rsidRPr="0043531A">
              <w:rPr>
                <w:b w:val="0"/>
                <w:sz w:val="22"/>
                <w:szCs w:val="22"/>
              </w:rPr>
              <w:t xml:space="preserve">individually </w:t>
            </w:r>
            <w:r w:rsidR="00635B7A" w:rsidRPr="0043531A">
              <w:rPr>
                <w:b w:val="0"/>
                <w:sz w:val="22"/>
                <w:szCs w:val="22"/>
              </w:rPr>
              <w:t>agree</w:t>
            </w:r>
            <w:r w:rsidR="00BE4E53" w:rsidRPr="0043531A">
              <w:rPr>
                <w:b w:val="0"/>
                <w:sz w:val="22"/>
                <w:szCs w:val="22"/>
              </w:rPr>
              <w:t xml:space="preserve"> with the Party </w:t>
            </w:r>
            <w:r w:rsidR="00635B7A" w:rsidRPr="0043531A">
              <w:rPr>
                <w:b w:val="0"/>
                <w:sz w:val="22"/>
                <w:szCs w:val="22"/>
              </w:rPr>
              <w:t>requesting</w:t>
            </w:r>
            <w:r w:rsidR="00BE4E53" w:rsidRPr="0043531A">
              <w:rPr>
                <w:b w:val="0"/>
                <w:sz w:val="22"/>
                <w:szCs w:val="22"/>
              </w:rPr>
              <w:t xml:space="preserve"> the Access </w:t>
            </w:r>
            <w:r w:rsidR="003F3B00" w:rsidRPr="0043531A">
              <w:rPr>
                <w:b w:val="0"/>
                <w:sz w:val="22"/>
                <w:szCs w:val="22"/>
              </w:rPr>
              <w:t>R</w:t>
            </w:r>
            <w:r w:rsidR="00BE4E53" w:rsidRPr="0043531A">
              <w:rPr>
                <w:b w:val="0"/>
                <w:sz w:val="22"/>
                <w:szCs w:val="22"/>
              </w:rPr>
              <w:t>ights</w:t>
            </w:r>
            <w:r w:rsidR="00BB5DBB" w:rsidRPr="0043531A">
              <w:rPr>
                <w:b w:val="0"/>
                <w:sz w:val="22"/>
                <w:szCs w:val="22"/>
              </w:rPr>
              <w:t xml:space="preserve"> to have </w:t>
            </w:r>
            <w:r w:rsidR="003F3B00" w:rsidRPr="0043531A">
              <w:rPr>
                <w:b w:val="0"/>
                <w:sz w:val="22"/>
                <w:szCs w:val="22"/>
              </w:rPr>
              <w:t>the</w:t>
            </w:r>
            <w:r w:rsidR="00BB5DBB" w:rsidRPr="0043531A">
              <w:rPr>
                <w:b w:val="0"/>
                <w:sz w:val="22"/>
                <w:szCs w:val="22"/>
              </w:rPr>
              <w:t xml:space="preserve"> Access Right</w:t>
            </w:r>
            <w:r w:rsidR="00FF4E4E" w:rsidRPr="0043531A">
              <w:rPr>
                <w:b w:val="0"/>
                <w:sz w:val="22"/>
                <w:szCs w:val="22"/>
              </w:rPr>
              <w:t>s</w:t>
            </w:r>
            <w:r w:rsidR="00BB5DBB" w:rsidRPr="0043531A">
              <w:rPr>
                <w:b w:val="0"/>
                <w:sz w:val="22"/>
                <w:szCs w:val="22"/>
              </w:rPr>
              <w:t xml:space="preserve"> include the right to sublicense to </w:t>
            </w:r>
            <w:r w:rsidR="00635B7A" w:rsidRPr="0043531A">
              <w:rPr>
                <w:b w:val="0"/>
                <w:sz w:val="22"/>
                <w:szCs w:val="22"/>
              </w:rPr>
              <w:t xml:space="preserve">the latter's </w:t>
            </w:r>
            <w:r w:rsidR="00BB5DBB" w:rsidRPr="0043531A">
              <w:rPr>
                <w:b w:val="0"/>
                <w:sz w:val="22"/>
                <w:szCs w:val="22"/>
              </w:rPr>
              <w:t xml:space="preserve">Affiliated Entites </w:t>
            </w:r>
            <w:r w:rsidR="00BB5DBB" w:rsidRPr="0043531A">
              <w:rPr>
                <w:b w:val="0"/>
                <w:sz w:val="22"/>
                <w:szCs w:val="22"/>
                <w:highlight w:val="lightGray"/>
              </w:rPr>
              <w:t>[listed in Attachment 4]</w:t>
            </w:r>
            <w:r w:rsidR="00BB5DBB" w:rsidRPr="0043531A">
              <w:rPr>
                <w:b w:val="0"/>
                <w:sz w:val="22"/>
                <w:szCs w:val="22"/>
              </w:rPr>
              <w:t>.</w:t>
            </w:r>
            <w:r w:rsidR="00D92F6B" w:rsidRPr="0043531A">
              <w:rPr>
                <w:b w:val="0"/>
                <w:sz w:val="22"/>
                <w:szCs w:val="22"/>
              </w:rPr>
              <w:t xml:space="preserve"> </w:t>
            </w:r>
            <w:r w:rsidRPr="0043531A">
              <w:rPr>
                <w:b w:val="0"/>
                <w:sz w:val="22"/>
                <w:szCs w:val="22"/>
              </w:rPr>
              <w:t xml:space="preserve">Access Rights to Affiliated Entities shall be granted on Fair and Reasonable conditions and upon written bilateral agreement. </w:t>
            </w:r>
          </w:p>
          <w:p w:rsidR="00F42A43" w:rsidRPr="0043531A" w:rsidRDefault="00F42A43" w:rsidP="007964C7">
            <w:pPr>
              <w:pStyle w:val="berarbeitung"/>
              <w:rPr>
                <w:b w:val="0"/>
                <w:sz w:val="22"/>
                <w:szCs w:val="22"/>
              </w:rPr>
            </w:pPr>
          </w:p>
          <w:p w:rsidR="00F42A43" w:rsidRPr="0043531A" w:rsidRDefault="00F42A43" w:rsidP="007964C7">
            <w:pPr>
              <w:pStyle w:val="berarbeitung"/>
              <w:rPr>
                <w:b w:val="0"/>
                <w:sz w:val="22"/>
                <w:szCs w:val="22"/>
              </w:rPr>
            </w:pPr>
            <w:r w:rsidRPr="0043531A">
              <w:rPr>
                <w:b w:val="0"/>
                <w:sz w:val="22"/>
                <w:szCs w:val="22"/>
              </w:rPr>
              <w:t>Affiliated Entities which obtain Access Rights in return fulfil all confidentiality and other obligations accepted by the Parties under the Grant Agreement or this Consortium Agreement as if such Affiliated Entities were Parties.</w:t>
            </w:r>
          </w:p>
          <w:p w:rsidR="00F42A43" w:rsidRPr="0043531A" w:rsidRDefault="00F42A43" w:rsidP="007964C7">
            <w:pPr>
              <w:pStyle w:val="berarbeitung"/>
              <w:rPr>
                <w:b w:val="0"/>
                <w:sz w:val="22"/>
                <w:szCs w:val="22"/>
              </w:rPr>
            </w:pPr>
          </w:p>
          <w:p w:rsidR="00F42A43" w:rsidRPr="0043531A" w:rsidRDefault="00F42A43" w:rsidP="007964C7">
            <w:pPr>
              <w:pStyle w:val="berarbeitung"/>
              <w:rPr>
                <w:sz w:val="22"/>
                <w:szCs w:val="22"/>
              </w:rPr>
            </w:pPr>
            <w:r w:rsidRPr="0043531A">
              <w:rPr>
                <w:b w:val="0"/>
                <w:sz w:val="22"/>
                <w:szCs w:val="22"/>
              </w:rPr>
              <w:t>Access Rights may be refused to Affiliated Entities if such granting is contrary to the legitimate interests of the Party which owns the Background or the Results.</w:t>
            </w:r>
          </w:p>
          <w:p w:rsidR="00F42A43" w:rsidRPr="0043531A" w:rsidRDefault="00F42A43" w:rsidP="007964C7">
            <w:pPr>
              <w:pStyle w:val="berarbeitung"/>
              <w:rPr>
                <w:sz w:val="22"/>
                <w:szCs w:val="22"/>
              </w:rPr>
            </w:pPr>
          </w:p>
        </w:tc>
        <w:tc>
          <w:tcPr>
            <w:tcW w:w="4111" w:type="dxa"/>
          </w:tcPr>
          <w:p w:rsidR="00F42A43" w:rsidRPr="0043531A" w:rsidRDefault="00A253C1" w:rsidP="00A164D3">
            <w:pPr>
              <w:pStyle w:val="elucidation"/>
              <w:rPr>
                <w:rFonts w:eastAsia="Times New Roman"/>
              </w:rPr>
            </w:pPr>
            <w:r w:rsidRPr="0043531A">
              <w:t>In contrast to FP7, t</w:t>
            </w:r>
            <w:r w:rsidR="00CF771C" w:rsidRPr="0043531A">
              <w:t xml:space="preserve">he </w:t>
            </w:r>
            <w:r w:rsidR="00F42A43" w:rsidRPr="0043531A">
              <w:t xml:space="preserve">MGA </w:t>
            </w:r>
            <w:r w:rsidR="00CF771C" w:rsidRPr="0043531A">
              <w:t xml:space="preserve">in Articles </w:t>
            </w:r>
            <w:r w:rsidR="00F42A43" w:rsidRPr="0043531A">
              <w:t xml:space="preserve">25.4 </w:t>
            </w:r>
            <w:r w:rsidR="00CF771C" w:rsidRPr="0043531A">
              <w:t xml:space="preserve">and </w:t>
            </w:r>
            <w:r w:rsidR="00F42A43" w:rsidRPr="0043531A">
              <w:t>31.4</w:t>
            </w:r>
            <w:r w:rsidR="00CF771C" w:rsidRPr="0043531A">
              <w:t xml:space="preserve"> </w:t>
            </w:r>
            <w:r w:rsidRPr="0043531A">
              <w:t>now contains an</w:t>
            </w:r>
            <w:r w:rsidR="00B6474A" w:rsidRPr="0043531A">
              <w:t xml:space="preserve"> </w:t>
            </w:r>
            <w:r w:rsidR="00F42A43" w:rsidRPr="0043531A">
              <w:t>explicit</w:t>
            </w:r>
            <w:r w:rsidRPr="0043531A">
              <w:t xml:space="preserve"> default</w:t>
            </w:r>
            <w:r w:rsidR="00B6474A" w:rsidRPr="0043531A">
              <w:t xml:space="preserve"> provision indicating</w:t>
            </w:r>
            <w:r w:rsidR="00F42A43" w:rsidRPr="0043531A">
              <w:t xml:space="preserve"> that</w:t>
            </w:r>
            <w:r w:rsidRPr="0043531A">
              <w:t xml:space="preserve"> the Affiliated Entity concerned must make the request d</w:t>
            </w:r>
            <w:r w:rsidR="00F42A43" w:rsidRPr="0043531A">
              <w:t>irectly</w:t>
            </w:r>
            <w:r w:rsidRPr="0043531A">
              <w:t xml:space="preserve"> to </w:t>
            </w:r>
            <w:r w:rsidR="00F42A43" w:rsidRPr="0043531A">
              <w:t xml:space="preserve">the </w:t>
            </w:r>
            <w:r w:rsidRPr="0043531A">
              <w:t xml:space="preserve">owning </w:t>
            </w:r>
            <w:r w:rsidR="00F42A43" w:rsidRPr="0043531A">
              <w:t>Party</w:t>
            </w:r>
            <w:r w:rsidR="009A3346" w:rsidRPr="0043531A">
              <w:t>.</w:t>
            </w:r>
          </w:p>
          <w:p w:rsidR="00F42A43" w:rsidRPr="0043531A" w:rsidRDefault="00F42A43" w:rsidP="00A164D3">
            <w:pPr>
              <w:pStyle w:val="elucidation"/>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Access Rights granted to any Affiliated Entity are subject to the continuation of the Access Rights of the Party to which it is affiliated, and shall automatically terminate upon termination of the Access Rights granted to such Party.</w:t>
            </w:r>
          </w:p>
          <w:p w:rsidR="00F42A43" w:rsidRPr="0043531A" w:rsidRDefault="00F42A43" w:rsidP="007964C7">
            <w:pPr>
              <w:pStyle w:val="berarbeitung"/>
              <w:rPr>
                <w:sz w:val="22"/>
                <w:szCs w:val="22"/>
              </w:rPr>
            </w:pPr>
          </w:p>
        </w:tc>
        <w:tc>
          <w:tcPr>
            <w:tcW w:w="4111" w:type="dxa"/>
          </w:tcPr>
          <w:p w:rsidR="00F42A43" w:rsidRPr="0043531A" w:rsidRDefault="00F42A43" w:rsidP="00A164D3">
            <w:pPr>
              <w:pStyle w:val="elucidation"/>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Upon cessation of the status as an Affiliated Entity, any Access Rights granted to such former Affiliated Entity shall lapse.</w:t>
            </w:r>
          </w:p>
          <w:p w:rsidR="00F42A43" w:rsidRPr="0043531A" w:rsidRDefault="00F42A43" w:rsidP="007964C7">
            <w:pPr>
              <w:pStyle w:val="berarbeitung"/>
              <w:rPr>
                <w:b w:val="0"/>
                <w:sz w:val="22"/>
                <w:szCs w:val="22"/>
              </w:rPr>
            </w:pPr>
            <w:r w:rsidRPr="0043531A">
              <w:rPr>
                <w:b w:val="0"/>
                <w:sz w:val="22"/>
                <w:szCs w:val="22"/>
              </w:rPr>
              <w:t>Further arrangements with Affiliated Entities may be negotiated in separate agreements.</w:t>
            </w:r>
          </w:p>
          <w:p w:rsidR="00F42A43" w:rsidRPr="0043531A" w:rsidRDefault="00F42A43" w:rsidP="007964C7">
            <w:pPr>
              <w:pStyle w:val="berarbeitung"/>
              <w:rPr>
                <w:sz w:val="22"/>
                <w:szCs w:val="22"/>
              </w:rPr>
            </w:pPr>
          </w:p>
        </w:tc>
        <w:tc>
          <w:tcPr>
            <w:tcW w:w="4111" w:type="dxa"/>
          </w:tcPr>
          <w:p w:rsidR="00F42A43" w:rsidRPr="0043531A" w:rsidRDefault="00F42A43" w:rsidP="00A164D3">
            <w:pPr>
              <w:pStyle w:val="elucidation"/>
            </w:pPr>
          </w:p>
        </w:tc>
      </w:tr>
      <w:tr w:rsidR="00F42A43" w:rsidRPr="0043531A">
        <w:tc>
          <w:tcPr>
            <w:tcW w:w="5984" w:type="dxa"/>
            <w:gridSpan w:val="2"/>
          </w:tcPr>
          <w:p w:rsidR="00F42A43" w:rsidRPr="0043531A" w:rsidRDefault="00F42A43" w:rsidP="00A164D3">
            <w:pPr>
              <w:pStyle w:val="berschrift2"/>
              <w:rPr>
                <w:rFonts w:eastAsia="Times New Roman"/>
              </w:rPr>
            </w:pPr>
            <w:r w:rsidRPr="0043531A">
              <w:t>9.6 Additional Access Rights</w:t>
            </w:r>
          </w:p>
        </w:tc>
        <w:tc>
          <w:tcPr>
            <w:tcW w:w="4111" w:type="dxa"/>
          </w:tcPr>
          <w:p w:rsidR="00F42A43" w:rsidRPr="0043531A" w:rsidRDefault="00F42A43" w:rsidP="00A164D3">
            <w:pPr>
              <w:pStyle w:val="2"/>
            </w:pPr>
          </w:p>
        </w:tc>
      </w:tr>
      <w:tr w:rsidR="00F42A43" w:rsidRPr="0043531A">
        <w:tc>
          <w:tcPr>
            <w:tcW w:w="3213" w:type="dxa"/>
          </w:tcPr>
          <w:p w:rsidR="00F42A43" w:rsidRPr="00881621" w:rsidRDefault="00664E02" w:rsidP="00A164D3">
            <w:pPr>
              <w:pStyle w:val="secf"/>
              <w:rPr>
                <w:rFonts w:eastAsia="Times New Roman"/>
              </w:rPr>
            </w:pPr>
            <w:r w:rsidRPr="00881621">
              <w:rPr>
                <w:highlight w:val="lightGray"/>
              </w:rPr>
              <w:t>[</w:t>
            </w:r>
            <w:r w:rsidR="00F06239" w:rsidRPr="00881621">
              <w:rPr>
                <w:highlight w:val="lightGray"/>
              </w:rPr>
              <w:t>Option 1</w:t>
            </w:r>
            <w:r w:rsidR="00F42A43" w:rsidRPr="00881621">
              <w:rPr>
                <w:highlight w:val="lightGray"/>
              </w:rPr>
              <w:t>:</w:t>
            </w:r>
            <w:r w:rsidRPr="00881621">
              <w:rPr>
                <w:highlight w:val="lightGray"/>
              </w:rPr>
              <w:t>]</w:t>
            </w:r>
          </w:p>
          <w:p w:rsidR="00F42A43" w:rsidRPr="0043531A" w:rsidRDefault="00F42A43" w:rsidP="00A164D3">
            <w:pPr>
              <w:pStyle w:val="secf"/>
            </w:pPr>
          </w:p>
          <w:p w:rsidR="00F42A43" w:rsidRPr="0043531A" w:rsidRDefault="00F42A43" w:rsidP="007964C7">
            <w:pPr>
              <w:pStyle w:val="berarbeitung"/>
              <w:rPr>
                <w:b w:val="0"/>
                <w:sz w:val="22"/>
                <w:szCs w:val="22"/>
              </w:rPr>
            </w:pPr>
            <w:r w:rsidRPr="0043531A">
              <w:rPr>
                <w:b w:val="0"/>
                <w:sz w:val="22"/>
                <w:szCs w:val="22"/>
              </w:rPr>
              <w:t>For the avoidance of doubt any grant of Access Rights not covered by the Grant Agreement or this Consortium Agreement shall be at the absolute discretion of the owning Party and subject to such terms and conditions as may be agreed between the owning and receiving Parties.</w:t>
            </w:r>
          </w:p>
          <w:p w:rsidR="00F42A43" w:rsidRPr="0043531A" w:rsidRDefault="00F42A43" w:rsidP="007964C7">
            <w:pPr>
              <w:pStyle w:val="berarbeitung"/>
              <w:rPr>
                <w:sz w:val="22"/>
                <w:szCs w:val="22"/>
              </w:rPr>
            </w:pPr>
          </w:p>
        </w:tc>
        <w:tc>
          <w:tcPr>
            <w:tcW w:w="2771" w:type="dxa"/>
          </w:tcPr>
          <w:p w:rsidR="00F42A43" w:rsidRPr="00881621" w:rsidRDefault="00664E02" w:rsidP="00A164D3">
            <w:pPr>
              <w:pStyle w:val="secf"/>
              <w:rPr>
                <w:rFonts w:eastAsia="Times New Roman"/>
              </w:rPr>
            </w:pPr>
            <w:r w:rsidRPr="00881621">
              <w:rPr>
                <w:highlight w:val="lightGray"/>
              </w:rPr>
              <w:t>[</w:t>
            </w:r>
            <w:r w:rsidR="00F06239" w:rsidRPr="00881621">
              <w:rPr>
                <w:highlight w:val="lightGray"/>
              </w:rPr>
              <w:t>Option</w:t>
            </w:r>
            <w:r w:rsidR="00F42A43" w:rsidRPr="00881621">
              <w:rPr>
                <w:highlight w:val="lightGray"/>
              </w:rPr>
              <w:t xml:space="preserve"> 2:</w:t>
            </w:r>
            <w:r w:rsidRPr="00881621">
              <w:rPr>
                <w:highlight w:val="lightGray"/>
              </w:rPr>
              <w:t>]</w:t>
            </w:r>
          </w:p>
          <w:p w:rsidR="00F42A43" w:rsidRPr="0043531A" w:rsidRDefault="00F42A43" w:rsidP="00A164D3">
            <w:pPr>
              <w:pStyle w:val="secf"/>
            </w:pPr>
          </w:p>
          <w:p w:rsidR="00F42A43" w:rsidRPr="0043531A" w:rsidRDefault="00F42A43" w:rsidP="007964C7">
            <w:pPr>
              <w:pStyle w:val="berarbeitung"/>
              <w:rPr>
                <w:sz w:val="22"/>
                <w:szCs w:val="22"/>
              </w:rPr>
            </w:pPr>
            <w:r w:rsidRPr="0043531A">
              <w:rPr>
                <w:b w:val="0"/>
                <w:sz w:val="22"/>
                <w:szCs w:val="22"/>
              </w:rPr>
              <w:t>The Parties agree to negotiate in good faith any additional Access Rights to Results as might be asked for by any Party, upon adequate financial conditions to be agreed.</w:t>
            </w:r>
          </w:p>
        </w:tc>
        <w:tc>
          <w:tcPr>
            <w:tcW w:w="4111" w:type="dxa"/>
          </w:tcPr>
          <w:p w:rsidR="00F42A43" w:rsidRPr="0043531A" w:rsidRDefault="00F42A43" w:rsidP="00A164D3">
            <w:pPr>
              <w:pStyle w:val="elucidation"/>
            </w:pPr>
          </w:p>
        </w:tc>
      </w:tr>
      <w:tr w:rsidR="00F42A43" w:rsidRPr="0043531A">
        <w:tc>
          <w:tcPr>
            <w:tcW w:w="5984" w:type="dxa"/>
            <w:gridSpan w:val="2"/>
          </w:tcPr>
          <w:p w:rsidR="00F42A43" w:rsidRPr="0043531A" w:rsidRDefault="00F42A43" w:rsidP="00A164D3">
            <w:pPr>
              <w:pStyle w:val="berschrift2"/>
              <w:rPr>
                <w:rFonts w:eastAsia="Times New Roman"/>
              </w:rPr>
            </w:pPr>
            <w:r w:rsidRPr="0043531A">
              <w:lastRenderedPageBreak/>
              <w:t xml:space="preserve">9.7 Access Rights for Parties entering or leaving the </w:t>
            </w:r>
            <w:r w:rsidR="00B9601C" w:rsidRPr="0043531A">
              <w:t>c</w:t>
            </w:r>
            <w:r w:rsidRPr="0043531A">
              <w:t>onsortium</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F42A43" w:rsidP="00A164D3">
            <w:pPr>
              <w:pStyle w:val="berschrift2"/>
              <w:rPr>
                <w:rFonts w:eastAsia="Times New Roman"/>
              </w:rPr>
            </w:pPr>
            <w:r w:rsidRPr="0043531A">
              <w:t xml:space="preserve">9.7.1 New Parties entering the </w:t>
            </w:r>
            <w:r w:rsidR="00B9601C" w:rsidRPr="0043531A">
              <w:t>c</w:t>
            </w:r>
            <w:r w:rsidRPr="0043531A">
              <w:t xml:space="preserve">onsortium </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DD2B17" w:rsidP="007964C7">
            <w:pPr>
              <w:pStyle w:val="berarbeitung"/>
              <w:rPr>
                <w:b w:val="0"/>
                <w:sz w:val="22"/>
                <w:szCs w:val="22"/>
              </w:rPr>
            </w:pPr>
            <w:r w:rsidRPr="0043531A">
              <w:rPr>
                <w:b w:val="0"/>
                <w:sz w:val="22"/>
                <w:szCs w:val="22"/>
              </w:rPr>
              <w:t xml:space="preserve">As regards Results developed before the accession of the new Party, the new Party will be granted </w:t>
            </w:r>
            <w:r w:rsidR="00607436" w:rsidRPr="0043531A">
              <w:rPr>
                <w:b w:val="0"/>
                <w:sz w:val="22"/>
                <w:szCs w:val="22"/>
              </w:rPr>
              <w:t>A</w:t>
            </w:r>
            <w:r w:rsidRPr="0043531A">
              <w:rPr>
                <w:b w:val="0"/>
                <w:sz w:val="22"/>
                <w:szCs w:val="22"/>
              </w:rPr>
              <w:t xml:space="preserve">ccess </w:t>
            </w:r>
            <w:r w:rsidR="00607436" w:rsidRPr="0043531A">
              <w:rPr>
                <w:b w:val="0"/>
                <w:sz w:val="22"/>
                <w:szCs w:val="22"/>
              </w:rPr>
              <w:t>R</w:t>
            </w:r>
            <w:r w:rsidRPr="0043531A">
              <w:rPr>
                <w:b w:val="0"/>
                <w:sz w:val="22"/>
                <w:szCs w:val="22"/>
              </w:rPr>
              <w:t xml:space="preserve">ights on the conditions applying for </w:t>
            </w:r>
            <w:r w:rsidR="00607436" w:rsidRPr="0043531A">
              <w:rPr>
                <w:b w:val="0"/>
                <w:sz w:val="22"/>
                <w:szCs w:val="22"/>
              </w:rPr>
              <w:t>A</w:t>
            </w:r>
            <w:r w:rsidRPr="0043531A">
              <w:rPr>
                <w:b w:val="0"/>
                <w:sz w:val="22"/>
                <w:szCs w:val="22"/>
              </w:rPr>
              <w:t xml:space="preserve">ccess </w:t>
            </w:r>
            <w:r w:rsidR="00607436" w:rsidRPr="0043531A">
              <w:rPr>
                <w:b w:val="0"/>
                <w:sz w:val="22"/>
                <w:szCs w:val="22"/>
              </w:rPr>
              <w:t>R</w:t>
            </w:r>
            <w:r w:rsidRPr="0043531A">
              <w:rPr>
                <w:b w:val="0"/>
                <w:sz w:val="22"/>
                <w:szCs w:val="22"/>
              </w:rPr>
              <w:t>ights to Background.</w:t>
            </w:r>
          </w:p>
          <w:p w:rsidR="00F42A43" w:rsidRPr="0043531A" w:rsidRDefault="00F42A43" w:rsidP="007964C7">
            <w:pPr>
              <w:pStyle w:val="berarbeitung"/>
              <w:rPr>
                <w:sz w:val="22"/>
                <w:szCs w:val="22"/>
              </w:rPr>
            </w:pPr>
          </w:p>
        </w:tc>
        <w:tc>
          <w:tcPr>
            <w:tcW w:w="4111" w:type="dxa"/>
          </w:tcPr>
          <w:p w:rsidR="00F42A43" w:rsidRPr="0043531A" w:rsidRDefault="00DD2B17" w:rsidP="00A164D3">
            <w:pPr>
              <w:pStyle w:val="elucidation"/>
              <w:rPr>
                <w:rFonts w:eastAsia="Times New Roman"/>
              </w:rPr>
            </w:pPr>
            <w:r w:rsidRPr="0043531A">
              <w:t>Any n</w:t>
            </w:r>
            <w:r w:rsidR="00F42A43" w:rsidRPr="0043531A">
              <w:t xml:space="preserve">ew </w:t>
            </w:r>
            <w:r w:rsidRPr="0043531A">
              <w:t>P</w:t>
            </w:r>
            <w:r w:rsidR="00F42A43" w:rsidRPr="0043531A">
              <w:t xml:space="preserve">arty must fill in Attachment 1 regarding Background – to be decided by </w:t>
            </w:r>
            <w:r w:rsidRPr="0043531A">
              <w:t>the General Assembly</w:t>
            </w:r>
            <w:r w:rsidR="00F42A43" w:rsidRPr="0043531A">
              <w:t xml:space="preserve"> together with the decision on the accession</w:t>
            </w:r>
            <w:r w:rsidR="000F4339" w:rsidRPr="0043531A">
              <w:t>.</w:t>
            </w:r>
          </w:p>
        </w:tc>
      </w:tr>
      <w:tr w:rsidR="00F42A43" w:rsidRPr="0043531A">
        <w:tc>
          <w:tcPr>
            <w:tcW w:w="5984" w:type="dxa"/>
            <w:gridSpan w:val="2"/>
          </w:tcPr>
          <w:p w:rsidR="00F42A43" w:rsidRPr="0043531A" w:rsidRDefault="00F42A43" w:rsidP="00A164D3">
            <w:pPr>
              <w:pStyle w:val="berschrift2"/>
              <w:rPr>
                <w:rFonts w:eastAsia="Times New Roman"/>
              </w:rPr>
            </w:pPr>
            <w:r w:rsidRPr="0043531A">
              <w:t xml:space="preserve">9.7.2 Parties leaving the </w:t>
            </w:r>
            <w:r w:rsidR="00B9601C" w:rsidRPr="0043531A">
              <w:t>c</w:t>
            </w:r>
            <w:r w:rsidRPr="0043531A">
              <w:t>onsortium</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F42A43" w:rsidP="00A164D3">
            <w:pPr>
              <w:pStyle w:val="berschrift2"/>
              <w:rPr>
                <w:rFonts w:eastAsia="Times New Roman"/>
              </w:rPr>
            </w:pPr>
            <w:r w:rsidRPr="0043531A">
              <w:t>9.7.2.1 Access Rights granted to a leaving Party</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F42A43" w:rsidP="00A164D3">
            <w:pPr>
              <w:pStyle w:val="berschrift2"/>
              <w:rPr>
                <w:rFonts w:eastAsia="Times New Roman"/>
              </w:rPr>
            </w:pPr>
            <w:r w:rsidRPr="0043531A">
              <w:t>9.7.2.1.1 Defaulting Party</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 xml:space="preserve">Access Rights granted to a Defaulting Party and such Party's right to request Access Rights shall cease immediately upon receipt by the Defaulting Party of the formal notice of the decision of the General Assembly to terminate its participation in the </w:t>
            </w:r>
            <w:r w:rsidR="00B9601C" w:rsidRPr="0043531A">
              <w:rPr>
                <w:b w:val="0"/>
                <w:sz w:val="22"/>
                <w:szCs w:val="22"/>
              </w:rPr>
              <w:t>c</w:t>
            </w:r>
            <w:r w:rsidRPr="0043531A">
              <w:rPr>
                <w:b w:val="0"/>
                <w:sz w:val="22"/>
                <w:szCs w:val="22"/>
              </w:rPr>
              <w:t>onsortium.</w:t>
            </w:r>
          </w:p>
          <w:p w:rsidR="00F42A43" w:rsidRPr="0043531A" w:rsidRDefault="00F42A43" w:rsidP="007964C7">
            <w:pPr>
              <w:pStyle w:val="berarbeitung"/>
              <w:rPr>
                <w:sz w:val="22"/>
                <w:szCs w:val="22"/>
              </w:rPr>
            </w:pPr>
          </w:p>
        </w:tc>
        <w:tc>
          <w:tcPr>
            <w:tcW w:w="4111" w:type="dxa"/>
          </w:tcPr>
          <w:p w:rsidR="00F42A43" w:rsidRPr="0043531A" w:rsidRDefault="000F4339" w:rsidP="00A164D3">
            <w:pPr>
              <w:pStyle w:val="elucidation"/>
              <w:rPr>
                <w:rFonts w:eastAsia="Times New Roman"/>
              </w:rPr>
            </w:pPr>
            <w:r w:rsidRPr="0043531A">
              <w:t>Any consequences for sub-licences have to be covered in the licence itself.</w:t>
            </w:r>
          </w:p>
        </w:tc>
      </w:tr>
      <w:tr w:rsidR="00F42A43" w:rsidRPr="0043531A">
        <w:tc>
          <w:tcPr>
            <w:tcW w:w="5984" w:type="dxa"/>
            <w:gridSpan w:val="2"/>
          </w:tcPr>
          <w:p w:rsidR="00F42A43" w:rsidRPr="0043531A" w:rsidRDefault="00F42A43" w:rsidP="00A164D3">
            <w:pPr>
              <w:pStyle w:val="berschrift2"/>
              <w:rPr>
                <w:rFonts w:eastAsia="Times New Roman"/>
              </w:rPr>
            </w:pPr>
            <w:r w:rsidRPr="0043531A">
              <w:t>9.7.2.1.2 Non-defaulting Party</w:t>
            </w:r>
          </w:p>
        </w:tc>
        <w:tc>
          <w:tcPr>
            <w:tcW w:w="4111" w:type="dxa"/>
          </w:tcPr>
          <w:p w:rsidR="00F42A43" w:rsidRPr="0043531A" w:rsidRDefault="00F42A43" w:rsidP="00A164D3">
            <w:pPr>
              <w:pStyle w:val="2"/>
            </w:pPr>
          </w:p>
        </w:tc>
      </w:tr>
      <w:tr w:rsidR="00F42A43" w:rsidRPr="0043531A">
        <w:tc>
          <w:tcPr>
            <w:tcW w:w="5984" w:type="dxa"/>
            <w:gridSpan w:val="2"/>
          </w:tcPr>
          <w:p w:rsidR="00F42A43" w:rsidRPr="0043531A" w:rsidRDefault="00F42A43" w:rsidP="007964C7">
            <w:pPr>
              <w:pStyle w:val="berarbeitung"/>
              <w:rPr>
                <w:b w:val="0"/>
                <w:sz w:val="22"/>
                <w:szCs w:val="22"/>
              </w:rPr>
            </w:pPr>
            <w:r w:rsidRPr="0043531A">
              <w:rPr>
                <w:b w:val="0"/>
                <w:sz w:val="22"/>
                <w:szCs w:val="22"/>
              </w:rPr>
              <w:t>A non-defaulting Party leaving voluntarily and with the other Parties' consent shall have Access Rights to the Results</w:t>
            </w:r>
            <w:r w:rsidRPr="0043531A" w:rsidDel="00B97899">
              <w:rPr>
                <w:b w:val="0"/>
                <w:sz w:val="22"/>
                <w:szCs w:val="22"/>
              </w:rPr>
              <w:t xml:space="preserve"> </w:t>
            </w:r>
            <w:r w:rsidRPr="0043531A">
              <w:rPr>
                <w:b w:val="0"/>
                <w:sz w:val="22"/>
                <w:szCs w:val="22"/>
              </w:rPr>
              <w:t xml:space="preserve">developed until the date of the termination of its participation. </w:t>
            </w:r>
          </w:p>
          <w:p w:rsidR="00F42A43" w:rsidRPr="0043531A" w:rsidRDefault="00F42A43" w:rsidP="00206D3B">
            <w:pPr>
              <w:pStyle w:val="berarbeitung"/>
              <w:rPr>
                <w:sz w:val="22"/>
                <w:szCs w:val="22"/>
              </w:rPr>
            </w:pPr>
            <w:r w:rsidRPr="0043531A">
              <w:rPr>
                <w:b w:val="0"/>
                <w:sz w:val="22"/>
                <w:szCs w:val="22"/>
              </w:rPr>
              <w:t>It may request Access Rights within the period of time specified in Section 9.4.3.</w:t>
            </w:r>
          </w:p>
        </w:tc>
        <w:tc>
          <w:tcPr>
            <w:tcW w:w="4111" w:type="dxa"/>
          </w:tcPr>
          <w:p w:rsidR="000F4339" w:rsidRPr="0043531A" w:rsidRDefault="000F4339" w:rsidP="00A164D3">
            <w:pPr>
              <w:pStyle w:val="elucidation"/>
              <w:rPr>
                <w:rFonts w:eastAsia="Times New Roman"/>
              </w:rPr>
            </w:pPr>
            <w:r w:rsidRPr="0043531A">
              <w:t xml:space="preserve">In case of a Party leaving voluntarily its Access Rights shall be frozen as they are at the time such Party leaves the project. </w:t>
            </w:r>
          </w:p>
          <w:p w:rsidR="000F4339" w:rsidRPr="0043531A" w:rsidRDefault="000F4339" w:rsidP="00A164D3">
            <w:pPr>
              <w:pStyle w:val="elucidation"/>
            </w:pPr>
          </w:p>
          <w:p w:rsidR="000F4339" w:rsidRPr="0043531A" w:rsidRDefault="000F4339" w:rsidP="00A164D3">
            <w:pPr>
              <w:pStyle w:val="elucidation"/>
            </w:pPr>
            <w:r w:rsidRPr="0043531A">
              <w:t xml:space="preserve">The time limit for the right to request Access Rights is one year (MGA Articles 25.3 and </w:t>
            </w:r>
            <w:r w:rsidR="009A3346" w:rsidRPr="0043531A">
              <w:t>31</w:t>
            </w:r>
            <w:r w:rsidRPr="0043531A">
              <w:t>.4.)</w:t>
            </w:r>
            <w:r w:rsidR="002D3532" w:rsidRPr="0043531A">
              <w:t>.</w:t>
            </w:r>
          </w:p>
          <w:p w:rsidR="00F42A43" w:rsidRPr="0043531A" w:rsidRDefault="000F4339" w:rsidP="00A164D3">
            <w:pPr>
              <w:pStyle w:val="elucidation"/>
            </w:pPr>
            <w:r w:rsidRPr="0043531A">
              <w:t>Any consequences for sub-licences have to be covered in the licence itself.</w:t>
            </w:r>
          </w:p>
        </w:tc>
      </w:tr>
    </w:tbl>
    <w:p w:rsidR="008E3141" w:rsidRPr="0043531A" w:rsidRDefault="008E3141" w:rsidP="00A164D3"/>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84"/>
        <w:gridCol w:w="4111"/>
      </w:tblGrid>
      <w:tr w:rsidR="007E0DCE" w:rsidRPr="0043531A">
        <w:tc>
          <w:tcPr>
            <w:tcW w:w="5984" w:type="dxa"/>
          </w:tcPr>
          <w:p w:rsidR="007E0DCE" w:rsidRPr="0043531A" w:rsidRDefault="007E0DCE" w:rsidP="00A164D3">
            <w:pPr>
              <w:pStyle w:val="berschrift2"/>
              <w:rPr>
                <w:rFonts w:eastAsia="Times New Roman"/>
              </w:rPr>
            </w:pPr>
            <w:r w:rsidRPr="0043531A">
              <w:t>9.7.2.2 Access Rights to be granted by any leaving Party</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 xml:space="preserve">Any Party leaving the Project shall continue to grant Access Rights pursuant to the </w:t>
            </w:r>
            <w:r w:rsidR="00E31D91" w:rsidRPr="0043531A">
              <w:rPr>
                <w:b w:val="0"/>
                <w:sz w:val="22"/>
                <w:szCs w:val="22"/>
              </w:rPr>
              <w:t>Grant Agreement</w:t>
            </w:r>
            <w:r w:rsidRPr="0043531A">
              <w:rPr>
                <w:b w:val="0"/>
                <w:sz w:val="22"/>
                <w:szCs w:val="22"/>
              </w:rPr>
              <w:t xml:space="preserve"> and this Consortium Agreement as if it had remained a Party for the whole duration of the Project.</w:t>
            </w:r>
          </w:p>
          <w:p w:rsidR="007E0DCE" w:rsidRPr="0043531A" w:rsidRDefault="007E0DCE" w:rsidP="007964C7">
            <w:pPr>
              <w:pStyle w:val="berarbeitung"/>
              <w:rPr>
                <w:sz w:val="22"/>
                <w:szCs w:val="22"/>
              </w:rPr>
            </w:pPr>
          </w:p>
        </w:tc>
        <w:tc>
          <w:tcPr>
            <w:tcW w:w="4111" w:type="dxa"/>
          </w:tcPr>
          <w:p w:rsidR="000F4339" w:rsidRPr="0043531A" w:rsidRDefault="000F4339" w:rsidP="00A164D3">
            <w:pPr>
              <w:pStyle w:val="elucidation"/>
              <w:rPr>
                <w:rFonts w:eastAsia="Times New Roman"/>
              </w:rPr>
            </w:pPr>
            <w:r w:rsidRPr="0043531A">
              <w:t xml:space="preserve">Parties leaving the Project in principle have to continue granting Access Rights in order not to hinder the progress of the Project. </w:t>
            </w:r>
          </w:p>
          <w:p w:rsidR="007E0DCE" w:rsidRPr="0043531A" w:rsidRDefault="000F4339" w:rsidP="00A164D3">
            <w:pPr>
              <w:pStyle w:val="elucidation"/>
              <w:rPr>
                <w:rFonts w:eastAsia="Times New Roman"/>
              </w:rPr>
            </w:pPr>
            <w:r w:rsidRPr="0043531A">
              <w:t xml:space="preserve">When deciding about a Party’s request to leave the </w:t>
            </w:r>
            <w:r w:rsidR="00B9601C" w:rsidRPr="0043531A">
              <w:t>c</w:t>
            </w:r>
            <w:r w:rsidRPr="0043531A">
              <w:t>onsortium, the General Assembly may, however, decide that such Access Rights will not be necessary.</w:t>
            </w:r>
          </w:p>
        </w:tc>
      </w:tr>
      <w:tr w:rsidR="007E0DCE" w:rsidRPr="0043531A">
        <w:tc>
          <w:tcPr>
            <w:tcW w:w="5984" w:type="dxa"/>
          </w:tcPr>
          <w:p w:rsidR="007E0DCE" w:rsidRPr="0043531A" w:rsidRDefault="007E0DCE" w:rsidP="00A164D3">
            <w:pPr>
              <w:pStyle w:val="berschrift2"/>
              <w:rPr>
                <w:rFonts w:eastAsia="Times New Roman"/>
              </w:rPr>
            </w:pPr>
            <w:r w:rsidRPr="0043531A">
              <w:t>9.8 Specific Provisions for Access Rights to Software</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For the avoidance of doubt, the general provisions for Access Rights provided for in this Section 9 are applicable also to Software.</w:t>
            </w:r>
          </w:p>
          <w:p w:rsidR="007E0DCE" w:rsidRPr="0043531A" w:rsidRDefault="007E0DCE" w:rsidP="007964C7">
            <w:pPr>
              <w:pStyle w:val="berarbeitung"/>
              <w:rPr>
                <w:b w:val="0"/>
                <w:sz w:val="22"/>
                <w:szCs w:val="22"/>
              </w:rPr>
            </w:pPr>
            <w:r w:rsidRPr="0043531A">
              <w:rPr>
                <w:b w:val="0"/>
                <w:sz w:val="22"/>
                <w:szCs w:val="22"/>
              </w:rPr>
              <w:t>Parties’ Access Rights to Software do not include any right to receive source code or object code ported to a certain hardware platform or any right to receive respective Software documentation in any particular form or detail, but only as available from the Party granting the Access Rights.</w:t>
            </w:r>
          </w:p>
          <w:p w:rsidR="002819B8" w:rsidRPr="0043531A" w:rsidRDefault="002819B8" w:rsidP="007964C7">
            <w:pPr>
              <w:pStyle w:val="berarbeitung"/>
              <w:rPr>
                <w:sz w:val="22"/>
                <w:szCs w:val="22"/>
              </w:rPr>
            </w:pPr>
          </w:p>
          <w:p w:rsidR="007E0DCE" w:rsidRPr="0043531A" w:rsidRDefault="007E0DCE" w:rsidP="007964C7">
            <w:pPr>
              <w:pStyle w:val="berarbeitung"/>
              <w:rPr>
                <w:sz w:val="22"/>
                <w:szCs w:val="22"/>
              </w:rPr>
            </w:pPr>
          </w:p>
        </w:tc>
        <w:tc>
          <w:tcPr>
            <w:tcW w:w="4111" w:type="dxa"/>
          </w:tcPr>
          <w:p w:rsidR="000F4339" w:rsidRPr="0043531A" w:rsidRDefault="000F4339" w:rsidP="00A164D3">
            <w:pPr>
              <w:pStyle w:val="elucidation"/>
              <w:rPr>
                <w:rFonts w:eastAsia="Times New Roman"/>
              </w:rPr>
            </w:pPr>
            <w:r w:rsidRPr="0043531A">
              <w:rPr>
                <w:highlight w:val="lightGray"/>
              </w:rPr>
              <w:t xml:space="preserve">[If Software is a core element for the Project, participants may replace this Article 9.8 with the </w:t>
            </w:r>
            <w:r w:rsidR="00436C6E" w:rsidRPr="0043531A">
              <w:rPr>
                <w:highlight w:val="lightGray"/>
              </w:rPr>
              <w:t>special clause</w:t>
            </w:r>
            <w:r w:rsidRPr="0043531A">
              <w:rPr>
                <w:highlight w:val="lightGray"/>
              </w:rPr>
              <w:t>s for Software [Module IPR SC]</w:t>
            </w:r>
            <w:r w:rsidR="00C72B21" w:rsidRPr="0043531A">
              <w:rPr>
                <w:highlight w:val="lightGray"/>
              </w:rPr>
              <w:t>]</w:t>
            </w:r>
            <w:r w:rsidRPr="0043531A">
              <w:rPr>
                <w:highlight w:val="lightGray"/>
              </w:rPr>
              <w:t>.</w:t>
            </w:r>
            <w:r w:rsidRPr="0043531A">
              <w:t xml:space="preserve"> </w:t>
            </w:r>
          </w:p>
          <w:p w:rsidR="007E0DCE" w:rsidRPr="0043531A" w:rsidRDefault="007E0DCE" w:rsidP="00A164D3">
            <w:pPr>
              <w:pStyle w:val="elucidation"/>
            </w:pPr>
          </w:p>
        </w:tc>
      </w:tr>
      <w:tr w:rsidR="00C617F5" w:rsidRPr="0043531A">
        <w:tc>
          <w:tcPr>
            <w:tcW w:w="5984" w:type="dxa"/>
          </w:tcPr>
          <w:p w:rsidR="00C617F5" w:rsidRPr="0043531A" w:rsidRDefault="00C617F5" w:rsidP="007964C7">
            <w:pPr>
              <w:pStyle w:val="berarbeitung"/>
              <w:rPr>
                <w:b w:val="0"/>
                <w:sz w:val="22"/>
                <w:szCs w:val="22"/>
              </w:rPr>
            </w:pPr>
          </w:p>
        </w:tc>
        <w:tc>
          <w:tcPr>
            <w:tcW w:w="4111" w:type="dxa"/>
          </w:tcPr>
          <w:p w:rsidR="00C617F5" w:rsidRPr="0043531A" w:rsidRDefault="00C617F5" w:rsidP="00A164D3">
            <w:pPr>
              <w:pStyle w:val="elucidation"/>
              <w:rPr>
                <w:highlight w:val="lightGray"/>
              </w:rPr>
            </w:pPr>
          </w:p>
        </w:tc>
      </w:tr>
      <w:tr w:rsidR="007E0DCE" w:rsidRPr="0043531A">
        <w:tc>
          <w:tcPr>
            <w:tcW w:w="5984" w:type="dxa"/>
          </w:tcPr>
          <w:p w:rsidR="007E0DCE" w:rsidRPr="0043531A" w:rsidRDefault="007E0DCE" w:rsidP="00A164D3">
            <w:pPr>
              <w:pStyle w:val="berschrift1"/>
              <w:rPr>
                <w:rFonts w:eastAsia="Times New Roman"/>
              </w:rPr>
            </w:pPr>
            <w:bookmarkStart w:id="40" w:name="_Toc153378838"/>
            <w:bookmarkStart w:id="41" w:name="_Toc290300727"/>
            <w:bookmarkStart w:id="42" w:name="_Toc381262831"/>
            <w:r w:rsidRPr="0043531A">
              <w:t>Section 10: Non-disclosure of information</w:t>
            </w:r>
            <w:bookmarkEnd w:id="40"/>
            <w:bookmarkEnd w:id="41"/>
            <w:bookmarkEnd w:id="42"/>
          </w:p>
        </w:tc>
        <w:tc>
          <w:tcPr>
            <w:tcW w:w="4111" w:type="dxa"/>
          </w:tcPr>
          <w:p w:rsidR="007E0DCE" w:rsidRPr="0043531A" w:rsidRDefault="007E0DCE" w:rsidP="00A164D3"/>
        </w:tc>
      </w:tr>
      <w:tr w:rsidR="00C617F5" w:rsidRPr="0043531A">
        <w:tc>
          <w:tcPr>
            <w:tcW w:w="5984" w:type="dxa"/>
          </w:tcPr>
          <w:p w:rsidR="00C617F5" w:rsidRPr="0043531A" w:rsidRDefault="00C617F5" w:rsidP="00A164D3">
            <w:pPr>
              <w:pStyle w:val="berschrift1"/>
            </w:pPr>
          </w:p>
        </w:tc>
        <w:tc>
          <w:tcPr>
            <w:tcW w:w="4111" w:type="dxa"/>
          </w:tcPr>
          <w:p w:rsidR="00C617F5" w:rsidRPr="0043531A" w:rsidRDefault="00C617F5" w:rsidP="00A164D3"/>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t xml:space="preserve">10.1 </w:t>
            </w:r>
            <w:r w:rsidR="007E0DCE" w:rsidRPr="0043531A">
              <w:rPr>
                <w:b w:val="0"/>
                <w:sz w:val="22"/>
                <w:szCs w:val="22"/>
              </w:rPr>
              <w:t xml:space="preserve">All information in whatever form or mode of </w:t>
            </w:r>
            <w:r w:rsidR="009339BB" w:rsidRPr="0043531A">
              <w:rPr>
                <w:b w:val="0"/>
                <w:sz w:val="22"/>
                <w:szCs w:val="22"/>
              </w:rPr>
              <w:t>communication</w:t>
            </w:r>
            <w:r w:rsidR="007E0DCE" w:rsidRPr="0043531A">
              <w:rPr>
                <w:b w:val="0"/>
                <w:sz w:val="22"/>
                <w:szCs w:val="22"/>
              </w:rPr>
              <w:t xml:space="preserve">, which is disclosed by a Party (the “Disclosing Party”) to any other Party (the “Recipient”) in connection with the </w:t>
            </w:r>
            <w:r w:rsidR="00B07088" w:rsidRPr="0043531A">
              <w:rPr>
                <w:b w:val="0"/>
                <w:sz w:val="22"/>
                <w:szCs w:val="22"/>
              </w:rPr>
              <w:t>Project</w:t>
            </w:r>
            <w:r w:rsidR="007E0DCE" w:rsidRPr="0043531A">
              <w:rPr>
                <w:b w:val="0"/>
                <w:sz w:val="22"/>
                <w:szCs w:val="22"/>
              </w:rPr>
              <w:t xml:space="preserve"> during its implementation and which has been explicitly marked as “confidential”</w:t>
            </w:r>
            <w:r w:rsidR="00321169" w:rsidRPr="0043531A">
              <w:rPr>
                <w:b w:val="0"/>
                <w:sz w:val="22"/>
                <w:szCs w:val="22"/>
              </w:rPr>
              <w:t xml:space="preserve"> at the time of disclosure</w:t>
            </w:r>
            <w:r w:rsidR="007E0DCE" w:rsidRPr="0043531A">
              <w:rPr>
                <w:b w:val="0"/>
                <w:sz w:val="22"/>
                <w:szCs w:val="22"/>
              </w:rPr>
              <w:t>, or when disclosed orally</w:t>
            </w:r>
            <w:r w:rsidR="00DD6388" w:rsidRPr="0043531A">
              <w:rPr>
                <w:b w:val="0"/>
                <w:sz w:val="22"/>
                <w:szCs w:val="22"/>
              </w:rPr>
              <w:t xml:space="preserve"> </w:t>
            </w:r>
            <w:r w:rsidR="007E0DCE" w:rsidRPr="0043531A">
              <w:rPr>
                <w:b w:val="0"/>
                <w:sz w:val="22"/>
                <w:szCs w:val="22"/>
              </w:rPr>
              <w:t xml:space="preserve">has been identified as confidential at the time of disclosure and has been confirmed and designated in writing within 15 </w:t>
            </w:r>
            <w:r w:rsidR="00D03EA3" w:rsidRPr="0043531A">
              <w:rPr>
                <w:b w:val="0"/>
                <w:sz w:val="22"/>
                <w:szCs w:val="22"/>
              </w:rPr>
              <w:t xml:space="preserve">calendar </w:t>
            </w:r>
            <w:r w:rsidR="007E0DCE" w:rsidRPr="0043531A">
              <w:rPr>
                <w:b w:val="0"/>
                <w:sz w:val="22"/>
                <w:szCs w:val="22"/>
              </w:rPr>
              <w:t xml:space="preserve">days </w:t>
            </w:r>
            <w:r w:rsidR="009D54A8" w:rsidRPr="0043531A">
              <w:rPr>
                <w:b w:val="0"/>
                <w:sz w:val="22"/>
                <w:szCs w:val="22"/>
              </w:rPr>
              <w:t xml:space="preserve">from oral disclosure </w:t>
            </w:r>
            <w:r w:rsidR="007E0DCE" w:rsidRPr="0043531A">
              <w:rPr>
                <w:b w:val="0"/>
                <w:sz w:val="22"/>
                <w:szCs w:val="22"/>
              </w:rPr>
              <w:t>at the latest as confidential information by the Disclosing Party, is “Confidential Information”.</w:t>
            </w:r>
          </w:p>
          <w:p w:rsidR="007E0DCE" w:rsidRPr="0043531A" w:rsidRDefault="007E0DCE" w:rsidP="007964C7">
            <w:pPr>
              <w:pStyle w:val="berarbeitung"/>
              <w:rPr>
                <w:sz w:val="22"/>
                <w:szCs w:val="22"/>
              </w:rPr>
            </w:pPr>
          </w:p>
        </w:tc>
        <w:tc>
          <w:tcPr>
            <w:tcW w:w="4111" w:type="dxa"/>
          </w:tcPr>
          <w:p w:rsidR="00A149C9" w:rsidRPr="0043531A" w:rsidRDefault="00330708" w:rsidP="00A164D3">
            <w:r w:rsidRPr="0043531A">
              <w:t>“A</w:t>
            </w:r>
            <w:r w:rsidR="00A149C9" w:rsidRPr="0043531A">
              <w:t>ny form</w:t>
            </w:r>
            <w:r w:rsidRPr="0043531A">
              <w:t>/mode</w:t>
            </w:r>
            <w:r w:rsidR="00A149C9" w:rsidRPr="0043531A">
              <w:t xml:space="preserve"> of </w:t>
            </w:r>
            <w:r w:rsidR="00775DAB">
              <w:t>communication</w:t>
            </w:r>
            <w:r w:rsidRPr="0043531A">
              <w:t>”</w:t>
            </w:r>
            <w:r w:rsidR="00A149C9" w:rsidRPr="0043531A">
              <w:t xml:space="preserve"> will now also include the electronic exchange system</w:t>
            </w:r>
            <w:r w:rsidRPr="0043531A">
              <w:t>.</w:t>
            </w:r>
          </w:p>
          <w:p w:rsidR="009339BB" w:rsidRPr="0043531A" w:rsidRDefault="009339BB" w:rsidP="00A164D3"/>
          <w:p w:rsidR="009339BB" w:rsidRPr="0043531A" w:rsidRDefault="009339BB" w:rsidP="00A164D3">
            <w:r w:rsidRPr="0043531A">
              <w:t>Other than orally disclosed Confidential Information must be identified as confidential at the time it is disclosed (see MGA Article</w:t>
            </w:r>
            <w:r w:rsidR="00CD6DB6">
              <w:t> </w:t>
            </w:r>
            <w:r w:rsidRPr="0043531A">
              <w:t xml:space="preserve">36.1). </w:t>
            </w:r>
          </w:p>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t xml:space="preserve">10.2 </w:t>
            </w:r>
            <w:r w:rsidR="007E0DCE" w:rsidRPr="0043531A">
              <w:rPr>
                <w:b w:val="0"/>
                <w:sz w:val="22"/>
                <w:szCs w:val="22"/>
              </w:rPr>
              <w:t xml:space="preserve">The Recipients hereby undertake in addition and without prejudice to any commitment of non-disclosure under the </w:t>
            </w:r>
            <w:r w:rsidR="00E31D91" w:rsidRPr="0043531A">
              <w:rPr>
                <w:b w:val="0"/>
                <w:sz w:val="22"/>
                <w:szCs w:val="22"/>
              </w:rPr>
              <w:t>Grant Agreement</w:t>
            </w:r>
            <w:r w:rsidR="007E0DCE" w:rsidRPr="0043531A">
              <w:rPr>
                <w:b w:val="0"/>
                <w:sz w:val="22"/>
                <w:szCs w:val="22"/>
              </w:rPr>
              <w:t xml:space="preserve">, for a period of </w:t>
            </w:r>
            <w:r w:rsidR="00957D4D" w:rsidRPr="0043531A">
              <w:rPr>
                <w:b w:val="0"/>
                <w:sz w:val="22"/>
                <w:szCs w:val="22"/>
              </w:rPr>
              <w:t>4</w:t>
            </w:r>
            <w:r w:rsidR="007E0DCE" w:rsidRPr="0043531A">
              <w:rPr>
                <w:b w:val="0"/>
                <w:sz w:val="22"/>
                <w:szCs w:val="22"/>
              </w:rPr>
              <w:t xml:space="preserve"> years after the end of the </w:t>
            </w:r>
            <w:r w:rsidR="00B07088" w:rsidRPr="0043531A">
              <w:rPr>
                <w:b w:val="0"/>
                <w:sz w:val="22"/>
                <w:szCs w:val="22"/>
              </w:rPr>
              <w:t>Project</w:t>
            </w:r>
            <w:r w:rsidR="007E0DCE" w:rsidRPr="0043531A">
              <w:rPr>
                <w:b w:val="0"/>
                <w:sz w:val="22"/>
                <w:szCs w:val="22"/>
              </w:rPr>
              <w:t>:</w:t>
            </w:r>
          </w:p>
          <w:p w:rsidR="007E0DCE" w:rsidRPr="0043531A" w:rsidRDefault="007E0DCE" w:rsidP="007964C7">
            <w:pPr>
              <w:pStyle w:val="berarbeitung"/>
              <w:rPr>
                <w:b w:val="0"/>
                <w:sz w:val="22"/>
                <w:szCs w:val="22"/>
              </w:rPr>
            </w:pPr>
          </w:p>
          <w:p w:rsidR="007E0DCE" w:rsidRPr="00472A27" w:rsidRDefault="007E0DCE" w:rsidP="00A164D3">
            <w:pPr>
              <w:pStyle w:val="auf1"/>
              <w:rPr>
                <w:rFonts w:eastAsia="Times New Roman"/>
                <w:sz w:val="22"/>
                <w:szCs w:val="22"/>
              </w:rPr>
            </w:pPr>
            <w:r w:rsidRPr="00472A27">
              <w:rPr>
                <w:sz w:val="22"/>
                <w:szCs w:val="22"/>
              </w:rPr>
              <w:t>not to use Confidential Information otherwise than for the purpose for which it was disclosed;</w:t>
            </w:r>
          </w:p>
          <w:p w:rsidR="007E0DCE" w:rsidRPr="00472A27" w:rsidRDefault="007E0DCE" w:rsidP="00A164D3">
            <w:pPr>
              <w:pStyle w:val="auf1"/>
              <w:rPr>
                <w:rFonts w:eastAsia="Times New Roman"/>
                <w:sz w:val="22"/>
                <w:szCs w:val="22"/>
              </w:rPr>
            </w:pPr>
            <w:r w:rsidRPr="00472A27">
              <w:rPr>
                <w:sz w:val="22"/>
                <w:szCs w:val="22"/>
              </w:rPr>
              <w:t>not to disclose Confidential Information to any third party without the prior written consent by the Disclosing Party;</w:t>
            </w:r>
          </w:p>
          <w:p w:rsidR="007E0DCE" w:rsidRPr="00472A27" w:rsidRDefault="007E0DCE" w:rsidP="00A164D3">
            <w:pPr>
              <w:pStyle w:val="auf1"/>
              <w:rPr>
                <w:rFonts w:eastAsia="Times New Roman"/>
                <w:sz w:val="22"/>
                <w:szCs w:val="22"/>
              </w:rPr>
            </w:pPr>
            <w:r w:rsidRPr="00472A27">
              <w:rPr>
                <w:sz w:val="22"/>
                <w:szCs w:val="22"/>
              </w:rPr>
              <w:t>to ensure that internal distribution of Confidential Information by a Recipient shall take place on a strict need-to-know basis; and</w:t>
            </w:r>
          </w:p>
          <w:p w:rsidR="007E0DCE" w:rsidRPr="00472A27" w:rsidRDefault="007E0DCE" w:rsidP="00A164D3">
            <w:pPr>
              <w:pStyle w:val="auf1"/>
              <w:rPr>
                <w:rFonts w:eastAsia="Times New Roman"/>
                <w:sz w:val="22"/>
                <w:szCs w:val="22"/>
                <w:lang w:val="en-US"/>
              </w:rPr>
            </w:pPr>
            <w:r w:rsidRPr="00472A27">
              <w:rPr>
                <w:sz w:val="22"/>
                <w:szCs w:val="22"/>
              </w:rPr>
              <w:t xml:space="preserve">to return to the Disclosing Party on demand all Confidential Information which has been supplied to or acquired by the Recipients including all copies thereof and to delete all information stored in a machine readable form. </w:t>
            </w:r>
            <w:r w:rsidR="00F67A9D" w:rsidRPr="00472A27">
              <w:rPr>
                <w:sz w:val="22"/>
                <w:szCs w:val="22"/>
                <w:lang w:val="en-US"/>
              </w:rPr>
              <w:t>The Recipients may keep a copy to the extent it is required to keep, archive or store such Confidential Information because of compliance with applicable laws and regulations</w:t>
            </w:r>
            <w:r w:rsidR="00D57FDB" w:rsidRPr="00472A27">
              <w:rPr>
                <w:sz w:val="22"/>
                <w:szCs w:val="22"/>
                <w:lang w:val="en-US"/>
              </w:rPr>
              <w:t xml:space="preserve"> or for the proof of on-going obligations</w:t>
            </w:r>
            <w:r w:rsidR="00F67A9D" w:rsidRPr="00472A27">
              <w:rPr>
                <w:sz w:val="22"/>
                <w:szCs w:val="22"/>
                <w:lang w:val="en-US"/>
              </w:rPr>
              <w:t>.</w:t>
            </w:r>
          </w:p>
          <w:p w:rsidR="007E0DCE" w:rsidRPr="0043531A" w:rsidRDefault="007E0DCE" w:rsidP="001B458B">
            <w:pPr>
              <w:pStyle w:val="berarbeitung"/>
              <w:rPr>
                <w:sz w:val="22"/>
                <w:szCs w:val="22"/>
              </w:rPr>
            </w:pPr>
          </w:p>
        </w:tc>
        <w:tc>
          <w:tcPr>
            <w:tcW w:w="4111" w:type="dxa"/>
          </w:tcPr>
          <w:p w:rsidR="000F5BC9" w:rsidRPr="0043531A" w:rsidRDefault="00AE707E" w:rsidP="00A164D3">
            <w:r w:rsidRPr="0043531A">
              <w:t>The</w:t>
            </w:r>
            <w:r w:rsidR="009339BB" w:rsidRPr="0043531A">
              <w:t xml:space="preserve"> </w:t>
            </w:r>
            <w:r w:rsidR="00707F3D" w:rsidRPr="0043531A">
              <w:t xml:space="preserve">consent of </w:t>
            </w:r>
            <w:r w:rsidRPr="0043531A">
              <w:t xml:space="preserve">the </w:t>
            </w:r>
            <w:r w:rsidR="00707F3D" w:rsidRPr="0043531A">
              <w:t xml:space="preserve">owner of confidential data </w:t>
            </w:r>
            <w:r w:rsidRPr="0043531A">
              <w:t xml:space="preserve">is </w:t>
            </w:r>
            <w:r w:rsidR="00707F3D" w:rsidRPr="0043531A">
              <w:t>needed before giving it to subcontractors /affiliates even if those have a role in project</w:t>
            </w:r>
            <w:r w:rsidRPr="0043531A">
              <w:t>.</w:t>
            </w:r>
          </w:p>
          <w:p w:rsidR="000F5BC9" w:rsidRPr="0043531A" w:rsidRDefault="000F5BC9" w:rsidP="00A164D3"/>
          <w:p w:rsidR="00707F3D" w:rsidRPr="0043531A" w:rsidRDefault="00AE707E" w:rsidP="00A164D3">
            <w:pPr>
              <w:rPr>
                <w:rFonts w:eastAsia="Times New Roman"/>
              </w:rPr>
            </w:pPr>
            <w:r w:rsidRPr="0043531A">
              <w:t xml:space="preserve">The source of this </w:t>
            </w:r>
            <w:r w:rsidR="00F24B34" w:rsidRPr="0043531A">
              <w:t>4-year d</w:t>
            </w:r>
            <w:r w:rsidR="000F5BC9" w:rsidRPr="0043531A">
              <w:t>uration</w:t>
            </w:r>
            <w:r w:rsidRPr="0043531A">
              <w:t xml:space="preserve"> lies in the</w:t>
            </w:r>
            <w:r w:rsidR="000F5BC9" w:rsidRPr="0043531A">
              <w:t xml:space="preserve"> MGA</w:t>
            </w:r>
            <w:r w:rsidRPr="0043531A">
              <w:t>,</w:t>
            </w:r>
            <w:r w:rsidR="000F5BC9" w:rsidRPr="0043531A">
              <w:t xml:space="preserve"> </w:t>
            </w:r>
            <w:r w:rsidR="007B221D" w:rsidRPr="0043531A">
              <w:t>Article</w:t>
            </w:r>
            <w:r w:rsidR="00CD6DB6">
              <w:t> </w:t>
            </w:r>
            <w:r w:rsidR="000F5BC9" w:rsidRPr="0043531A">
              <w:t>36</w:t>
            </w:r>
            <w:r w:rsidR="00317344" w:rsidRPr="0043531A">
              <w:t>.</w:t>
            </w:r>
          </w:p>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317344" w:rsidRPr="0043531A" w:rsidRDefault="00317344" w:rsidP="00A164D3"/>
          <w:p w:rsidR="00C974F8" w:rsidRPr="0043531A" w:rsidRDefault="00C974F8" w:rsidP="00A164D3"/>
          <w:p w:rsidR="00C974F8" w:rsidRPr="0043531A" w:rsidRDefault="00C974F8" w:rsidP="00A164D3"/>
          <w:p w:rsidR="00C974F8" w:rsidRPr="0043531A" w:rsidRDefault="00C974F8" w:rsidP="00A164D3"/>
          <w:p w:rsidR="00C974F8" w:rsidRPr="0043531A" w:rsidRDefault="00C974F8" w:rsidP="00A164D3"/>
          <w:p w:rsidR="00C974F8" w:rsidRPr="0043531A" w:rsidRDefault="00C974F8" w:rsidP="00A164D3"/>
          <w:p w:rsidR="001B458B" w:rsidRPr="0043531A" w:rsidRDefault="001B458B" w:rsidP="00A164D3"/>
          <w:p w:rsidR="0009780F" w:rsidRPr="0043531A" w:rsidRDefault="0009780F" w:rsidP="00A164D3"/>
          <w:p w:rsidR="0009780F" w:rsidRPr="0043531A" w:rsidRDefault="0009780F" w:rsidP="00A164D3"/>
        </w:tc>
      </w:tr>
      <w:tr w:rsidR="001B458B" w:rsidRPr="0043531A" w:rsidTr="00641B08">
        <w:trPr>
          <w:trHeight w:val="3114"/>
        </w:trPr>
        <w:tc>
          <w:tcPr>
            <w:tcW w:w="5984" w:type="dxa"/>
          </w:tcPr>
          <w:p w:rsidR="001B458B" w:rsidRPr="0043531A" w:rsidRDefault="001B458B" w:rsidP="00F110F6">
            <w:pPr>
              <w:pStyle w:val="berarbeitung"/>
              <w:rPr>
                <w:b w:val="0"/>
                <w:sz w:val="22"/>
                <w:szCs w:val="22"/>
              </w:rPr>
            </w:pPr>
            <w:r w:rsidRPr="0043531A">
              <w:rPr>
                <w:b w:val="0"/>
                <w:sz w:val="22"/>
                <w:szCs w:val="22"/>
              </w:rPr>
              <w:t xml:space="preserve">10.3 The Recipients shall be responsible for the fulfilment of the above obligations on the part of their employees or  third parties involved in the Project and shall ensure that they remain so obliged, as far as legally possible, during and after the end of the Project and/or after the termination of the contractual relationship with the employee or third party. </w:t>
            </w:r>
          </w:p>
        </w:tc>
        <w:tc>
          <w:tcPr>
            <w:tcW w:w="4111" w:type="dxa"/>
          </w:tcPr>
          <w:p w:rsidR="001B458B" w:rsidRPr="0043531A" w:rsidRDefault="001B458B" w:rsidP="00A164D3">
            <w:r w:rsidRPr="0043531A">
              <w:t>Consent of the owner of the Confidential Information is needed before giving such Confidential Information to Third Parties (e.g. subcontractors and affiliates.</w:t>
            </w:r>
          </w:p>
          <w:p w:rsidR="001B458B" w:rsidRPr="0043531A" w:rsidRDefault="001B458B" w:rsidP="00A164D3"/>
          <w:p w:rsidR="001B458B" w:rsidRPr="0043531A" w:rsidRDefault="001B458B" w:rsidP="00A164D3">
            <w:r w:rsidRPr="0043531A">
              <w:t>Third parties in this context covers any entities which are not a party to the CA, including but not limited to linked third parties and subcontractors. It is independent in this context whether third parties are involved in the project or not.</w:t>
            </w:r>
          </w:p>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t>10.</w:t>
            </w:r>
            <w:r w:rsidR="00A1095C" w:rsidRPr="0043531A">
              <w:rPr>
                <w:b w:val="0"/>
                <w:sz w:val="22"/>
                <w:szCs w:val="22"/>
              </w:rPr>
              <w:t>4</w:t>
            </w:r>
            <w:r w:rsidRPr="0043531A">
              <w:rPr>
                <w:b w:val="0"/>
                <w:sz w:val="22"/>
                <w:szCs w:val="22"/>
              </w:rPr>
              <w:t xml:space="preserve"> </w:t>
            </w:r>
            <w:r w:rsidR="007E0DCE" w:rsidRPr="0043531A">
              <w:rPr>
                <w:b w:val="0"/>
                <w:sz w:val="22"/>
                <w:szCs w:val="22"/>
              </w:rPr>
              <w:t>The above shall not apply for disclosure or use of Confidential Information, if and in so far as the Recipient can show that:</w:t>
            </w:r>
          </w:p>
          <w:p w:rsidR="007E0DCE" w:rsidRPr="0043531A" w:rsidRDefault="007E0DCE" w:rsidP="007964C7">
            <w:pPr>
              <w:pStyle w:val="berarbeitung"/>
              <w:rPr>
                <w:sz w:val="22"/>
                <w:szCs w:val="22"/>
              </w:rPr>
            </w:pPr>
          </w:p>
          <w:p w:rsidR="007E0DCE" w:rsidRPr="00B1500D" w:rsidRDefault="007E0DCE" w:rsidP="00A164D3">
            <w:pPr>
              <w:pStyle w:val="auf1"/>
              <w:rPr>
                <w:rFonts w:eastAsia="Times New Roman"/>
                <w:sz w:val="22"/>
                <w:szCs w:val="22"/>
              </w:rPr>
            </w:pPr>
            <w:r w:rsidRPr="00B1500D">
              <w:rPr>
                <w:sz w:val="22"/>
                <w:szCs w:val="22"/>
              </w:rPr>
              <w:t>the Confidential Information becomes publicly available by means other than a breach of the Recipient’s confidentiality obligations;</w:t>
            </w:r>
          </w:p>
          <w:p w:rsidR="007E0DCE" w:rsidRPr="00B1500D" w:rsidRDefault="007E0DCE" w:rsidP="00A164D3">
            <w:pPr>
              <w:pStyle w:val="auf1"/>
              <w:rPr>
                <w:rFonts w:eastAsia="Times New Roman"/>
                <w:sz w:val="22"/>
                <w:szCs w:val="22"/>
              </w:rPr>
            </w:pPr>
            <w:r w:rsidRPr="00B1500D">
              <w:rPr>
                <w:sz w:val="22"/>
                <w:szCs w:val="22"/>
              </w:rPr>
              <w:t xml:space="preserve">the Disclosing Party subsequently informs the Recipient </w:t>
            </w:r>
            <w:r w:rsidRPr="00B1500D">
              <w:rPr>
                <w:sz w:val="22"/>
                <w:szCs w:val="22"/>
              </w:rPr>
              <w:lastRenderedPageBreak/>
              <w:t>that the Confidential Information is no longer confidential;</w:t>
            </w:r>
          </w:p>
          <w:p w:rsidR="007E0DCE" w:rsidRPr="00B1500D" w:rsidRDefault="007E0DCE" w:rsidP="00A164D3">
            <w:pPr>
              <w:pStyle w:val="auf1"/>
              <w:rPr>
                <w:rFonts w:eastAsia="Times New Roman"/>
                <w:sz w:val="22"/>
                <w:szCs w:val="22"/>
              </w:rPr>
            </w:pPr>
            <w:r w:rsidRPr="00B1500D">
              <w:rPr>
                <w:sz w:val="22"/>
                <w:szCs w:val="22"/>
              </w:rPr>
              <w:t xml:space="preserve">the Confidential Information is communicated to the Recipient without any obligation of confidence by a third party who is </w:t>
            </w:r>
            <w:r w:rsidR="006D0CA2" w:rsidRPr="00B1500D">
              <w:rPr>
                <w:sz w:val="22"/>
                <w:szCs w:val="22"/>
                <w:lang w:val="en-US"/>
              </w:rPr>
              <w:t xml:space="preserve">to the best knowledge of the Recipient </w:t>
            </w:r>
            <w:r w:rsidRPr="00B1500D">
              <w:rPr>
                <w:sz w:val="22"/>
                <w:szCs w:val="22"/>
              </w:rPr>
              <w:t>in lawful possession thereof and under no obligation of confidence to the Disclosing Party;</w:t>
            </w:r>
          </w:p>
          <w:p w:rsidR="007E0DCE" w:rsidRPr="00B1500D" w:rsidRDefault="007E0DCE" w:rsidP="00A164D3">
            <w:pPr>
              <w:pStyle w:val="auf1"/>
              <w:rPr>
                <w:rFonts w:eastAsia="Times New Roman"/>
                <w:sz w:val="22"/>
                <w:szCs w:val="22"/>
              </w:rPr>
            </w:pPr>
            <w:r w:rsidRPr="00B1500D">
              <w:rPr>
                <w:sz w:val="22"/>
                <w:szCs w:val="22"/>
              </w:rPr>
              <w:t xml:space="preserve">the disclosure or communication of the Confidential Information is foreseen by provisions of the </w:t>
            </w:r>
            <w:r w:rsidR="007D3E5A" w:rsidRPr="00B1500D">
              <w:rPr>
                <w:sz w:val="22"/>
                <w:szCs w:val="22"/>
              </w:rPr>
              <w:t>Grant Agreement</w:t>
            </w:r>
            <w:r w:rsidRPr="00B1500D">
              <w:rPr>
                <w:sz w:val="22"/>
                <w:szCs w:val="22"/>
              </w:rPr>
              <w:t>;</w:t>
            </w:r>
          </w:p>
          <w:p w:rsidR="007E0DCE" w:rsidRPr="00B1500D" w:rsidRDefault="007E0DCE" w:rsidP="00A164D3">
            <w:pPr>
              <w:pStyle w:val="auf1"/>
              <w:rPr>
                <w:rFonts w:eastAsia="Times New Roman"/>
                <w:sz w:val="22"/>
                <w:szCs w:val="22"/>
              </w:rPr>
            </w:pPr>
            <w:r w:rsidRPr="00B1500D">
              <w:rPr>
                <w:sz w:val="22"/>
                <w:szCs w:val="22"/>
              </w:rPr>
              <w:t>the Confidential Information, at any time, was developed by the Recipient completely independently of any such disclosure by the Disclosing Party; or</w:t>
            </w:r>
          </w:p>
          <w:p w:rsidR="00F128A2" w:rsidRPr="00B1500D" w:rsidRDefault="007E0DCE" w:rsidP="00A164D3">
            <w:pPr>
              <w:pStyle w:val="auf1"/>
              <w:rPr>
                <w:rFonts w:eastAsia="Times New Roman"/>
                <w:sz w:val="22"/>
                <w:szCs w:val="22"/>
              </w:rPr>
            </w:pPr>
            <w:r w:rsidRPr="00B1500D">
              <w:rPr>
                <w:sz w:val="22"/>
                <w:szCs w:val="22"/>
              </w:rPr>
              <w:t>the Confidential Information was already known to the Recipient prior to disclosure</w:t>
            </w:r>
            <w:r w:rsidR="00F128A2" w:rsidRPr="00B1500D">
              <w:rPr>
                <w:sz w:val="22"/>
                <w:szCs w:val="22"/>
              </w:rPr>
              <w:t xml:space="preserve"> or</w:t>
            </w:r>
          </w:p>
          <w:p w:rsidR="007E0DCE" w:rsidRPr="0043531A" w:rsidRDefault="00F128A2" w:rsidP="00A164D3">
            <w:pPr>
              <w:pStyle w:val="auf1"/>
              <w:rPr>
                <w:rFonts w:eastAsia="Times New Roman"/>
              </w:rPr>
            </w:pPr>
            <w:r w:rsidRPr="00B1500D">
              <w:rPr>
                <w:sz w:val="22"/>
                <w:szCs w:val="22"/>
              </w:rPr>
              <w:t xml:space="preserve">the Recipient is required to disclose the Confidential Information in order to comply with applicable laws or regulations or with a court or administrative order, subject to the provision </w:t>
            </w:r>
            <w:r w:rsidR="007335FF" w:rsidRPr="00B1500D">
              <w:rPr>
                <w:sz w:val="22"/>
                <w:szCs w:val="22"/>
              </w:rPr>
              <w:t>Section</w:t>
            </w:r>
            <w:r w:rsidRPr="00B1500D">
              <w:rPr>
                <w:sz w:val="22"/>
                <w:szCs w:val="22"/>
              </w:rPr>
              <w:t xml:space="preserve"> 10.7 hereunder</w:t>
            </w:r>
            <w:r w:rsidRPr="00735680">
              <w:t>.</w:t>
            </w:r>
          </w:p>
          <w:p w:rsidR="007E0DCE" w:rsidRPr="0043531A" w:rsidRDefault="007E0DCE" w:rsidP="007964C7">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lastRenderedPageBreak/>
              <w:t>10.</w:t>
            </w:r>
            <w:r w:rsidR="004F0035" w:rsidRPr="0043531A">
              <w:rPr>
                <w:b w:val="0"/>
                <w:sz w:val="22"/>
                <w:szCs w:val="22"/>
              </w:rPr>
              <w:t xml:space="preserve">5 </w:t>
            </w:r>
            <w:r w:rsidR="007E0DCE" w:rsidRPr="0043531A">
              <w:rPr>
                <w:b w:val="0"/>
                <w:sz w:val="22"/>
                <w:szCs w:val="22"/>
              </w:rPr>
              <w:t xml:space="preserve">The Recipient shall apply the same degree of care with regard to the Confidential Information disclosed within the scope of the </w:t>
            </w:r>
            <w:r w:rsidR="00B07088" w:rsidRPr="0043531A">
              <w:rPr>
                <w:b w:val="0"/>
                <w:sz w:val="22"/>
                <w:szCs w:val="22"/>
              </w:rPr>
              <w:t>Project</w:t>
            </w:r>
            <w:r w:rsidR="007E0DCE" w:rsidRPr="0043531A">
              <w:rPr>
                <w:b w:val="0"/>
                <w:sz w:val="22"/>
                <w:szCs w:val="22"/>
              </w:rPr>
              <w:t xml:space="preserve"> as with its own confidential and/or proprietary information, but in no case less than reasonable care.</w:t>
            </w:r>
          </w:p>
          <w:p w:rsidR="007E0DCE" w:rsidRPr="0043531A" w:rsidRDefault="007E0DCE" w:rsidP="007964C7">
            <w:pPr>
              <w:pStyle w:val="berarbeitung"/>
              <w:rPr>
                <w:sz w:val="22"/>
                <w:szCs w:val="22"/>
              </w:rPr>
            </w:pPr>
          </w:p>
        </w:tc>
        <w:tc>
          <w:tcPr>
            <w:tcW w:w="4111" w:type="dxa"/>
          </w:tcPr>
          <w:p w:rsidR="007E0DCE" w:rsidRPr="0043531A" w:rsidRDefault="007E0DCE" w:rsidP="00A164D3">
            <w:pPr>
              <w:pStyle w:val="Textedebulles2"/>
            </w:pPr>
          </w:p>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t>10.</w:t>
            </w:r>
            <w:r w:rsidR="004F0035" w:rsidRPr="0043531A">
              <w:rPr>
                <w:b w:val="0"/>
                <w:sz w:val="22"/>
                <w:szCs w:val="22"/>
              </w:rPr>
              <w:t xml:space="preserve">6 </w:t>
            </w:r>
            <w:r w:rsidR="007E0DCE" w:rsidRPr="0043531A">
              <w:rPr>
                <w:b w:val="0"/>
                <w:sz w:val="22"/>
                <w:szCs w:val="22"/>
              </w:rPr>
              <w:t>Each Party shall promptly advise the other Party in writing of any unauthorised disclosure, misappropriation or misuse of Confidential Information after it becomes aware of such unauthorised disclosure, misappropriation or misuse.</w:t>
            </w:r>
          </w:p>
          <w:p w:rsidR="007E0DCE" w:rsidRPr="0043531A" w:rsidRDefault="007E0DCE" w:rsidP="007964C7">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tcPr>
          <w:p w:rsidR="007E0DCE" w:rsidRPr="0043531A" w:rsidRDefault="00140879" w:rsidP="007964C7">
            <w:pPr>
              <w:pStyle w:val="berarbeitung"/>
              <w:rPr>
                <w:b w:val="0"/>
                <w:sz w:val="22"/>
                <w:szCs w:val="22"/>
              </w:rPr>
            </w:pPr>
            <w:r w:rsidRPr="0043531A">
              <w:rPr>
                <w:b w:val="0"/>
                <w:sz w:val="22"/>
                <w:szCs w:val="22"/>
              </w:rPr>
              <w:t>10.</w:t>
            </w:r>
            <w:r w:rsidR="004F0035" w:rsidRPr="0043531A">
              <w:rPr>
                <w:b w:val="0"/>
                <w:sz w:val="22"/>
                <w:szCs w:val="22"/>
              </w:rPr>
              <w:t xml:space="preserve">7 </w:t>
            </w:r>
            <w:r w:rsidR="007E0DCE" w:rsidRPr="0043531A">
              <w:rPr>
                <w:b w:val="0"/>
                <w:sz w:val="22"/>
                <w:szCs w:val="22"/>
              </w:rPr>
              <w:t>If any Party becomes aware that it will be required, or is likely to be required, to disclose Confidential Information in order to comply with applicable laws or regulations or with a court or administrative order, it shall, to the extent it is lawfully able to do so, prior to any such disclosure</w:t>
            </w:r>
          </w:p>
          <w:p w:rsidR="007E0DCE" w:rsidRPr="0043531A" w:rsidRDefault="00B93B7B" w:rsidP="007964C7">
            <w:pPr>
              <w:pStyle w:val="berarbeitung"/>
              <w:rPr>
                <w:b w:val="0"/>
                <w:sz w:val="22"/>
                <w:szCs w:val="22"/>
              </w:rPr>
            </w:pPr>
            <w:r w:rsidRPr="0043531A">
              <w:rPr>
                <w:b w:val="0"/>
                <w:sz w:val="22"/>
                <w:szCs w:val="22"/>
              </w:rPr>
              <w:t xml:space="preserve">- </w:t>
            </w:r>
            <w:r w:rsidR="007E0DCE" w:rsidRPr="0043531A">
              <w:rPr>
                <w:b w:val="0"/>
                <w:sz w:val="22"/>
                <w:szCs w:val="22"/>
              </w:rPr>
              <w:t xml:space="preserve">notify the Disclosing Party, and </w:t>
            </w:r>
          </w:p>
          <w:p w:rsidR="007E0DCE" w:rsidRPr="0043531A" w:rsidRDefault="00B93B7B" w:rsidP="007964C7">
            <w:pPr>
              <w:pStyle w:val="berarbeitung"/>
              <w:rPr>
                <w:b w:val="0"/>
                <w:sz w:val="22"/>
                <w:szCs w:val="22"/>
              </w:rPr>
            </w:pPr>
            <w:r w:rsidRPr="0043531A">
              <w:rPr>
                <w:b w:val="0"/>
                <w:sz w:val="22"/>
                <w:szCs w:val="22"/>
              </w:rPr>
              <w:t xml:space="preserve">- </w:t>
            </w:r>
            <w:r w:rsidR="007E0DCE" w:rsidRPr="0043531A">
              <w:rPr>
                <w:b w:val="0"/>
                <w:sz w:val="22"/>
                <w:szCs w:val="22"/>
              </w:rPr>
              <w:t>comply with the Disclosing Party’s reasonable instructions to protect the confidentiality of the information.</w:t>
            </w:r>
          </w:p>
          <w:p w:rsidR="007E0DCE" w:rsidRPr="0043531A" w:rsidRDefault="007E0DCE" w:rsidP="000A4CDD">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tcPr>
          <w:p w:rsidR="007E0DCE" w:rsidRPr="0043531A" w:rsidRDefault="007E0DCE" w:rsidP="007964C7">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tcPr>
          <w:p w:rsidR="007E0DCE" w:rsidRPr="0043531A" w:rsidRDefault="007E0DCE" w:rsidP="00A164D3">
            <w:pPr>
              <w:pStyle w:val="berschrift1"/>
              <w:rPr>
                <w:rFonts w:eastAsia="Times New Roman"/>
              </w:rPr>
            </w:pPr>
            <w:bookmarkStart w:id="43" w:name="_Toc153378839"/>
            <w:bookmarkStart w:id="44" w:name="_Toc290300728"/>
            <w:bookmarkStart w:id="45" w:name="_Toc381262832"/>
            <w:r w:rsidRPr="0043531A">
              <w:t>Section 11: Miscellaneous</w:t>
            </w:r>
            <w:bookmarkEnd w:id="43"/>
            <w:bookmarkEnd w:id="44"/>
            <w:bookmarkEnd w:id="45"/>
          </w:p>
        </w:tc>
        <w:tc>
          <w:tcPr>
            <w:tcW w:w="4111" w:type="dxa"/>
          </w:tcPr>
          <w:p w:rsidR="00802721" w:rsidRPr="0043531A" w:rsidRDefault="00802721" w:rsidP="00A164D3">
            <w:pPr>
              <w:pStyle w:val="1"/>
            </w:pPr>
          </w:p>
        </w:tc>
      </w:tr>
      <w:tr w:rsidR="007E0DCE" w:rsidRPr="0043531A">
        <w:tc>
          <w:tcPr>
            <w:tcW w:w="5984" w:type="dxa"/>
          </w:tcPr>
          <w:p w:rsidR="007E0DCE" w:rsidRPr="0043531A" w:rsidRDefault="007E0DCE" w:rsidP="00A164D3">
            <w:pPr>
              <w:pStyle w:val="berschrift2"/>
              <w:rPr>
                <w:rFonts w:eastAsia="Times New Roman"/>
              </w:rPr>
            </w:pPr>
            <w:r w:rsidRPr="0043531A">
              <w:t>11.1 Attachments, inconsistencies and severability</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 xml:space="preserve">This Consortium Agreement consists of this </w:t>
            </w:r>
            <w:r w:rsidR="005C1CD7" w:rsidRPr="0043531A">
              <w:rPr>
                <w:b w:val="0"/>
                <w:sz w:val="22"/>
                <w:szCs w:val="22"/>
              </w:rPr>
              <w:t xml:space="preserve">core </w:t>
            </w:r>
            <w:r w:rsidRPr="0043531A">
              <w:rPr>
                <w:b w:val="0"/>
                <w:sz w:val="22"/>
                <w:szCs w:val="22"/>
              </w:rPr>
              <w:t>text and</w:t>
            </w:r>
          </w:p>
          <w:p w:rsidR="00477C84" w:rsidRPr="0043531A" w:rsidRDefault="00477C84" w:rsidP="00477C84">
            <w:pPr>
              <w:pStyle w:val="berarbeitung"/>
              <w:rPr>
                <w:b w:val="0"/>
                <w:sz w:val="22"/>
                <w:szCs w:val="22"/>
              </w:rPr>
            </w:pPr>
            <w:r w:rsidRPr="0043531A">
              <w:rPr>
                <w:b w:val="0"/>
                <w:sz w:val="22"/>
                <w:szCs w:val="22"/>
              </w:rPr>
              <w:t>Attachment 1 (Background</w:t>
            </w:r>
            <w:r w:rsidR="00A1095C" w:rsidRPr="0043531A">
              <w:rPr>
                <w:b w:val="0"/>
                <w:sz w:val="22"/>
                <w:szCs w:val="22"/>
              </w:rPr>
              <w:t xml:space="preserve"> included</w:t>
            </w:r>
            <w:r w:rsidRPr="0043531A">
              <w:rPr>
                <w:b w:val="0"/>
                <w:sz w:val="22"/>
                <w:szCs w:val="22"/>
              </w:rPr>
              <w:t xml:space="preserve">) </w:t>
            </w:r>
          </w:p>
          <w:p w:rsidR="00477C84" w:rsidRPr="0043531A" w:rsidRDefault="00477C84" w:rsidP="00477C84">
            <w:pPr>
              <w:pStyle w:val="berarbeitung"/>
              <w:rPr>
                <w:b w:val="0"/>
                <w:sz w:val="22"/>
                <w:szCs w:val="22"/>
              </w:rPr>
            </w:pPr>
            <w:r w:rsidRPr="0043531A">
              <w:rPr>
                <w:b w:val="0"/>
                <w:sz w:val="22"/>
                <w:szCs w:val="22"/>
              </w:rPr>
              <w:t>Attachment 2 (Accession document)</w:t>
            </w:r>
          </w:p>
          <w:p w:rsidR="00477C84" w:rsidRPr="0043531A" w:rsidRDefault="00477C84" w:rsidP="00477C84">
            <w:pPr>
              <w:pStyle w:val="berarbeitung"/>
              <w:rPr>
                <w:b w:val="0"/>
                <w:sz w:val="22"/>
                <w:szCs w:val="22"/>
              </w:rPr>
            </w:pPr>
            <w:r w:rsidRPr="0043531A">
              <w:rPr>
                <w:b w:val="0"/>
                <w:sz w:val="22"/>
                <w:szCs w:val="22"/>
              </w:rPr>
              <w:t>Attachment 3 (</w:t>
            </w:r>
            <w:r w:rsidR="00515966" w:rsidRPr="0043531A">
              <w:rPr>
                <w:b w:val="0"/>
                <w:sz w:val="22"/>
                <w:szCs w:val="22"/>
              </w:rPr>
              <w:t>List of Third Parties for simplified transfer according to Section 8.2.2</w:t>
            </w:r>
            <w:r w:rsidR="004B3F6F" w:rsidRPr="0043531A">
              <w:rPr>
                <w:b w:val="0"/>
                <w:sz w:val="22"/>
                <w:szCs w:val="22"/>
              </w:rPr>
              <w:t>)</w:t>
            </w:r>
            <w:r w:rsidRPr="0043531A">
              <w:rPr>
                <w:b w:val="0"/>
                <w:sz w:val="22"/>
                <w:szCs w:val="22"/>
              </w:rPr>
              <w:t xml:space="preserve"> </w:t>
            </w:r>
          </w:p>
          <w:p w:rsidR="007E0DCE" w:rsidRPr="0043531A" w:rsidRDefault="00477C84" w:rsidP="007964C7">
            <w:pPr>
              <w:pStyle w:val="berarbeitung"/>
              <w:rPr>
                <w:b w:val="0"/>
                <w:sz w:val="22"/>
                <w:szCs w:val="22"/>
              </w:rPr>
            </w:pPr>
            <w:r w:rsidRPr="0043531A">
              <w:rPr>
                <w:b w:val="0"/>
                <w:sz w:val="22"/>
                <w:szCs w:val="22"/>
                <w:highlight w:val="lightGray"/>
              </w:rPr>
              <w:t>Attachment 4 (</w:t>
            </w:r>
            <w:r w:rsidR="00BC680B" w:rsidRPr="0043531A">
              <w:rPr>
                <w:b w:val="0"/>
                <w:sz w:val="22"/>
                <w:szCs w:val="22"/>
                <w:highlight w:val="lightGray"/>
              </w:rPr>
              <w:t>Identified</w:t>
            </w:r>
            <w:r w:rsidRPr="0043531A">
              <w:rPr>
                <w:b w:val="0"/>
                <w:sz w:val="22"/>
                <w:szCs w:val="22"/>
                <w:highlight w:val="lightGray"/>
              </w:rPr>
              <w:t xml:space="preserve"> Affiliated Entities)</w:t>
            </w:r>
          </w:p>
          <w:p w:rsidR="007E0DCE" w:rsidRPr="0043531A" w:rsidRDefault="007E0DCE" w:rsidP="007964C7">
            <w:pPr>
              <w:pStyle w:val="berarbeitung"/>
              <w:rPr>
                <w:b w:val="0"/>
                <w:sz w:val="22"/>
                <w:szCs w:val="22"/>
              </w:rPr>
            </w:pPr>
            <w:r w:rsidRPr="0043531A">
              <w:rPr>
                <w:b w:val="0"/>
                <w:sz w:val="22"/>
                <w:szCs w:val="22"/>
              </w:rPr>
              <w:t>In case th</w:t>
            </w:r>
            <w:r w:rsidR="00140879" w:rsidRPr="0043531A">
              <w:rPr>
                <w:b w:val="0"/>
                <w:sz w:val="22"/>
                <w:szCs w:val="22"/>
              </w:rPr>
              <w:t>e terms of this</w:t>
            </w:r>
            <w:r w:rsidRPr="0043531A">
              <w:rPr>
                <w:b w:val="0"/>
                <w:sz w:val="22"/>
                <w:szCs w:val="22"/>
              </w:rPr>
              <w:t xml:space="preserve"> Consortium Agreement </w:t>
            </w:r>
            <w:r w:rsidR="00140879" w:rsidRPr="0043531A">
              <w:rPr>
                <w:b w:val="0"/>
                <w:sz w:val="22"/>
                <w:szCs w:val="22"/>
              </w:rPr>
              <w:t>are</w:t>
            </w:r>
            <w:r w:rsidRPr="0043531A">
              <w:rPr>
                <w:b w:val="0"/>
                <w:sz w:val="22"/>
                <w:szCs w:val="22"/>
              </w:rPr>
              <w:t xml:space="preserve"> in conflict with the</w:t>
            </w:r>
            <w:r w:rsidR="00140879" w:rsidRPr="0043531A">
              <w:rPr>
                <w:b w:val="0"/>
                <w:sz w:val="22"/>
                <w:szCs w:val="22"/>
              </w:rPr>
              <w:t xml:space="preserve"> terms of the</w:t>
            </w:r>
            <w:r w:rsidRPr="0043531A">
              <w:rPr>
                <w:b w:val="0"/>
                <w:sz w:val="22"/>
                <w:szCs w:val="22"/>
              </w:rPr>
              <w:t xml:space="preserve"> </w:t>
            </w:r>
            <w:r w:rsidR="00E31D91" w:rsidRPr="0043531A">
              <w:rPr>
                <w:b w:val="0"/>
                <w:sz w:val="22"/>
                <w:szCs w:val="22"/>
              </w:rPr>
              <w:t>Grant Agreement</w:t>
            </w:r>
            <w:r w:rsidRPr="0043531A">
              <w:rPr>
                <w:b w:val="0"/>
                <w:sz w:val="22"/>
                <w:szCs w:val="22"/>
              </w:rPr>
              <w:t xml:space="preserve">, the terms of the latter shall prevail. In case of conflicts between the </w:t>
            </w:r>
            <w:r w:rsidR="00140879" w:rsidRPr="0043531A">
              <w:rPr>
                <w:b w:val="0"/>
                <w:sz w:val="22"/>
                <w:szCs w:val="22"/>
              </w:rPr>
              <w:t xml:space="preserve">attachments </w:t>
            </w:r>
            <w:r w:rsidRPr="0043531A">
              <w:rPr>
                <w:b w:val="0"/>
                <w:sz w:val="22"/>
                <w:szCs w:val="22"/>
              </w:rPr>
              <w:t xml:space="preserve">and the </w:t>
            </w:r>
            <w:r w:rsidR="00140879" w:rsidRPr="0043531A">
              <w:rPr>
                <w:b w:val="0"/>
                <w:sz w:val="22"/>
                <w:szCs w:val="22"/>
              </w:rPr>
              <w:t xml:space="preserve">core </w:t>
            </w:r>
            <w:r w:rsidRPr="0043531A">
              <w:rPr>
                <w:b w:val="0"/>
                <w:sz w:val="22"/>
                <w:szCs w:val="22"/>
              </w:rPr>
              <w:t xml:space="preserve">text of this Consortium Agreement, the latter shall </w:t>
            </w:r>
            <w:r w:rsidRPr="0043531A">
              <w:rPr>
                <w:b w:val="0"/>
                <w:sz w:val="22"/>
                <w:szCs w:val="22"/>
              </w:rPr>
              <w:lastRenderedPageBreak/>
              <w:t>prevail.</w:t>
            </w:r>
          </w:p>
          <w:p w:rsidR="007E0DCE" w:rsidRPr="0043531A" w:rsidRDefault="007E0DCE" w:rsidP="007964C7">
            <w:pPr>
              <w:pStyle w:val="berarbeitung"/>
              <w:rPr>
                <w:sz w:val="22"/>
                <w:szCs w:val="22"/>
              </w:rPr>
            </w:pPr>
          </w:p>
        </w:tc>
        <w:tc>
          <w:tcPr>
            <w:tcW w:w="4111" w:type="dxa"/>
          </w:tcPr>
          <w:p w:rsidR="009B6BF6" w:rsidRPr="0043531A" w:rsidRDefault="002E0481" w:rsidP="00A164D3">
            <w:pPr>
              <w:pStyle w:val="elucidation"/>
              <w:rPr>
                <w:rFonts w:eastAsia="Times New Roman"/>
              </w:rPr>
            </w:pPr>
            <w:r w:rsidRPr="0043531A">
              <w:lastRenderedPageBreak/>
              <w:t xml:space="preserve">Please delete reference to </w:t>
            </w:r>
            <w:r w:rsidR="009B6BF6" w:rsidRPr="0043531A">
              <w:t>Attachment</w:t>
            </w:r>
            <w:r w:rsidRPr="0043531A">
              <w:t xml:space="preserve"> 4 if not used.</w:t>
            </w:r>
          </w:p>
          <w:p w:rsidR="00BB1473" w:rsidRPr="0043531A" w:rsidRDefault="00BB1473" w:rsidP="00A164D3">
            <w:pPr>
              <w:pStyle w:val="elucidation"/>
            </w:pPr>
          </w:p>
          <w:p w:rsidR="00BB1473" w:rsidRPr="0043531A" w:rsidRDefault="00BB1473" w:rsidP="00A164D3">
            <w:pPr>
              <w:pStyle w:val="elucidation"/>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lastRenderedPageBreak/>
              <w:t>Should any provision of this Consortium Agreement become invalid, illegal or unenforceable, it shall not affect the validity of the remaining provisions of this Consortium Agreement. In such a case, the Parties concerned shall be entitled to request that a valid and practicable provision be negotiated which fulfils the purpose of the original provision.</w:t>
            </w:r>
          </w:p>
          <w:p w:rsidR="007E0DCE" w:rsidRPr="0043531A" w:rsidRDefault="007E0DCE" w:rsidP="007964C7">
            <w:pPr>
              <w:pStyle w:val="berarbeitung"/>
              <w:rPr>
                <w:sz w:val="22"/>
                <w:szCs w:val="22"/>
              </w:rPr>
            </w:pPr>
          </w:p>
        </w:tc>
        <w:tc>
          <w:tcPr>
            <w:tcW w:w="4111" w:type="dxa"/>
          </w:tcPr>
          <w:p w:rsidR="007E0DCE" w:rsidRPr="0043531A" w:rsidRDefault="007E0DCE" w:rsidP="007964C7">
            <w:pPr>
              <w:pStyle w:val="berarbeitung"/>
              <w:rPr>
                <w:b w:val="0"/>
                <w:sz w:val="22"/>
                <w:szCs w:val="22"/>
              </w:rPr>
            </w:pPr>
          </w:p>
        </w:tc>
      </w:tr>
      <w:tr w:rsidR="007E0DCE" w:rsidRPr="0043531A">
        <w:tc>
          <w:tcPr>
            <w:tcW w:w="5984" w:type="dxa"/>
          </w:tcPr>
          <w:p w:rsidR="007E0DCE" w:rsidRPr="0043531A" w:rsidRDefault="007E0DCE" w:rsidP="00A164D3">
            <w:pPr>
              <w:pStyle w:val="berschrift2"/>
              <w:rPr>
                <w:rFonts w:eastAsia="Times New Roman"/>
              </w:rPr>
            </w:pPr>
            <w:r w:rsidRPr="0043531A">
              <w:t>11.2 No representation, partnership or agency</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B518C4" w:rsidP="007964C7">
            <w:pPr>
              <w:pStyle w:val="berarbeitung"/>
              <w:rPr>
                <w:b w:val="0"/>
                <w:sz w:val="22"/>
                <w:szCs w:val="22"/>
              </w:rPr>
            </w:pPr>
            <w:r w:rsidRPr="0043531A">
              <w:rPr>
                <w:b w:val="0"/>
                <w:sz w:val="22"/>
                <w:szCs w:val="22"/>
              </w:rPr>
              <w:t>Except as otherwise provided in Section</w:t>
            </w:r>
            <w:r w:rsidR="00A164D3">
              <w:rPr>
                <w:b w:val="0"/>
                <w:sz w:val="22"/>
                <w:szCs w:val="22"/>
              </w:rPr>
              <w:t> </w:t>
            </w:r>
            <w:r w:rsidRPr="0043531A">
              <w:rPr>
                <w:b w:val="0"/>
                <w:sz w:val="22"/>
                <w:szCs w:val="22"/>
              </w:rPr>
              <w:t>6.4.4, no Party</w:t>
            </w:r>
            <w:r w:rsidR="007E0DCE" w:rsidRPr="0043531A">
              <w:rPr>
                <w:b w:val="0"/>
                <w:sz w:val="22"/>
                <w:szCs w:val="22"/>
              </w:rPr>
              <w:t xml:space="preserve"> shall be entitled to act or to make legally binding declarations on behalf of any other Party</w:t>
            </w:r>
            <w:r w:rsidRPr="0043531A">
              <w:rPr>
                <w:b w:val="0"/>
                <w:sz w:val="22"/>
                <w:szCs w:val="22"/>
              </w:rPr>
              <w:t xml:space="preserve"> or of the </w:t>
            </w:r>
            <w:r w:rsidR="00B9601C" w:rsidRPr="0043531A">
              <w:rPr>
                <w:b w:val="0"/>
                <w:sz w:val="22"/>
                <w:szCs w:val="22"/>
              </w:rPr>
              <w:t>c</w:t>
            </w:r>
            <w:r w:rsidRPr="0043531A">
              <w:rPr>
                <w:b w:val="0"/>
                <w:sz w:val="22"/>
                <w:szCs w:val="22"/>
              </w:rPr>
              <w:t>onsortium</w:t>
            </w:r>
            <w:r w:rsidR="007E0DCE" w:rsidRPr="0043531A">
              <w:rPr>
                <w:b w:val="0"/>
                <w:sz w:val="22"/>
                <w:szCs w:val="22"/>
              </w:rPr>
              <w:t>. Nothing in this Consortium Agreement shall be deemed to constitute a joint venture, agency, partnership, interest grouping or any other kind of formal business grouping or entity between the Parties.</w:t>
            </w:r>
          </w:p>
          <w:p w:rsidR="007E0DCE" w:rsidRPr="0043531A" w:rsidRDefault="007E0DCE" w:rsidP="007964C7">
            <w:pPr>
              <w:pStyle w:val="berarbeitung"/>
              <w:rPr>
                <w:sz w:val="22"/>
                <w:szCs w:val="22"/>
              </w:rPr>
            </w:pPr>
          </w:p>
        </w:tc>
        <w:tc>
          <w:tcPr>
            <w:tcW w:w="4111" w:type="dxa"/>
          </w:tcPr>
          <w:p w:rsidR="007E0DCE" w:rsidRPr="0043531A" w:rsidRDefault="00E950A7" w:rsidP="00E7283F">
            <w:pPr>
              <w:pStyle w:val="berarbeitung"/>
              <w:rPr>
                <w:b w:val="0"/>
                <w:sz w:val="22"/>
                <w:szCs w:val="22"/>
              </w:rPr>
            </w:pPr>
            <w:r w:rsidRPr="009C12B1">
              <w:rPr>
                <w:b w:val="0"/>
                <w:sz w:val="18"/>
                <w:szCs w:val="18"/>
              </w:rPr>
              <w:t xml:space="preserve">Rights of the coordinator </w:t>
            </w:r>
            <w:r w:rsidR="002E0481" w:rsidRPr="009C12B1">
              <w:rPr>
                <w:b w:val="0"/>
                <w:sz w:val="18"/>
                <w:szCs w:val="18"/>
              </w:rPr>
              <w:t>:</w:t>
            </w:r>
            <w:r w:rsidRPr="009C12B1">
              <w:rPr>
                <w:b w:val="0"/>
                <w:sz w:val="18"/>
                <w:szCs w:val="18"/>
              </w:rPr>
              <w:t xml:space="preserve"> see </w:t>
            </w:r>
            <w:r w:rsidR="00E7283F" w:rsidRPr="009C12B1">
              <w:rPr>
                <w:b w:val="0"/>
                <w:sz w:val="18"/>
                <w:szCs w:val="18"/>
              </w:rPr>
              <w:t>S</w:t>
            </w:r>
            <w:r w:rsidRPr="009C12B1">
              <w:rPr>
                <w:b w:val="0"/>
                <w:sz w:val="18"/>
                <w:szCs w:val="18"/>
              </w:rPr>
              <w:t>ection 6.4</w:t>
            </w:r>
            <w:r w:rsidRPr="0043531A">
              <w:rPr>
                <w:b w:val="0"/>
                <w:sz w:val="22"/>
                <w:szCs w:val="22"/>
              </w:rPr>
              <w:t>.</w:t>
            </w:r>
          </w:p>
        </w:tc>
      </w:tr>
      <w:tr w:rsidR="007E0DCE" w:rsidRPr="0043531A">
        <w:tc>
          <w:tcPr>
            <w:tcW w:w="5984" w:type="dxa"/>
          </w:tcPr>
          <w:p w:rsidR="007E0DCE" w:rsidRPr="0043531A" w:rsidRDefault="007E0DCE" w:rsidP="00A164D3">
            <w:pPr>
              <w:pStyle w:val="berschrift2"/>
              <w:rPr>
                <w:rFonts w:eastAsia="Times New Roman"/>
              </w:rPr>
            </w:pPr>
            <w:r w:rsidRPr="0043531A">
              <w:t>11.3 Notices and other communication</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Any notice to be given under this Consortium Agreement shall be in writing to the addresses and recipients as listed in the most current address list kept by the Coordinator</w:t>
            </w:r>
            <w:r w:rsidR="0043452A" w:rsidRPr="0043531A">
              <w:rPr>
                <w:b w:val="0"/>
                <w:sz w:val="22"/>
                <w:szCs w:val="22"/>
              </w:rPr>
              <w:t>.</w:t>
            </w:r>
          </w:p>
          <w:p w:rsidR="0043452A" w:rsidRPr="0043531A" w:rsidRDefault="0043452A"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Formal notices:</w:t>
            </w:r>
          </w:p>
          <w:p w:rsidR="007E0DCE" w:rsidRPr="0043531A" w:rsidRDefault="007E0DCE" w:rsidP="007964C7">
            <w:pPr>
              <w:pStyle w:val="berarbeitung"/>
              <w:rPr>
                <w:b w:val="0"/>
                <w:sz w:val="22"/>
                <w:szCs w:val="22"/>
              </w:rPr>
            </w:pPr>
            <w:r w:rsidRPr="0043531A">
              <w:rPr>
                <w:b w:val="0"/>
                <w:sz w:val="22"/>
                <w:szCs w:val="22"/>
              </w:rPr>
              <w:t>If it is required in this Consortium Agreement (</w:t>
            </w:r>
            <w:r w:rsidR="005E23C1" w:rsidRPr="0043531A">
              <w:rPr>
                <w:b w:val="0"/>
                <w:sz w:val="22"/>
                <w:szCs w:val="22"/>
              </w:rPr>
              <w:t>Section</w:t>
            </w:r>
            <w:r w:rsidR="00921542" w:rsidRPr="0043531A">
              <w:rPr>
                <w:b w:val="0"/>
                <w:sz w:val="22"/>
                <w:szCs w:val="22"/>
              </w:rPr>
              <w:t>s</w:t>
            </w:r>
            <w:r w:rsidR="00A164D3">
              <w:rPr>
                <w:b w:val="0"/>
                <w:sz w:val="22"/>
                <w:szCs w:val="22"/>
              </w:rPr>
              <w:t> </w:t>
            </w:r>
            <w:r w:rsidR="00921542" w:rsidRPr="0043531A">
              <w:rPr>
                <w:b w:val="0"/>
                <w:sz w:val="22"/>
                <w:szCs w:val="22"/>
              </w:rPr>
              <w:t>4.2,</w:t>
            </w:r>
            <w:r w:rsidR="005E23C1" w:rsidRPr="0043531A">
              <w:rPr>
                <w:b w:val="0"/>
                <w:sz w:val="22"/>
                <w:szCs w:val="22"/>
              </w:rPr>
              <w:t xml:space="preserve"> </w:t>
            </w:r>
            <w:r w:rsidRPr="0043531A">
              <w:rPr>
                <w:b w:val="0"/>
                <w:sz w:val="22"/>
                <w:szCs w:val="22"/>
              </w:rPr>
              <w:t>9.7.2.1.1</w:t>
            </w:r>
            <w:r w:rsidR="00D12350" w:rsidRPr="0043531A">
              <w:rPr>
                <w:b w:val="0"/>
                <w:sz w:val="22"/>
                <w:szCs w:val="22"/>
              </w:rPr>
              <w:t>, and</w:t>
            </w:r>
            <w:r w:rsidR="005E23C1" w:rsidRPr="0043531A">
              <w:rPr>
                <w:b w:val="0"/>
                <w:sz w:val="22"/>
                <w:szCs w:val="22"/>
              </w:rPr>
              <w:t xml:space="preserve"> </w:t>
            </w:r>
            <w:r w:rsidRPr="0043531A">
              <w:rPr>
                <w:b w:val="0"/>
                <w:sz w:val="22"/>
                <w:szCs w:val="22"/>
              </w:rPr>
              <w:t>11.4) that a formal notice, consent or approval shall be given, such notice shall be signed by an authorised representative of a Party and shall either be served personally or sent by mail with recorded delivery or telefax with receipt acknowledgement.</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Other communication:</w:t>
            </w:r>
          </w:p>
          <w:p w:rsidR="007E0DCE" w:rsidRPr="0043531A" w:rsidRDefault="007E0DCE" w:rsidP="007964C7">
            <w:pPr>
              <w:pStyle w:val="berarbeitung"/>
              <w:rPr>
                <w:b w:val="0"/>
                <w:sz w:val="22"/>
                <w:szCs w:val="22"/>
              </w:rPr>
            </w:pPr>
            <w:r w:rsidRPr="0043531A">
              <w:rPr>
                <w:b w:val="0"/>
                <w:sz w:val="22"/>
                <w:szCs w:val="22"/>
              </w:rPr>
              <w:t>Other communication between the Parties may also be effected by other means such as e-mail with acknowledgement of receipt</w:t>
            </w:r>
            <w:r w:rsidR="005C1CD7" w:rsidRPr="0043531A">
              <w:rPr>
                <w:b w:val="0"/>
                <w:sz w:val="22"/>
                <w:szCs w:val="22"/>
              </w:rPr>
              <w:t>, which</w:t>
            </w:r>
            <w:r w:rsidR="00492846" w:rsidRPr="0043531A">
              <w:rPr>
                <w:b w:val="0"/>
                <w:sz w:val="22"/>
                <w:szCs w:val="22"/>
              </w:rPr>
              <w:t xml:space="preserve"> </w:t>
            </w:r>
            <w:r w:rsidR="000E4A96" w:rsidRPr="0043531A">
              <w:rPr>
                <w:b w:val="0"/>
                <w:sz w:val="22"/>
                <w:szCs w:val="22"/>
              </w:rPr>
              <w:t>fulfils</w:t>
            </w:r>
            <w:r w:rsidR="00492846" w:rsidRPr="0043531A">
              <w:rPr>
                <w:b w:val="0"/>
                <w:sz w:val="22"/>
                <w:szCs w:val="22"/>
              </w:rPr>
              <w:t xml:space="preserve"> the conditions of</w:t>
            </w:r>
            <w:r w:rsidR="005C1CD7" w:rsidRPr="0043531A">
              <w:rPr>
                <w:b w:val="0"/>
                <w:sz w:val="22"/>
                <w:szCs w:val="22"/>
              </w:rPr>
              <w:t xml:space="preserve"> written form.</w:t>
            </w:r>
          </w:p>
          <w:p w:rsidR="007E0DCE" w:rsidRPr="0043531A" w:rsidRDefault="007E0DCE" w:rsidP="007964C7">
            <w:pPr>
              <w:pStyle w:val="berarbeitung"/>
              <w:rPr>
                <w:b w:val="0"/>
                <w:sz w:val="22"/>
                <w:szCs w:val="22"/>
              </w:rPr>
            </w:pPr>
          </w:p>
          <w:p w:rsidR="007E0DCE" w:rsidRPr="0043531A" w:rsidRDefault="007E0DCE" w:rsidP="007964C7">
            <w:pPr>
              <w:pStyle w:val="berarbeitung"/>
              <w:rPr>
                <w:sz w:val="22"/>
                <w:szCs w:val="22"/>
              </w:rPr>
            </w:pPr>
            <w:r w:rsidRPr="0043531A">
              <w:rPr>
                <w:b w:val="0"/>
                <w:sz w:val="22"/>
                <w:szCs w:val="22"/>
              </w:rPr>
              <w:t>Any change of persons or contact details shall be notified immediately by the respective Party to the Coordinator. The address list shall be accessible to all concerned.</w:t>
            </w:r>
            <w:r w:rsidR="004F5B31" w:rsidRPr="0043531A">
              <w:rPr>
                <w:sz w:val="22"/>
                <w:szCs w:val="22"/>
              </w:rPr>
              <w:t xml:space="preserve"> </w:t>
            </w:r>
          </w:p>
        </w:tc>
        <w:tc>
          <w:tcPr>
            <w:tcW w:w="4111" w:type="dxa"/>
          </w:tcPr>
          <w:p w:rsidR="00E950A7" w:rsidRPr="0043531A" w:rsidRDefault="00E950A7" w:rsidP="00A164D3">
            <w:pPr>
              <w:pStyle w:val="elucidation"/>
              <w:rPr>
                <w:rFonts w:eastAsia="Times New Roman"/>
              </w:rPr>
            </w:pPr>
            <w:r w:rsidRPr="0043531A">
              <w:t xml:space="preserve">Any communication which requires formal or written form is listed in this clause. Clear notifications and notification routes are important in view of the question of proof in dispute cases. </w:t>
            </w:r>
          </w:p>
          <w:p w:rsidR="00E950A7" w:rsidRPr="0043531A" w:rsidRDefault="00E950A7" w:rsidP="00A164D3">
            <w:pPr>
              <w:pStyle w:val="elucidation"/>
            </w:pPr>
          </w:p>
          <w:p w:rsidR="00E950A7" w:rsidRPr="0043531A" w:rsidRDefault="00E950A7" w:rsidP="00A164D3">
            <w:pPr>
              <w:pStyle w:val="elucidation"/>
            </w:pPr>
            <w:r w:rsidRPr="0043531A">
              <w:t>Most of the issues should be decided in accordance with the governance structure chosen for the Project. This covers all technical issues and other issues in which decision making power is granted to a governing body. Only in Sections 4.2, 9.7.2.1.1  and 11.4 a formal notice is necessary.</w:t>
            </w:r>
          </w:p>
          <w:p w:rsidR="00E950A7" w:rsidRPr="0043531A" w:rsidRDefault="00E950A7" w:rsidP="00A164D3">
            <w:pPr>
              <w:pStyle w:val="elucidation"/>
            </w:pPr>
            <w:r w:rsidRPr="0043531A">
              <w:t>All other communication than “formal” may be taken for instance by e-mail with acknowledgement of receipt (e.g. Minutes).</w:t>
            </w:r>
          </w:p>
          <w:p w:rsidR="007E0DCE" w:rsidRPr="0043531A" w:rsidRDefault="00E950A7" w:rsidP="00A164D3">
            <w:pPr>
              <w:pStyle w:val="elucidation"/>
            </w:pPr>
            <w:r w:rsidRPr="0043531A">
              <w:t>The updated lists of contact information shall be kept by the Coordinator (including scientific and administrative person(s).</w:t>
            </w:r>
          </w:p>
        </w:tc>
      </w:tr>
      <w:tr w:rsidR="007E0DCE" w:rsidRPr="0043531A">
        <w:tc>
          <w:tcPr>
            <w:tcW w:w="5984" w:type="dxa"/>
          </w:tcPr>
          <w:p w:rsidR="007E0DCE" w:rsidRPr="0043531A" w:rsidRDefault="007E0DCE" w:rsidP="00A164D3">
            <w:pPr>
              <w:pStyle w:val="berschrift2"/>
              <w:rPr>
                <w:rFonts w:eastAsia="Times New Roman"/>
              </w:rPr>
            </w:pPr>
            <w:r w:rsidRPr="0043531A">
              <w:t>11.4 Assignment and amendments</w:t>
            </w:r>
          </w:p>
        </w:tc>
        <w:tc>
          <w:tcPr>
            <w:tcW w:w="4111" w:type="dxa"/>
          </w:tcPr>
          <w:p w:rsidR="007E0DCE" w:rsidRPr="0043531A" w:rsidRDefault="007E0DCE" w:rsidP="00A164D3">
            <w:pPr>
              <w:pStyle w:val="2"/>
            </w:pPr>
          </w:p>
        </w:tc>
      </w:tr>
      <w:tr w:rsidR="007E0DCE" w:rsidRPr="0043531A">
        <w:tc>
          <w:tcPr>
            <w:tcW w:w="5984" w:type="dxa"/>
          </w:tcPr>
          <w:p w:rsidR="007E0DCE" w:rsidRPr="0043531A" w:rsidRDefault="00E950A7" w:rsidP="00A164D3">
            <w:pPr>
              <w:pStyle w:val="berarbeitung"/>
              <w:rPr>
                <w:b w:val="0"/>
                <w:sz w:val="22"/>
                <w:szCs w:val="22"/>
              </w:rPr>
            </w:pPr>
            <w:r w:rsidRPr="0043531A">
              <w:rPr>
                <w:b w:val="0"/>
                <w:sz w:val="22"/>
                <w:szCs w:val="22"/>
              </w:rPr>
              <w:t>Except</w:t>
            </w:r>
            <w:r w:rsidR="00355E8D" w:rsidRPr="0043531A">
              <w:rPr>
                <w:b w:val="0"/>
                <w:sz w:val="22"/>
                <w:szCs w:val="22"/>
              </w:rPr>
              <w:t xml:space="preserve"> as set out in Section</w:t>
            </w:r>
            <w:r w:rsidR="00A164D3">
              <w:rPr>
                <w:b w:val="0"/>
                <w:sz w:val="22"/>
                <w:szCs w:val="22"/>
              </w:rPr>
              <w:t> </w:t>
            </w:r>
            <w:r w:rsidR="00355E8D" w:rsidRPr="0043531A">
              <w:rPr>
                <w:b w:val="0"/>
                <w:sz w:val="22"/>
                <w:szCs w:val="22"/>
              </w:rPr>
              <w:t>8.2, n</w:t>
            </w:r>
            <w:r w:rsidR="007E0DCE" w:rsidRPr="0043531A">
              <w:rPr>
                <w:b w:val="0"/>
                <w:sz w:val="22"/>
                <w:szCs w:val="22"/>
              </w:rPr>
              <w:t>o rights or obligations of the Parties arising from this Consortium Agreement may be assigned or transferred, in whole or in part, to any third party without the other Parties’ prior formal approval.</w:t>
            </w:r>
            <w:r w:rsidR="005F3218" w:rsidRPr="0043531A">
              <w:rPr>
                <w:b w:val="0"/>
                <w:sz w:val="22"/>
                <w:szCs w:val="22"/>
              </w:rPr>
              <w:t xml:space="preserve"> </w:t>
            </w:r>
          </w:p>
        </w:tc>
        <w:tc>
          <w:tcPr>
            <w:tcW w:w="4111" w:type="dxa"/>
          </w:tcPr>
          <w:p w:rsidR="007E0DCE" w:rsidRPr="0043531A" w:rsidRDefault="00E950A7" w:rsidP="00A164D3">
            <w:pPr>
              <w:pStyle w:val="elucidation"/>
              <w:rPr>
                <w:rFonts w:eastAsia="Times New Roman"/>
              </w:rPr>
            </w:pPr>
            <w:r w:rsidRPr="0043531A">
              <w:t>Note that subcontracting is not considered as an assignment as the responsibilities remain for the Party itself.</w:t>
            </w:r>
          </w:p>
        </w:tc>
      </w:tr>
      <w:tr w:rsidR="007E0DCE" w:rsidRPr="0043531A">
        <w:tc>
          <w:tcPr>
            <w:tcW w:w="5984" w:type="dxa"/>
          </w:tcPr>
          <w:p w:rsidR="007E0DCE" w:rsidRPr="0043531A" w:rsidRDefault="007E0DCE" w:rsidP="007964C7">
            <w:pPr>
              <w:pStyle w:val="berarbeitung"/>
              <w:rPr>
                <w:b w:val="0"/>
                <w:sz w:val="22"/>
                <w:szCs w:val="22"/>
              </w:rPr>
            </w:pPr>
            <w:r w:rsidRPr="0043531A">
              <w:rPr>
                <w:b w:val="0"/>
                <w:sz w:val="22"/>
                <w:szCs w:val="22"/>
              </w:rPr>
              <w:t xml:space="preserve">Amendments and modifications to the text of this Consortium Agreement not explicitly listed in </w:t>
            </w:r>
            <w:r w:rsidR="005E23C1" w:rsidRPr="0043531A">
              <w:rPr>
                <w:b w:val="0"/>
                <w:sz w:val="22"/>
                <w:szCs w:val="22"/>
                <w:highlight w:val="lightGray"/>
              </w:rPr>
              <w:t>Section</w:t>
            </w:r>
            <w:r w:rsidRPr="0043531A">
              <w:rPr>
                <w:b w:val="0"/>
                <w:sz w:val="22"/>
                <w:szCs w:val="22"/>
                <w:highlight w:val="lightGray"/>
              </w:rPr>
              <w:t xml:space="preserve"> 6.3.1.2</w:t>
            </w:r>
            <w:r w:rsidR="00677E5C" w:rsidRPr="0043531A">
              <w:rPr>
                <w:b w:val="0"/>
                <w:sz w:val="22"/>
                <w:szCs w:val="22"/>
                <w:highlight w:val="lightGray"/>
              </w:rPr>
              <w:t xml:space="preserve"> (LP)/ 6.3.6 (SP)</w:t>
            </w:r>
            <w:r w:rsidRPr="0043531A">
              <w:rPr>
                <w:b w:val="0"/>
                <w:sz w:val="22"/>
                <w:szCs w:val="22"/>
              </w:rPr>
              <w:t xml:space="preserve"> require a separate </w:t>
            </w:r>
            <w:r w:rsidR="005F3218" w:rsidRPr="0043531A">
              <w:rPr>
                <w:b w:val="0"/>
                <w:sz w:val="22"/>
                <w:szCs w:val="22"/>
              </w:rPr>
              <w:t xml:space="preserve">written </w:t>
            </w:r>
            <w:r w:rsidRPr="0043531A">
              <w:rPr>
                <w:b w:val="0"/>
                <w:sz w:val="22"/>
                <w:szCs w:val="22"/>
              </w:rPr>
              <w:t>agreement</w:t>
            </w:r>
            <w:r w:rsidR="005F3218" w:rsidRPr="0043531A">
              <w:rPr>
                <w:b w:val="0"/>
                <w:sz w:val="22"/>
                <w:szCs w:val="22"/>
              </w:rPr>
              <w:t xml:space="preserve"> to be signed</w:t>
            </w:r>
            <w:r w:rsidRPr="0043531A">
              <w:rPr>
                <w:b w:val="0"/>
                <w:sz w:val="22"/>
                <w:szCs w:val="22"/>
              </w:rPr>
              <w:t xml:space="preserve"> between all Parties.</w:t>
            </w:r>
          </w:p>
          <w:p w:rsidR="007E0DCE" w:rsidRPr="0043531A" w:rsidRDefault="007E0DCE" w:rsidP="007964C7">
            <w:pPr>
              <w:pStyle w:val="berarbeitung"/>
              <w:rPr>
                <w:b w:val="0"/>
                <w:sz w:val="22"/>
                <w:szCs w:val="22"/>
              </w:rPr>
            </w:pPr>
          </w:p>
        </w:tc>
        <w:tc>
          <w:tcPr>
            <w:tcW w:w="4111" w:type="dxa"/>
          </w:tcPr>
          <w:p w:rsidR="00E950A7" w:rsidRPr="0043531A" w:rsidRDefault="00E950A7" w:rsidP="00A164D3">
            <w:pPr>
              <w:pStyle w:val="elucidation"/>
              <w:rPr>
                <w:rFonts w:eastAsia="Times New Roman"/>
              </w:rPr>
            </w:pPr>
            <w:r w:rsidRPr="0043531A">
              <w:t>Changes to the core text of the Consortium Agreement have to be negotiated between the Parties.</w:t>
            </w:r>
          </w:p>
          <w:p w:rsidR="00E950A7" w:rsidRPr="0043531A" w:rsidRDefault="00E950A7" w:rsidP="00A164D3">
            <w:pPr>
              <w:pStyle w:val="elucidation"/>
              <w:rPr>
                <w:rFonts w:eastAsia="Times New Roman"/>
              </w:rPr>
            </w:pPr>
            <w:r w:rsidRPr="0043531A">
              <w:t xml:space="preserve">All Parties should notice that some changes to this Consortium Agreement (for instance Accession of a new Party) may be taken by a decision made by the General Assembly and will not require a formal signature of each Party.  Parties are protected </w:t>
            </w:r>
            <w:r w:rsidRPr="0043531A">
              <w:lastRenderedPageBreak/>
              <w:t>against major contract changes through the use of veto rights (see Section 6.2.4</w:t>
            </w:r>
            <w:r w:rsidR="00AC6B2C" w:rsidRPr="0043531A">
              <w:t xml:space="preserve"> [GOV LP]/6.3.4 [GOV SP]</w:t>
            </w:r>
            <w:r w:rsidRPr="0043531A">
              <w:t xml:space="preserve">). </w:t>
            </w:r>
          </w:p>
          <w:p w:rsidR="00E950A7" w:rsidRPr="0043531A" w:rsidRDefault="00E950A7" w:rsidP="00A164D3">
            <w:pPr>
              <w:pStyle w:val="elucidation"/>
            </w:pPr>
          </w:p>
          <w:p w:rsidR="00E950A7" w:rsidRPr="0043531A" w:rsidRDefault="00E950A7" w:rsidP="00A164D3">
            <w:pPr>
              <w:pStyle w:val="elucidation"/>
            </w:pPr>
            <w:r w:rsidRPr="0043531A">
              <w:t>For small projects</w:t>
            </w:r>
            <w:r w:rsidR="00EE737A" w:rsidRPr="0043531A">
              <w:t xml:space="preserve"> see [Module GOV SP] </w:t>
            </w:r>
            <w:r w:rsidRPr="0043531A">
              <w:t>Article</w:t>
            </w:r>
            <w:r w:rsidR="00A164D3">
              <w:t> </w:t>
            </w:r>
            <w:r w:rsidRPr="0043531A">
              <w:t xml:space="preserve">6.3.6. </w:t>
            </w:r>
          </w:p>
          <w:p w:rsidR="007E0DCE" w:rsidRPr="0043531A" w:rsidRDefault="007E0DCE" w:rsidP="00A164D3">
            <w:pPr>
              <w:pStyle w:val="elucidation"/>
            </w:pPr>
          </w:p>
        </w:tc>
      </w:tr>
      <w:tr w:rsidR="007E0DCE" w:rsidRPr="0043531A">
        <w:tc>
          <w:tcPr>
            <w:tcW w:w="5984" w:type="dxa"/>
          </w:tcPr>
          <w:p w:rsidR="007E0DCE" w:rsidRPr="0043531A" w:rsidRDefault="007E0DCE" w:rsidP="00A164D3">
            <w:pPr>
              <w:pStyle w:val="berschrift2"/>
              <w:rPr>
                <w:rFonts w:eastAsia="Times New Roman"/>
              </w:rPr>
            </w:pPr>
            <w:r w:rsidRPr="0043531A">
              <w:lastRenderedPageBreak/>
              <w:t>11.5 Mandatory</w:t>
            </w:r>
            <w:r w:rsidR="007B66FA" w:rsidRPr="0043531A">
              <w:t xml:space="preserve"> </w:t>
            </w:r>
            <w:r w:rsidR="004F5B31" w:rsidRPr="0043531A">
              <w:t xml:space="preserve">national </w:t>
            </w:r>
            <w:r w:rsidRPr="0043531A">
              <w:t>law</w:t>
            </w:r>
          </w:p>
        </w:tc>
        <w:tc>
          <w:tcPr>
            <w:tcW w:w="4111" w:type="dxa"/>
          </w:tcPr>
          <w:p w:rsidR="007E0DCE" w:rsidRPr="0043531A" w:rsidRDefault="007E0DCE" w:rsidP="00A164D3">
            <w:pPr>
              <w:pStyle w:val="2"/>
            </w:pPr>
          </w:p>
        </w:tc>
      </w:tr>
      <w:tr w:rsidR="00E950A7" w:rsidRPr="0043531A">
        <w:tc>
          <w:tcPr>
            <w:tcW w:w="5984" w:type="dxa"/>
          </w:tcPr>
          <w:p w:rsidR="00E950A7" w:rsidRPr="0043531A" w:rsidRDefault="00E950A7" w:rsidP="007964C7">
            <w:pPr>
              <w:pStyle w:val="berarbeitung"/>
              <w:rPr>
                <w:b w:val="0"/>
                <w:sz w:val="22"/>
                <w:szCs w:val="22"/>
              </w:rPr>
            </w:pPr>
            <w:r w:rsidRPr="0043531A">
              <w:rPr>
                <w:b w:val="0"/>
                <w:sz w:val="22"/>
                <w:szCs w:val="22"/>
              </w:rPr>
              <w:t>Nothing in this Consortium Agreement shall be deemed to require a Party to breach any mandatory statutory law under which the Party is operating.</w:t>
            </w:r>
          </w:p>
          <w:p w:rsidR="00E950A7" w:rsidRPr="0043531A" w:rsidRDefault="00E950A7" w:rsidP="007964C7">
            <w:pPr>
              <w:pStyle w:val="berarbeitung"/>
              <w:rPr>
                <w:b w:val="0"/>
                <w:sz w:val="22"/>
                <w:szCs w:val="22"/>
              </w:rPr>
            </w:pPr>
          </w:p>
        </w:tc>
        <w:tc>
          <w:tcPr>
            <w:tcW w:w="4111" w:type="dxa"/>
          </w:tcPr>
          <w:p w:rsidR="00E950A7" w:rsidRPr="0043531A" w:rsidRDefault="00E950A7" w:rsidP="00A164D3">
            <w:pPr>
              <w:pStyle w:val="elucidation"/>
              <w:rPr>
                <w:rFonts w:eastAsia="Times New Roman"/>
              </w:rPr>
            </w:pPr>
            <w:r w:rsidRPr="0043531A">
              <w:t>The legislation of a Party’s country may state certain statutory restrictions for the Parties, and naturally these restrictions should be respected by all Parties.</w:t>
            </w:r>
          </w:p>
        </w:tc>
      </w:tr>
      <w:tr w:rsidR="00E950A7" w:rsidRPr="0043531A">
        <w:trPr>
          <w:trHeight w:val="296"/>
        </w:trPr>
        <w:tc>
          <w:tcPr>
            <w:tcW w:w="5984" w:type="dxa"/>
          </w:tcPr>
          <w:p w:rsidR="00E950A7" w:rsidRPr="0043531A" w:rsidRDefault="00E950A7" w:rsidP="00A164D3">
            <w:pPr>
              <w:pStyle w:val="berschrift2"/>
              <w:rPr>
                <w:rFonts w:eastAsia="Times New Roman"/>
              </w:rPr>
            </w:pPr>
            <w:r w:rsidRPr="0043531A">
              <w:t>11.6 Language</w:t>
            </w:r>
          </w:p>
        </w:tc>
        <w:tc>
          <w:tcPr>
            <w:tcW w:w="4111" w:type="dxa"/>
          </w:tcPr>
          <w:p w:rsidR="00E950A7" w:rsidRPr="0043531A" w:rsidRDefault="00E950A7" w:rsidP="00A164D3">
            <w:pPr>
              <w:pStyle w:val="2"/>
            </w:pPr>
          </w:p>
        </w:tc>
      </w:tr>
      <w:tr w:rsidR="00E950A7" w:rsidRPr="0043531A">
        <w:tc>
          <w:tcPr>
            <w:tcW w:w="5984" w:type="dxa"/>
          </w:tcPr>
          <w:p w:rsidR="00E950A7" w:rsidRPr="0043531A" w:rsidRDefault="00E950A7" w:rsidP="007964C7">
            <w:pPr>
              <w:pStyle w:val="berarbeitung"/>
              <w:rPr>
                <w:b w:val="0"/>
                <w:sz w:val="22"/>
                <w:szCs w:val="22"/>
              </w:rPr>
            </w:pPr>
            <w:r w:rsidRPr="0043531A">
              <w:rPr>
                <w:b w:val="0"/>
                <w:sz w:val="22"/>
                <w:szCs w:val="22"/>
              </w:rPr>
              <w:t>This Consortium Agreement is drawn up in English, which language shall govern all documents, notices, meetings, arbitral proceedings and processes relative thereto.</w:t>
            </w:r>
          </w:p>
          <w:p w:rsidR="00E950A7" w:rsidRPr="0043531A" w:rsidRDefault="00E950A7" w:rsidP="007964C7">
            <w:pPr>
              <w:pStyle w:val="berarbeitung"/>
              <w:rPr>
                <w:sz w:val="22"/>
                <w:szCs w:val="22"/>
              </w:rPr>
            </w:pPr>
          </w:p>
        </w:tc>
        <w:tc>
          <w:tcPr>
            <w:tcW w:w="4111" w:type="dxa"/>
          </w:tcPr>
          <w:p w:rsidR="00E950A7" w:rsidRPr="0043531A" w:rsidRDefault="00E950A7" w:rsidP="00A164D3">
            <w:pPr>
              <w:pStyle w:val="elucidation"/>
            </w:pPr>
          </w:p>
        </w:tc>
      </w:tr>
      <w:tr w:rsidR="00E950A7" w:rsidRPr="0043531A">
        <w:tc>
          <w:tcPr>
            <w:tcW w:w="5984" w:type="dxa"/>
          </w:tcPr>
          <w:p w:rsidR="00E950A7" w:rsidRPr="0043531A" w:rsidRDefault="00E950A7" w:rsidP="00A164D3">
            <w:pPr>
              <w:pStyle w:val="berschrift2"/>
              <w:rPr>
                <w:rFonts w:eastAsia="Times New Roman"/>
              </w:rPr>
            </w:pPr>
            <w:r w:rsidRPr="0043531A">
              <w:t>11.7 Applicable law</w:t>
            </w:r>
          </w:p>
        </w:tc>
        <w:tc>
          <w:tcPr>
            <w:tcW w:w="4111" w:type="dxa"/>
          </w:tcPr>
          <w:p w:rsidR="00E950A7" w:rsidRPr="0043531A" w:rsidRDefault="00E950A7" w:rsidP="00A164D3">
            <w:pPr>
              <w:pStyle w:val="2"/>
            </w:pPr>
          </w:p>
        </w:tc>
      </w:tr>
      <w:tr w:rsidR="00E950A7" w:rsidRPr="0043531A">
        <w:tc>
          <w:tcPr>
            <w:tcW w:w="5984" w:type="dxa"/>
          </w:tcPr>
          <w:p w:rsidR="00E950A7" w:rsidRPr="0043531A" w:rsidRDefault="00E950A7" w:rsidP="007964C7">
            <w:pPr>
              <w:pStyle w:val="berarbeitung"/>
              <w:rPr>
                <w:b w:val="0"/>
                <w:sz w:val="22"/>
                <w:szCs w:val="22"/>
              </w:rPr>
            </w:pPr>
            <w:r w:rsidRPr="0043531A">
              <w:rPr>
                <w:b w:val="0"/>
                <w:sz w:val="22"/>
                <w:szCs w:val="22"/>
              </w:rPr>
              <w:t>This Consortium Agreement shall be construed in accordance with and governed by the laws of Belgium excluding its conflict of law provisions.</w:t>
            </w:r>
          </w:p>
        </w:tc>
        <w:tc>
          <w:tcPr>
            <w:tcW w:w="4111" w:type="dxa"/>
          </w:tcPr>
          <w:p w:rsidR="00E950A7" w:rsidRPr="0043531A" w:rsidRDefault="00E950A7" w:rsidP="00A164D3">
            <w:pPr>
              <w:pStyle w:val="elucidation"/>
              <w:rPr>
                <w:rFonts w:eastAsia="Times New Roman"/>
              </w:rPr>
            </w:pPr>
            <w:r w:rsidRPr="0043531A">
              <w:t>This Consortium Agreement has been drafted based on Belgian law. The Parties should however in all cases look into the choice of law in the Grant Agreement in order to harmonise possible conflicts.</w:t>
            </w:r>
          </w:p>
        </w:tc>
      </w:tr>
      <w:tr w:rsidR="00E950A7" w:rsidRPr="0043531A">
        <w:tc>
          <w:tcPr>
            <w:tcW w:w="5984" w:type="dxa"/>
          </w:tcPr>
          <w:p w:rsidR="00E950A7" w:rsidRPr="0043531A" w:rsidRDefault="00E950A7" w:rsidP="00A164D3">
            <w:pPr>
              <w:pStyle w:val="berschrift2"/>
              <w:rPr>
                <w:rFonts w:eastAsia="Times New Roman"/>
              </w:rPr>
            </w:pPr>
            <w:r w:rsidRPr="0043531A">
              <w:t>11.8 Settlement of disputes</w:t>
            </w:r>
          </w:p>
        </w:tc>
        <w:tc>
          <w:tcPr>
            <w:tcW w:w="4111" w:type="dxa"/>
          </w:tcPr>
          <w:p w:rsidR="00E950A7" w:rsidRPr="0043531A" w:rsidRDefault="00E950A7" w:rsidP="00A164D3">
            <w:pPr>
              <w:pStyle w:val="2"/>
            </w:pPr>
          </w:p>
        </w:tc>
      </w:tr>
      <w:tr w:rsidR="00E950A7" w:rsidRPr="0043531A">
        <w:tc>
          <w:tcPr>
            <w:tcW w:w="5984" w:type="dxa"/>
          </w:tcPr>
          <w:p w:rsidR="00E950A7" w:rsidRPr="0043531A" w:rsidRDefault="00E950A7" w:rsidP="00A164D3">
            <w:pPr>
              <w:rPr>
                <w:rFonts w:eastAsia="Times New Roman"/>
              </w:rPr>
            </w:pPr>
            <w:r w:rsidRPr="00A164D3">
              <w:rPr>
                <w:sz w:val="22"/>
                <w:szCs w:val="22"/>
              </w:rPr>
              <w:t>The parties shall endeavour to settle their disputes amicably</w:t>
            </w:r>
            <w:r w:rsidRPr="0043531A">
              <w:t>.</w:t>
            </w:r>
          </w:p>
          <w:p w:rsidR="00E950A7" w:rsidRPr="0043531A" w:rsidRDefault="00E950A7" w:rsidP="00A164D3">
            <w:pPr>
              <w:pStyle w:val="berschrift2"/>
            </w:pPr>
          </w:p>
        </w:tc>
        <w:tc>
          <w:tcPr>
            <w:tcW w:w="4111" w:type="dxa"/>
          </w:tcPr>
          <w:p w:rsidR="00E950A7" w:rsidRPr="0043531A" w:rsidRDefault="00E950A7" w:rsidP="00A164D3">
            <w:pPr>
              <w:rPr>
                <w:rFonts w:eastAsia="Times New Roman"/>
              </w:rPr>
            </w:pPr>
            <w:r w:rsidRPr="0043531A">
              <w:t xml:space="preserve">In case an amicable solution cannot be reached within the consortium, the following dispute resolution is recommended: </w:t>
            </w:r>
          </w:p>
          <w:p w:rsidR="00E950A7" w:rsidRPr="0043531A" w:rsidRDefault="00E950A7" w:rsidP="00A164D3">
            <w:pPr>
              <w:rPr>
                <w:rFonts w:eastAsia="Times New Roman"/>
              </w:rPr>
            </w:pPr>
            <w:r w:rsidRPr="0043531A">
              <w:t>1.)</w:t>
            </w:r>
            <w:r w:rsidRPr="0043531A">
              <w:tab/>
              <w:t>Mediation, (if not successful)</w:t>
            </w:r>
          </w:p>
          <w:p w:rsidR="00E950A7" w:rsidRPr="0043531A" w:rsidRDefault="00E950A7" w:rsidP="00A164D3">
            <w:pPr>
              <w:rPr>
                <w:rFonts w:eastAsia="Times New Roman"/>
              </w:rPr>
            </w:pPr>
            <w:r w:rsidRPr="0043531A">
              <w:t>2.)</w:t>
            </w:r>
            <w:r w:rsidRPr="0043531A">
              <w:tab/>
              <w:t>Binding arbitration or Courts</w:t>
            </w:r>
          </w:p>
          <w:p w:rsidR="00C61C36" w:rsidRDefault="00C61C36" w:rsidP="00A164D3"/>
          <w:p w:rsidR="00E950A7" w:rsidRPr="0043531A" w:rsidRDefault="00E950A7" w:rsidP="00A164D3">
            <w:pPr>
              <w:rPr>
                <w:rFonts w:eastAsia="Times New Roman"/>
              </w:rPr>
            </w:pPr>
            <w:r w:rsidRPr="0043531A">
              <w:t xml:space="preserve">DESCA suggests </w:t>
            </w:r>
            <w:r w:rsidR="00EE737A" w:rsidRPr="0043531A">
              <w:t>three</w:t>
            </w:r>
            <w:r w:rsidRPr="0043531A">
              <w:t xml:space="preserve"> different providers for mediation and</w:t>
            </w:r>
            <w:r w:rsidR="00D309A0" w:rsidRPr="0043531A">
              <w:t>/or</w:t>
            </w:r>
            <w:r w:rsidRPr="0043531A">
              <w:t xml:space="preserve"> arbitration services for this model clause. There are of course more providers and the choice of the ADR-provider should be discussed within the consortium. If the consortium opts for another mediation and arbitration provider, please make sure that the ADR clause used in this consortium agreement is consistent with their specific procedures.</w:t>
            </w:r>
          </w:p>
        </w:tc>
      </w:tr>
      <w:tr w:rsidR="00E950A7" w:rsidRPr="0043531A" w:rsidTr="00A70B1E">
        <w:trPr>
          <w:trHeight w:val="64"/>
        </w:trPr>
        <w:tc>
          <w:tcPr>
            <w:tcW w:w="5984" w:type="dxa"/>
          </w:tcPr>
          <w:p w:rsidR="00E950A7" w:rsidRPr="00A912F5" w:rsidRDefault="00E950A7" w:rsidP="00A164D3">
            <w:pPr>
              <w:rPr>
                <w:sz w:val="22"/>
                <w:szCs w:val="22"/>
              </w:rPr>
            </w:pPr>
            <w:r w:rsidRPr="00A912F5">
              <w:rPr>
                <w:sz w:val="22"/>
                <w:szCs w:val="22"/>
                <w:highlight w:val="lightGray"/>
              </w:rPr>
              <w:t>[Please choose</w:t>
            </w:r>
            <w:r w:rsidR="00F406B6" w:rsidRPr="00A912F5">
              <w:rPr>
                <w:sz w:val="22"/>
                <w:szCs w:val="22"/>
                <w:highlight w:val="lightGray"/>
              </w:rPr>
              <w:t xml:space="preserve"> an appropriate method of dispute resolution, possibly</w:t>
            </w:r>
            <w:r w:rsidR="00BE747B" w:rsidRPr="00A912F5">
              <w:rPr>
                <w:sz w:val="22"/>
                <w:szCs w:val="22"/>
                <w:highlight w:val="lightGray"/>
              </w:rPr>
              <w:t xml:space="preserve"> </w:t>
            </w:r>
            <w:r w:rsidR="00F406B6" w:rsidRPr="00A912F5">
              <w:rPr>
                <w:sz w:val="22"/>
                <w:szCs w:val="22"/>
                <w:highlight w:val="lightGray"/>
              </w:rPr>
              <w:t>one of</w:t>
            </w:r>
            <w:r w:rsidRPr="00A912F5">
              <w:rPr>
                <w:sz w:val="22"/>
                <w:szCs w:val="22"/>
                <w:highlight w:val="lightGray"/>
              </w:rPr>
              <w:t xml:space="preserve"> the options 1 </w:t>
            </w:r>
            <w:r w:rsidR="00806554" w:rsidRPr="00A912F5">
              <w:rPr>
                <w:sz w:val="22"/>
                <w:szCs w:val="22"/>
                <w:highlight w:val="lightGray"/>
              </w:rPr>
              <w:t>(WIPO),</w:t>
            </w:r>
            <w:r w:rsidRPr="00A912F5">
              <w:rPr>
                <w:sz w:val="22"/>
                <w:szCs w:val="22"/>
                <w:highlight w:val="lightGray"/>
              </w:rPr>
              <w:t xml:space="preserve"> 2</w:t>
            </w:r>
            <w:r w:rsidR="00806554" w:rsidRPr="00A912F5">
              <w:rPr>
                <w:sz w:val="22"/>
                <w:szCs w:val="22"/>
                <w:highlight w:val="lightGray"/>
              </w:rPr>
              <w:t xml:space="preserve"> (bMediation)</w:t>
            </w:r>
            <w:r w:rsidRPr="00A912F5">
              <w:rPr>
                <w:sz w:val="22"/>
                <w:szCs w:val="22"/>
                <w:highlight w:val="lightGray"/>
              </w:rPr>
              <w:t xml:space="preserve"> </w:t>
            </w:r>
            <w:r w:rsidR="00F406B6" w:rsidRPr="00A912F5">
              <w:rPr>
                <w:sz w:val="22"/>
                <w:szCs w:val="22"/>
                <w:highlight w:val="lightGray"/>
              </w:rPr>
              <w:t>or</w:t>
            </w:r>
            <w:r w:rsidR="00806554" w:rsidRPr="00A912F5">
              <w:rPr>
                <w:sz w:val="22"/>
                <w:szCs w:val="22"/>
                <w:highlight w:val="lightGray"/>
              </w:rPr>
              <w:t xml:space="preserve"> 3 (ICC)</w:t>
            </w:r>
            <w:r w:rsidR="00BE747B" w:rsidRPr="00A912F5">
              <w:rPr>
                <w:sz w:val="22"/>
                <w:szCs w:val="22"/>
                <w:highlight w:val="lightGray"/>
              </w:rPr>
              <w:t>,</w:t>
            </w:r>
            <w:r w:rsidR="00806554" w:rsidRPr="00A912F5">
              <w:rPr>
                <w:sz w:val="22"/>
                <w:szCs w:val="22"/>
                <w:highlight w:val="lightGray"/>
              </w:rPr>
              <w:t xml:space="preserve"> </w:t>
            </w:r>
            <w:r w:rsidRPr="00A912F5">
              <w:rPr>
                <w:sz w:val="22"/>
                <w:szCs w:val="22"/>
                <w:highlight w:val="lightGray"/>
              </w:rPr>
              <w:t>and within these options between 1.1.</w:t>
            </w:r>
            <w:r w:rsidR="00A912F5">
              <w:rPr>
                <w:sz w:val="22"/>
                <w:szCs w:val="22"/>
                <w:highlight w:val="lightGray"/>
              </w:rPr>
              <w:t xml:space="preserve"> </w:t>
            </w:r>
            <w:r w:rsidRPr="00A912F5">
              <w:rPr>
                <w:sz w:val="22"/>
                <w:szCs w:val="22"/>
                <w:highlight w:val="lightGray"/>
              </w:rPr>
              <w:t>and 1.2 or 2.1 and 2.2</w:t>
            </w:r>
            <w:r w:rsidRPr="00A912F5">
              <w:rPr>
                <w:sz w:val="22"/>
                <w:szCs w:val="22"/>
              </w:rPr>
              <w:t>]</w:t>
            </w:r>
          </w:p>
          <w:p w:rsidR="00E950A7" w:rsidRPr="0043531A" w:rsidRDefault="00E950A7" w:rsidP="00A164D3">
            <w:pPr>
              <w:rPr>
                <w:highlight w:val="lightGray"/>
              </w:rPr>
            </w:pPr>
          </w:p>
          <w:p w:rsidR="00E950A7" w:rsidRPr="0043531A" w:rsidRDefault="00E950A7" w:rsidP="00A164D3">
            <w:pPr>
              <w:rPr>
                <w:highlight w:val="lightGray"/>
              </w:rPr>
            </w:pPr>
          </w:p>
          <w:p w:rsidR="00E950A7" w:rsidRPr="00A912F5" w:rsidRDefault="00707BD6" w:rsidP="00A164D3">
            <w:pPr>
              <w:rPr>
                <w:sz w:val="22"/>
                <w:szCs w:val="22"/>
                <w:highlight w:val="lightGray"/>
              </w:rPr>
            </w:pPr>
            <w:r w:rsidRPr="00A912F5">
              <w:rPr>
                <w:sz w:val="22"/>
                <w:szCs w:val="22"/>
                <w:highlight w:val="lightGray"/>
              </w:rPr>
              <w:t>[</w:t>
            </w:r>
            <w:r w:rsidR="00E950A7" w:rsidRPr="00A912F5">
              <w:rPr>
                <w:sz w:val="22"/>
                <w:szCs w:val="22"/>
                <w:highlight w:val="lightGray"/>
              </w:rPr>
              <w:t>Option 1: WIPO Mediation Followed, in the Absence of a Settlement, by WIPO Expedited Arbitration or by Court Litigation</w:t>
            </w:r>
            <w:r w:rsidRPr="00A912F5">
              <w:rPr>
                <w:sz w:val="22"/>
                <w:szCs w:val="22"/>
                <w:highlight w:val="lightGray"/>
              </w:rPr>
              <w:t>]</w:t>
            </w:r>
            <w:r w:rsidR="00E950A7" w:rsidRPr="00A912F5">
              <w:rPr>
                <w:sz w:val="22"/>
                <w:szCs w:val="22"/>
                <w:highlight w:val="lightGray"/>
              </w:rPr>
              <w:t xml:space="preserve"> </w:t>
            </w:r>
          </w:p>
          <w:p w:rsidR="00E950A7" w:rsidRPr="0043531A" w:rsidRDefault="00E950A7" w:rsidP="00A164D3"/>
          <w:p w:rsidR="00E950A7" w:rsidRPr="0043531A" w:rsidRDefault="00E950A7" w:rsidP="00A164D3">
            <w:r w:rsidRPr="00CD23B6">
              <w:rPr>
                <w:sz w:val="22"/>
                <w:szCs w:val="22"/>
              </w:rPr>
              <w:t xml:space="preserve">Any dispute, controversy or claim arising under, out of or relating to this contract and any subsequent amendments of this contract, including, without limitation, its formation, validity, binding effect, interpretation, performance, breach or termination, as well as non-contractual claims, shall be submitted to mediation in accordance with the WIPO </w:t>
            </w:r>
            <w:r w:rsidRPr="00CD23B6">
              <w:rPr>
                <w:sz w:val="22"/>
                <w:szCs w:val="22"/>
              </w:rPr>
              <w:lastRenderedPageBreak/>
              <w:t>Mediation Rules. The place of mediation shall be Brussels unless otherwise agreed upon. The language to be used in the mediation shall be English unless otherwise agreed upon</w:t>
            </w:r>
            <w:r w:rsidRPr="0043531A">
              <w:t>.</w:t>
            </w:r>
          </w:p>
          <w:p w:rsidR="00E950A7" w:rsidRPr="0043531A" w:rsidRDefault="00E950A7" w:rsidP="00A164D3"/>
          <w:p w:rsidR="00E950A7" w:rsidRPr="00A912F5" w:rsidRDefault="00E950A7" w:rsidP="00A164D3">
            <w:pPr>
              <w:rPr>
                <w:sz w:val="22"/>
                <w:szCs w:val="22"/>
              </w:rPr>
            </w:pPr>
            <w:r w:rsidRPr="00A912F5">
              <w:rPr>
                <w:sz w:val="22"/>
                <w:szCs w:val="22"/>
              </w:rPr>
              <w:t>[Please choose one of the following options.]</w:t>
            </w:r>
          </w:p>
          <w:p w:rsidR="00E950A7" w:rsidRPr="0043531A" w:rsidRDefault="00E950A7" w:rsidP="00A164D3"/>
          <w:p w:rsidR="00E950A7" w:rsidRPr="00707BD6" w:rsidRDefault="00707BD6" w:rsidP="00271118">
            <w:pPr>
              <w:pStyle w:val="berarbeitung"/>
              <w:rPr>
                <w:b w:val="0"/>
                <w:sz w:val="22"/>
                <w:szCs w:val="22"/>
              </w:rPr>
            </w:pPr>
            <w:r>
              <w:rPr>
                <w:b w:val="0"/>
                <w:sz w:val="22"/>
                <w:szCs w:val="22"/>
              </w:rPr>
              <w:t>[</w:t>
            </w:r>
            <w:r w:rsidR="00E950A7" w:rsidRPr="00707BD6">
              <w:rPr>
                <w:b w:val="0"/>
                <w:sz w:val="22"/>
                <w:szCs w:val="22"/>
              </w:rPr>
              <w:t xml:space="preserve">Option 1.1. </w:t>
            </w:r>
            <w:r w:rsidR="00E950A7" w:rsidRPr="00707BD6">
              <w:rPr>
                <w:b w:val="0"/>
                <w:sz w:val="22"/>
                <w:szCs w:val="22"/>
                <w:highlight w:val="lightGray"/>
              </w:rPr>
              <w:t>WIPO Mediation Followed, in the Absence of a Settlement, by WIPO Expedited Arbitration</w:t>
            </w:r>
            <w:r w:rsidRPr="00707BD6">
              <w:rPr>
                <w:b w:val="0"/>
                <w:sz w:val="22"/>
                <w:szCs w:val="22"/>
                <w:highlight w:val="lightGray"/>
              </w:rPr>
              <w:t>]</w:t>
            </w:r>
            <w:r w:rsidR="00E950A7" w:rsidRPr="00707BD6">
              <w:rPr>
                <w:b w:val="0"/>
                <w:sz w:val="22"/>
                <w:szCs w:val="22"/>
              </w:rPr>
              <w:t xml:space="preserve"> </w:t>
            </w:r>
          </w:p>
          <w:p w:rsidR="00E950A7" w:rsidRPr="0043531A" w:rsidRDefault="00E950A7" w:rsidP="00A164D3"/>
          <w:p w:rsidR="00E950A7" w:rsidRPr="0043531A" w:rsidRDefault="00E950A7" w:rsidP="00A164D3">
            <w:r w:rsidRPr="00CD23B6">
              <w:rPr>
                <w:sz w:val="22"/>
                <w:szCs w:val="22"/>
              </w:rPr>
              <w:t>If, and to the extent that, any such dispute, controversy or claim has not been settled pursuant to the mediation within 60 calendar days of the commencement of the mediation, it shall, upon the filing of a Request for Arbitration by either Party, be referred to and finally determined by arbitration in accordance with the WIPO Expedited Arbitration Rules. Alternatively, if, before the expiration of the said period of 60 calendar days, either Party fails to participate or to continue to participate in the mediation, the dispute, controversy or claim shall, upon the filing of a Request for Arbitration by the other Party, be referred to and finally determined by arbitration in accordance with the WIPO Expedited Arbitration Rules. The place of arbitration shall be Brussels unless otherwise agreed upon. The language to be used in the arbitral proceedings shall be English unless otherwise agreed upon</w:t>
            </w:r>
            <w:r w:rsidRPr="0043531A">
              <w:t xml:space="preserve">. </w:t>
            </w:r>
          </w:p>
          <w:p w:rsidR="00E950A7" w:rsidRPr="0043531A" w:rsidRDefault="00E950A7" w:rsidP="00271118">
            <w:pPr>
              <w:pStyle w:val="berarbeitung"/>
              <w:rPr>
                <w:sz w:val="22"/>
                <w:szCs w:val="22"/>
              </w:rPr>
            </w:pPr>
          </w:p>
          <w:p w:rsidR="00E950A7" w:rsidRPr="000D3DAE" w:rsidRDefault="000D3DAE" w:rsidP="00271118">
            <w:pPr>
              <w:pStyle w:val="berarbeitung"/>
              <w:rPr>
                <w:b w:val="0"/>
                <w:sz w:val="22"/>
                <w:szCs w:val="22"/>
              </w:rPr>
            </w:pPr>
            <w:r w:rsidRPr="000D3DAE">
              <w:rPr>
                <w:b w:val="0"/>
                <w:sz w:val="22"/>
                <w:szCs w:val="22"/>
              </w:rPr>
              <w:t>[</w:t>
            </w:r>
            <w:r w:rsidR="00E950A7" w:rsidRPr="000D3DAE">
              <w:rPr>
                <w:b w:val="0"/>
                <w:sz w:val="22"/>
                <w:szCs w:val="22"/>
              </w:rPr>
              <w:t xml:space="preserve">Option 1.2. </w:t>
            </w:r>
            <w:r w:rsidR="00E950A7" w:rsidRPr="000D3DAE">
              <w:rPr>
                <w:b w:val="0"/>
                <w:sz w:val="22"/>
                <w:szCs w:val="22"/>
                <w:highlight w:val="lightGray"/>
              </w:rPr>
              <w:t>WIPO Mediation Followed, in the Absence of a Settlement, by Court Litigation</w:t>
            </w:r>
            <w:r w:rsidRPr="000D3DAE">
              <w:rPr>
                <w:b w:val="0"/>
                <w:sz w:val="22"/>
                <w:szCs w:val="22"/>
                <w:highlight w:val="lightGray"/>
              </w:rPr>
              <w:t>]</w:t>
            </w:r>
            <w:r w:rsidR="00E950A7" w:rsidRPr="000D3DAE">
              <w:rPr>
                <w:b w:val="0"/>
                <w:sz w:val="22"/>
                <w:szCs w:val="22"/>
              </w:rPr>
              <w:t xml:space="preserve"> </w:t>
            </w:r>
          </w:p>
          <w:p w:rsidR="00E950A7" w:rsidRPr="0043531A" w:rsidRDefault="00E950A7" w:rsidP="00271118">
            <w:pPr>
              <w:pStyle w:val="berarbeitung"/>
              <w:rPr>
                <w:b w:val="0"/>
                <w:sz w:val="22"/>
                <w:szCs w:val="22"/>
              </w:rPr>
            </w:pPr>
          </w:p>
          <w:p w:rsidR="00E950A7" w:rsidRPr="0043531A" w:rsidRDefault="00E950A7" w:rsidP="007964C7">
            <w:pPr>
              <w:pStyle w:val="berarbeitung"/>
              <w:rPr>
                <w:b w:val="0"/>
                <w:sz w:val="22"/>
                <w:szCs w:val="22"/>
              </w:rPr>
            </w:pPr>
            <w:r w:rsidRPr="0043531A">
              <w:rPr>
                <w:b w:val="0"/>
                <w:sz w:val="22"/>
                <w:szCs w:val="22"/>
              </w:rPr>
              <w:t>If, and to the extent that, any such dispute, controversy or claim has not been settled pursuant to the mediation within 60 calendar days of the commencement of the mediation, the courts of Brussels shall have exclusive jurisdiction.</w:t>
            </w:r>
          </w:p>
          <w:p w:rsidR="00E950A7" w:rsidRPr="0043531A" w:rsidRDefault="00E950A7" w:rsidP="007964C7">
            <w:pPr>
              <w:pStyle w:val="berarbeitung"/>
              <w:rPr>
                <w:sz w:val="22"/>
                <w:szCs w:val="22"/>
              </w:rPr>
            </w:pPr>
          </w:p>
          <w:p w:rsidR="00E950A7" w:rsidRPr="0043531A" w:rsidRDefault="00E950A7" w:rsidP="007964C7">
            <w:pPr>
              <w:pStyle w:val="berarbeitung"/>
              <w:rPr>
                <w:sz w:val="22"/>
                <w:szCs w:val="22"/>
              </w:rPr>
            </w:pPr>
          </w:p>
          <w:p w:rsidR="00E950A7" w:rsidRPr="0043531A" w:rsidRDefault="00D03D55" w:rsidP="007964C7">
            <w:pPr>
              <w:pStyle w:val="berarbeitung"/>
              <w:rPr>
                <w:sz w:val="22"/>
                <w:szCs w:val="22"/>
              </w:rPr>
            </w:pPr>
            <w:r>
              <w:rPr>
                <w:sz w:val="22"/>
                <w:szCs w:val="22"/>
                <w:highlight w:val="lightGray"/>
              </w:rPr>
              <w:t>[</w:t>
            </w:r>
            <w:r w:rsidR="00E950A7" w:rsidRPr="0043531A">
              <w:rPr>
                <w:sz w:val="22"/>
                <w:szCs w:val="22"/>
                <w:highlight w:val="lightGray"/>
              </w:rPr>
              <w:t xml:space="preserve">Option 2: Mediation by bMediation Followed, in the absence of a settlement, by CEPANI Arbitration </w:t>
            </w:r>
            <w:r w:rsidR="00E950A7" w:rsidRPr="0043531A">
              <w:rPr>
                <w:sz w:val="22"/>
                <w:szCs w:val="22"/>
                <w:highlight w:val="lightGray"/>
                <w:u w:val="single"/>
              </w:rPr>
              <w:t>or</w:t>
            </w:r>
            <w:r w:rsidR="00E950A7" w:rsidRPr="0043531A">
              <w:rPr>
                <w:sz w:val="22"/>
                <w:szCs w:val="22"/>
                <w:highlight w:val="lightGray"/>
              </w:rPr>
              <w:t xml:space="preserve"> by the courts of </w:t>
            </w:r>
            <w:r w:rsidR="00E950A7" w:rsidRPr="00D03D55">
              <w:rPr>
                <w:sz w:val="22"/>
                <w:szCs w:val="22"/>
                <w:highlight w:val="lightGray"/>
              </w:rPr>
              <w:t xml:space="preserve">Brussels </w:t>
            </w:r>
            <w:r w:rsidRPr="00D03D55">
              <w:rPr>
                <w:sz w:val="22"/>
                <w:szCs w:val="22"/>
                <w:highlight w:val="lightGray"/>
              </w:rPr>
              <w:t>]</w:t>
            </w:r>
          </w:p>
          <w:p w:rsidR="00E950A7" w:rsidRPr="0043531A" w:rsidRDefault="00E950A7" w:rsidP="007964C7">
            <w:pPr>
              <w:pStyle w:val="berarbeitung"/>
              <w:rPr>
                <w:sz w:val="22"/>
                <w:szCs w:val="22"/>
              </w:rPr>
            </w:pPr>
          </w:p>
          <w:p w:rsidR="00E950A7" w:rsidRPr="0043531A" w:rsidRDefault="00E950A7" w:rsidP="007964C7">
            <w:pPr>
              <w:pStyle w:val="berarbeitung"/>
              <w:rPr>
                <w:b w:val="0"/>
                <w:sz w:val="22"/>
                <w:szCs w:val="22"/>
              </w:rPr>
            </w:pPr>
            <w:r w:rsidRPr="0043531A">
              <w:rPr>
                <w:b w:val="0"/>
                <w:sz w:val="22"/>
                <w:szCs w:val="22"/>
              </w:rPr>
              <w:t xml:space="preserve">Should a dispute arise between the Parties concerning the validity, the interpretation and/or the implementation of this Consortium Agreement, they will try to solve it through mediation, according to the rules of bMediation, Brussels. The Parties undertake not to put an end to the mediation before the introductory statement made by each Party in joint session. </w:t>
            </w:r>
          </w:p>
          <w:p w:rsidR="00E950A7" w:rsidRPr="0043531A" w:rsidRDefault="00E950A7" w:rsidP="007964C7">
            <w:pPr>
              <w:pStyle w:val="berarbeitung"/>
              <w:rPr>
                <w:b w:val="0"/>
                <w:sz w:val="22"/>
                <w:szCs w:val="22"/>
              </w:rPr>
            </w:pPr>
          </w:p>
          <w:p w:rsidR="00E950A7" w:rsidRPr="0043531A" w:rsidRDefault="00E950A7" w:rsidP="007964C7">
            <w:pPr>
              <w:pStyle w:val="berarbeitung"/>
              <w:rPr>
                <w:b w:val="0"/>
                <w:sz w:val="22"/>
                <w:szCs w:val="22"/>
              </w:rPr>
            </w:pPr>
            <w:r w:rsidRPr="0043531A">
              <w:rPr>
                <w:b w:val="0"/>
                <w:sz w:val="22"/>
                <w:szCs w:val="22"/>
              </w:rPr>
              <w:t xml:space="preserve">Should the mediation fail to bring about a full agreement between the Parties putting an end to the dispute, </w:t>
            </w:r>
          </w:p>
          <w:p w:rsidR="00E950A7" w:rsidRPr="0043531A" w:rsidRDefault="00E950A7" w:rsidP="007964C7">
            <w:pPr>
              <w:pStyle w:val="berarbeitung"/>
              <w:rPr>
                <w:sz w:val="22"/>
                <w:szCs w:val="22"/>
              </w:rPr>
            </w:pPr>
          </w:p>
          <w:p w:rsidR="00E950A7" w:rsidRPr="008559F2" w:rsidRDefault="00E950A7" w:rsidP="00271118">
            <w:pPr>
              <w:pStyle w:val="berarbeitung"/>
              <w:rPr>
                <w:b w:val="0"/>
                <w:sz w:val="22"/>
                <w:szCs w:val="22"/>
              </w:rPr>
            </w:pPr>
            <w:r w:rsidRPr="008559F2">
              <w:rPr>
                <w:b w:val="0"/>
                <w:sz w:val="22"/>
                <w:szCs w:val="22"/>
              </w:rPr>
              <w:t>[Please choose one of the following options.]</w:t>
            </w:r>
          </w:p>
          <w:p w:rsidR="00E950A7" w:rsidRPr="0043531A" w:rsidRDefault="00E950A7" w:rsidP="00A164D3"/>
          <w:p w:rsidR="00E950A7" w:rsidRPr="008C5465" w:rsidRDefault="00E950A7" w:rsidP="00A164D3">
            <w:pPr>
              <w:rPr>
                <w:sz w:val="22"/>
                <w:szCs w:val="22"/>
              </w:rPr>
            </w:pPr>
            <w:r w:rsidRPr="008C5465">
              <w:rPr>
                <w:sz w:val="22"/>
                <w:szCs w:val="22"/>
              </w:rPr>
              <w:t xml:space="preserve">Option 2.1 </w:t>
            </w:r>
            <w:r w:rsidRPr="008C5465">
              <w:rPr>
                <w:sz w:val="22"/>
                <w:szCs w:val="22"/>
                <w:highlight w:val="lightGray"/>
              </w:rPr>
              <w:t>said dispute will be finally settled by arbitration, according to the rules of the Belgian Centre for Arbitration and Mediation (in short: CEPANI).</w:t>
            </w:r>
            <w:r w:rsidRPr="008C5465">
              <w:rPr>
                <w:sz w:val="22"/>
                <w:szCs w:val="22"/>
              </w:rPr>
              <w:t xml:space="preserve"> </w:t>
            </w:r>
          </w:p>
          <w:p w:rsidR="00E950A7" w:rsidRPr="008C5465" w:rsidRDefault="00E950A7" w:rsidP="00A164D3">
            <w:pPr>
              <w:rPr>
                <w:sz w:val="22"/>
                <w:szCs w:val="22"/>
              </w:rPr>
            </w:pPr>
          </w:p>
          <w:p w:rsidR="00E950A7" w:rsidRPr="008C5465" w:rsidRDefault="00E950A7" w:rsidP="00A164D3">
            <w:pPr>
              <w:rPr>
                <w:sz w:val="22"/>
                <w:szCs w:val="22"/>
              </w:rPr>
            </w:pPr>
            <w:r w:rsidRPr="008C5465">
              <w:rPr>
                <w:sz w:val="22"/>
                <w:szCs w:val="22"/>
              </w:rPr>
              <w:lastRenderedPageBreak/>
              <w:t xml:space="preserve">Option 2.2 </w:t>
            </w:r>
            <w:r w:rsidRPr="008C5465">
              <w:rPr>
                <w:sz w:val="22"/>
                <w:szCs w:val="22"/>
                <w:highlight w:val="lightGray"/>
              </w:rPr>
              <w:t>sole competent courts will be the courts of Brussels</w:t>
            </w:r>
            <w:r w:rsidRPr="008C5465">
              <w:rPr>
                <w:sz w:val="22"/>
                <w:szCs w:val="22"/>
              </w:rPr>
              <w:t xml:space="preserve">. </w:t>
            </w:r>
          </w:p>
          <w:p w:rsidR="00F406B6" w:rsidRPr="008C5465" w:rsidRDefault="00F406B6" w:rsidP="00A164D3">
            <w:pPr>
              <w:rPr>
                <w:sz w:val="22"/>
                <w:szCs w:val="22"/>
              </w:rPr>
            </w:pPr>
          </w:p>
          <w:p w:rsidR="00F406B6" w:rsidRPr="008C5465" w:rsidRDefault="00F406B6" w:rsidP="00A164D3">
            <w:pPr>
              <w:rPr>
                <w:sz w:val="22"/>
                <w:szCs w:val="22"/>
              </w:rPr>
            </w:pPr>
          </w:p>
          <w:p w:rsidR="00F406B6" w:rsidRPr="008C5465" w:rsidRDefault="00D03D55" w:rsidP="00A164D3">
            <w:pPr>
              <w:rPr>
                <w:sz w:val="22"/>
                <w:szCs w:val="22"/>
                <w:highlight w:val="lightGray"/>
              </w:rPr>
            </w:pPr>
            <w:r w:rsidRPr="008C5465">
              <w:rPr>
                <w:sz w:val="22"/>
                <w:szCs w:val="22"/>
                <w:highlight w:val="lightGray"/>
              </w:rPr>
              <w:t>[</w:t>
            </w:r>
            <w:r w:rsidR="003B46F0" w:rsidRPr="008C5465">
              <w:rPr>
                <w:sz w:val="22"/>
                <w:szCs w:val="22"/>
                <w:highlight w:val="lightGray"/>
              </w:rPr>
              <w:t xml:space="preserve">Option 3: </w:t>
            </w:r>
            <w:r w:rsidR="00F406B6" w:rsidRPr="008C5465">
              <w:rPr>
                <w:sz w:val="22"/>
                <w:szCs w:val="22"/>
                <w:highlight w:val="lightGray"/>
              </w:rPr>
              <w:t>ICC</w:t>
            </w:r>
            <w:r w:rsidR="00E90C05" w:rsidRPr="008C5465">
              <w:rPr>
                <w:sz w:val="22"/>
                <w:szCs w:val="22"/>
                <w:highlight w:val="lightGray"/>
              </w:rPr>
              <w:t xml:space="preserve"> Arbitration</w:t>
            </w:r>
            <w:r w:rsidRPr="008C5465">
              <w:rPr>
                <w:sz w:val="22"/>
                <w:szCs w:val="22"/>
                <w:highlight w:val="lightGray"/>
              </w:rPr>
              <w:t>]</w:t>
            </w:r>
          </w:p>
          <w:p w:rsidR="003C6D29" w:rsidRPr="00790DA7" w:rsidRDefault="003C6D29" w:rsidP="00A164D3">
            <w:pPr>
              <w:rPr>
                <w:highlight w:val="lightGray"/>
              </w:rPr>
            </w:pPr>
          </w:p>
          <w:p w:rsidR="00F406B6" w:rsidRPr="0043531A" w:rsidRDefault="00F406B6" w:rsidP="00976D27">
            <w:pPr>
              <w:pStyle w:val="StandardText"/>
            </w:pPr>
            <w:r w:rsidRPr="0043531A">
              <w:t>All disputes arising out of or in connection with this Consortium Agreement, which cannot be solved amicably, shall be finally settled under the Rules of Arbitration of the International Chamber of Commerce by one or more arbitrators appointed in accordance with the said Rules.</w:t>
            </w:r>
          </w:p>
          <w:p w:rsidR="00F406B6" w:rsidRPr="0043531A" w:rsidRDefault="00F406B6" w:rsidP="00976D27">
            <w:pPr>
              <w:pStyle w:val="StandardText"/>
            </w:pPr>
          </w:p>
          <w:p w:rsidR="00F406B6" w:rsidRPr="0043531A" w:rsidRDefault="00F406B6" w:rsidP="00976D27">
            <w:pPr>
              <w:pStyle w:val="StandardText"/>
            </w:pPr>
            <w:r w:rsidRPr="0043531A">
              <w:t>The place of arbitration shall be Brussels if not otherwise agreed by the conflicting Parties.</w:t>
            </w:r>
          </w:p>
          <w:p w:rsidR="00F406B6" w:rsidRPr="0043531A" w:rsidRDefault="00F406B6" w:rsidP="00976D27">
            <w:pPr>
              <w:pStyle w:val="StandardText"/>
            </w:pPr>
          </w:p>
          <w:p w:rsidR="00F406B6" w:rsidRPr="0043531A" w:rsidRDefault="00F406B6" w:rsidP="00976D27">
            <w:pPr>
              <w:pStyle w:val="StandardText"/>
            </w:pPr>
            <w:r w:rsidRPr="0043531A">
              <w:t>The award of the arbitration will be final and binding upon the Parties.</w:t>
            </w:r>
          </w:p>
          <w:p w:rsidR="00E950A7" w:rsidRPr="0043531A" w:rsidRDefault="00E950A7" w:rsidP="00A164D3"/>
        </w:tc>
        <w:tc>
          <w:tcPr>
            <w:tcW w:w="4111" w:type="dxa"/>
          </w:tcPr>
          <w:p w:rsidR="00E950A7" w:rsidRPr="0043531A" w:rsidRDefault="00E950A7" w:rsidP="00A164D3">
            <w:pPr>
              <w:pStyle w:val="elucidation"/>
              <w:rPr>
                <w:rFonts w:eastAsia="Times New Roman"/>
              </w:rPr>
            </w:pPr>
            <w:r w:rsidRPr="0043531A">
              <w:lastRenderedPageBreak/>
              <w:t>In cross-border disputes there are several issues to be considered in the context of dispute resolution: the costs of and time consumed by the process and the enforcement of the decision.</w:t>
            </w:r>
          </w:p>
          <w:p w:rsidR="00E950A7" w:rsidRPr="0043531A" w:rsidRDefault="00E950A7" w:rsidP="00A164D3">
            <w:pPr>
              <w:pStyle w:val="elucidation"/>
            </w:pPr>
          </w:p>
          <w:p w:rsidR="00E950A7" w:rsidRPr="0043531A" w:rsidRDefault="00E950A7" w:rsidP="00A164D3">
            <w:pPr>
              <w:pStyle w:val="elucidation"/>
            </w:pPr>
          </w:p>
          <w:p w:rsidR="00E950A7" w:rsidRPr="0043531A" w:rsidRDefault="00E950A7" w:rsidP="00A164D3">
            <w:pPr>
              <w:pStyle w:val="elucidation"/>
            </w:pPr>
          </w:p>
          <w:p w:rsidR="00E950A7" w:rsidRPr="0043531A" w:rsidRDefault="00E950A7" w:rsidP="00A164D3">
            <w:pPr>
              <w:pStyle w:val="elucidation"/>
            </w:pPr>
            <w:r w:rsidRPr="0043531A">
              <w:t xml:space="preserve">Disputes arising in related contracts concluded at the preparatory stage of a research collaboration (e.g. letters of intent, non-disclosure agreements, options), during a collaboration (e.g. the consortium agreement, sub-contracts, material transfer agreements) and after a collaboration (e.g. licensing agreements, purchase contracts) may require consistent dispute resolution clauses.  </w:t>
            </w:r>
          </w:p>
          <w:p w:rsidR="00E950A7" w:rsidRPr="0043531A" w:rsidRDefault="00E950A7" w:rsidP="00A164D3">
            <w:pPr>
              <w:pStyle w:val="elucidation"/>
            </w:pPr>
          </w:p>
          <w:p w:rsidR="00E950A7" w:rsidRPr="0043531A" w:rsidRDefault="00E950A7" w:rsidP="00A164D3">
            <w:pPr>
              <w:pStyle w:val="elucidation"/>
            </w:pPr>
          </w:p>
          <w:p w:rsidR="00E950A7" w:rsidRPr="0043531A" w:rsidRDefault="00E950A7" w:rsidP="00A164D3">
            <w:pPr>
              <w:pStyle w:val="elucidation"/>
            </w:pPr>
            <w:r w:rsidRPr="0043531A">
              <w:t xml:space="preserve">In some cases, consortium partners will opt for mediation, followed by court litigation instead of </w:t>
            </w:r>
            <w:r w:rsidRPr="0043531A">
              <w:lastRenderedPageBreak/>
              <w:t>arbitration. This is why DESCA proposes option 1.2. and 2.2 that refer the conflict to the courts instead of arbitration should the mediation fail.</w:t>
            </w:r>
          </w:p>
          <w:p w:rsidR="00E950A7" w:rsidRPr="0043531A" w:rsidRDefault="00E950A7" w:rsidP="00A164D3">
            <w:pPr>
              <w:pStyle w:val="elucidation"/>
            </w:pPr>
          </w:p>
          <w:p w:rsidR="00E950A7" w:rsidRPr="0043531A" w:rsidRDefault="00E950A7" w:rsidP="00A164D3">
            <w:pPr>
              <w:pStyle w:val="elucidation"/>
            </w:pPr>
          </w:p>
          <w:p w:rsidR="00E950A7" w:rsidRPr="0043531A" w:rsidRDefault="00E950A7" w:rsidP="00A164D3">
            <w:pPr>
              <w:pStyle w:val="elucidation"/>
            </w:pPr>
            <w:r w:rsidRPr="0043531A">
              <w:t xml:space="preserve">For more information about the WIPO Arbitration and Mediation Center, visit </w:t>
            </w:r>
            <w:hyperlink r:id="rId19" w:history="1">
              <w:r w:rsidRPr="00A912F5">
                <w:rPr>
                  <w:rStyle w:val="Hyperlink"/>
                </w:rPr>
                <w:t>http://www.wipo.int/amc/en/</w:t>
              </w:r>
            </w:hyperlink>
          </w:p>
          <w:p w:rsidR="00E950A7" w:rsidRPr="0043531A" w:rsidRDefault="00E950A7" w:rsidP="00A164D3">
            <w:pPr>
              <w:pStyle w:val="elucidation"/>
            </w:pPr>
            <w:r w:rsidRPr="0043531A">
              <w:t xml:space="preserve">For more information </w:t>
            </w:r>
            <w:r w:rsidR="00F2005F" w:rsidRPr="0043531A">
              <w:t>about</w:t>
            </w:r>
            <w:r w:rsidRPr="0043531A">
              <w:t xml:space="preserve"> the ICC Arbitration, visit </w:t>
            </w:r>
            <w:hyperlink r:id="rId20" w:history="1">
              <w:r w:rsidRPr="00A912F5">
                <w:rPr>
                  <w:rStyle w:val="Hyperlink"/>
                </w:rPr>
                <w:t>http://www.iccwbo.org/products-and-services/arbitration-and-adr/</w:t>
              </w:r>
            </w:hyperlink>
          </w:p>
          <w:p w:rsidR="00E950A7" w:rsidRPr="0043531A" w:rsidRDefault="00E950A7" w:rsidP="00A164D3">
            <w:pPr>
              <w:pStyle w:val="elucidation"/>
            </w:pPr>
            <w:r w:rsidRPr="0043531A">
              <w:t xml:space="preserve">For more information about bMediation, visit </w:t>
            </w:r>
            <w:hyperlink r:id="rId21" w:history="1">
              <w:r w:rsidRPr="00A912F5">
                <w:rPr>
                  <w:rStyle w:val="Hyperlink"/>
                </w:rPr>
                <w:t>http://www.bmediation.eu/</w:t>
              </w:r>
            </w:hyperlink>
          </w:p>
          <w:p w:rsidR="00E950A7" w:rsidRPr="0043531A" w:rsidRDefault="00E950A7" w:rsidP="00A164D3">
            <w:pPr>
              <w:pStyle w:val="elucidation"/>
            </w:pPr>
            <w:r w:rsidRPr="0043531A">
              <w:t xml:space="preserve">For more information about the CEPANI, visit </w:t>
            </w:r>
            <w:hyperlink r:id="rId22" w:history="1">
              <w:r w:rsidRPr="00A912F5">
                <w:rPr>
                  <w:rStyle w:val="Hyperlink"/>
                </w:rPr>
                <w:t>http://www.cepani.be/en/</w:t>
              </w:r>
            </w:hyperlink>
          </w:p>
          <w:p w:rsidR="00E950A7" w:rsidRPr="0043531A" w:rsidRDefault="00E950A7" w:rsidP="00A164D3">
            <w:pPr>
              <w:pStyle w:val="elucidation"/>
              <w:rPr>
                <w:lang w:val="en-US"/>
              </w:rPr>
            </w:pPr>
          </w:p>
        </w:tc>
      </w:tr>
      <w:tr w:rsidR="00E950A7" w:rsidRPr="0043531A" w:rsidTr="00A70B1E">
        <w:trPr>
          <w:trHeight w:val="1051"/>
        </w:trPr>
        <w:tc>
          <w:tcPr>
            <w:tcW w:w="5984" w:type="dxa"/>
            <w:shd w:val="clear" w:color="auto" w:fill="auto"/>
          </w:tcPr>
          <w:p w:rsidR="00E950A7" w:rsidRPr="00CD16FA" w:rsidRDefault="00E950A7" w:rsidP="00A164D3">
            <w:pPr>
              <w:rPr>
                <w:sz w:val="22"/>
                <w:szCs w:val="22"/>
              </w:rPr>
            </w:pPr>
            <w:r w:rsidRPr="00CD16FA">
              <w:rPr>
                <w:sz w:val="22"/>
                <w:szCs w:val="22"/>
              </w:rPr>
              <w:lastRenderedPageBreak/>
              <w:t>Nothing in this Consortium Agreement shall limit the Parties' right to seek injunctive relief in any applicable competent court</w:t>
            </w:r>
          </w:p>
        </w:tc>
        <w:tc>
          <w:tcPr>
            <w:tcW w:w="4111" w:type="dxa"/>
            <w:shd w:val="clear" w:color="auto" w:fill="auto"/>
          </w:tcPr>
          <w:p w:rsidR="00E950A7" w:rsidRPr="0043531A" w:rsidRDefault="00E950A7" w:rsidP="00A164D3">
            <w:pPr>
              <w:pStyle w:val="elucidation"/>
            </w:pPr>
          </w:p>
        </w:tc>
      </w:tr>
    </w:tbl>
    <w:p w:rsidR="008E3141" w:rsidRPr="0043531A" w:rsidRDefault="008E3141" w:rsidP="00A164D3">
      <w:bookmarkStart w:id="46" w:name="_Toc153378840"/>
    </w:p>
    <w:tbl>
      <w:tblPr>
        <w:tblW w:w="1009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84"/>
        <w:gridCol w:w="4111"/>
      </w:tblGrid>
      <w:tr w:rsidR="007E0DCE" w:rsidRPr="0043531A">
        <w:tc>
          <w:tcPr>
            <w:tcW w:w="5984" w:type="dxa"/>
          </w:tcPr>
          <w:p w:rsidR="007E0DCE" w:rsidRPr="0043531A" w:rsidRDefault="007E0DCE" w:rsidP="00A164D3">
            <w:pPr>
              <w:pStyle w:val="berschrift1"/>
              <w:rPr>
                <w:rFonts w:eastAsia="Times New Roman"/>
                <w:lang w:val="en-US"/>
              </w:rPr>
            </w:pPr>
            <w:bookmarkStart w:id="47" w:name="_Toc290300729"/>
            <w:bookmarkStart w:id="48" w:name="_Toc381262833"/>
            <w:r w:rsidRPr="0043531A">
              <w:rPr>
                <w:lang w:val="en-US"/>
              </w:rPr>
              <w:t>Section 12: Signatures</w:t>
            </w:r>
            <w:bookmarkEnd w:id="46"/>
            <w:bookmarkEnd w:id="47"/>
            <w:bookmarkEnd w:id="48"/>
          </w:p>
        </w:tc>
        <w:tc>
          <w:tcPr>
            <w:tcW w:w="4111" w:type="dxa"/>
          </w:tcPr>
          <w:p w:rsidR="007E0DCE" w:rsidRPr="0043531A" w:rsidRDefault="007E0DCE" w:rsidP="00A164D3">
            <w:pPr>
              <w:pStyle w:val="1"/>
              <w:rPr>
                <w:lang w:val="en-US"/>
              </w:rPr>
            </w:pPr>
          </w:p>
        </w:tc>
      </w:tr>
      <w:tr w:rsidR="007E0DCE" w:rsidRPr="0043531A">
        <w:tc>
          <w:tcPr>
            <w:tcW w:w="5984" w:type="dxa"/>
          </w:tcPr>
          <w:p w:rsidR="007E0DCE" w:rsidRPr="0043531A" w:rsidRDefault="007E0DCE" w:rsidP="007964C7">
            <w:pPr>
              <w:pStyle w:val="berarbeitung"/>
              <w:rPr>
                <w:sz w:val="22"/>
                <w:szCs w:val="22"/>
              </w:rPr>
            </w:pPr>
            <w:r w:rsidRPr="0043531A">
              <w:rPr>
                <w:sz w:val="22"/>
                <w:szCs w:val="22"/>
              </w:rPr>
              <w:t>AS WITNESS:</w:t>
            </w:r>
          </w:p>
          <w:p w:rsidR="007E0DCE" w:rsidRPr="0043531A" w:rsidRDefault="007E0DCE" w:rsidP="007964C7">
            <w:pPr>
              <w:pStyle w:val="berarbeitung"/>
              <w:rPr>
                <w:b w:val="0"/>
                <w:sz w:val="22"/>
                <w:szCs w:val="22"/>
              </w:rPr>
            </w:pPr>
            <w:r w:rsidRPr="0043531A">
              <w:rPr>
                <w:b w:val="0"/>
                <w:sz w:val="22"/>
                <w:szCs w:val="22"/>
              </w:rPr>
              <w:t xml:space="preserve">The Parties have caused this Consortium Agreement to be duly signed by the undersigned authorised representatives in separate signature pages the day and year first above written. </w:t>
            </w:r>
          </w:p>
          <w:p w:rsidR="008E3141" w:rsidRPr="0043531A" w:rsidRDefault="008E3141" w:rsidP="007964C7">
            <w:pPr>
              <w:pStyle w:val="berarbeitung"/>
              <w:rPr>
                <w:sz w:val="22"/>
                <w:szCs w:val="22"/>
              </w:rPr>
            </w:pPr>
          </w:p>
        </w:tc>
        <w:tc>
          <w:tcPr>
            <w:tcW w:w="4111" w:type="dxa"/>
          </w:tcPr>
          <w:p w:rsidR="00E950A7" w:rsidRPr="0043531A" w:rsidRDefault="00E950A7" w:rsidP="00A164D3">
            <w:pPr>
              <w:pStyle w:val="elucidation"/>
              <w:rPr>
                <w:rFonts w:eastAsia="Times New Roman"/>
              </w:rPr>
            </w:pPr>
            <w:r w:rsidRPr="0043531A">
              <w:t xml:space="preserve">It is too impractical for all Parties to sign the same document at the same time. </w:t>
            </w:r>
          </w:p>
          <w:p w:rsidR="00E950A7" w:rsidRPr="0043531A" w:rsidRDefault="00E950A7" w:rsidP="00A164D3">
            <w:pPr>
              <w:pStyle w:val="elucidation"/>
            </w:pPr>
          </w:p>
          <w:p w:rsidR="00E950A7" w:rsidRPr="0043531A" w:rsidRDefault="00E950A7" w:rsidP="00A164D3">
            <w:pPr>
              <w:pStyle w:val="elucidation"/>
            </w:pPr>
            <w:r w:rsidRPr="0043531A">
              <w:t>The procedure proposed for the signatures is widely used:</w:t>
            </w:r>
          </w:p>
          <w:p w:rsidR="00E950A7" w:rsidRPr="0043531A" w:rsidRDefault="00E950A7" w:rsidP="00A164D3">
            <w:pPr>
              <w:pStyle w:val="elucidation"/>
            </w:pPr>
            <w:r w:rsidRPr="0043531A">
              <w:t>Each Party signs a separate signature page as many times as there are Parties (it is also possible to sign only 1 or 2 originals as only one fully signed copy is necessary according to Belgian Law). The Coordinator gathers all originals and then delivers the whole package consisting of the text and all signatures (original or copies) to all Parties.</w:t>
            </w:r>
          </w:p>
          <w:p w:rsidR="00E950A7" w:rsidRPr="0043531A" w:rsidRDefault="00E950A7" w:rsidP="00A164D3">
            <w:pPr>
              <w:pStyle w:val="elucidation"/>
            </w:pPr>
          </w:p>
          <w:p w:rsidR="007E0DCE" w:rsidRPr="0043531A" w:rsidRDefault="007E0DCE" w:rsidP="00A164D3">
            <w:pPr>
              <w:pStyle w:val="elucidation"/>
            </w:pPr>
          </w:p>
        </w:tc>
      </w:tr>
      <w:tr w:rsidR="007E0DCE" w:rsidRPr="0043531A">
        <w:tc>
          <w:tcPr>
            <w:tcW w:w="5984" w:type="dxa"/>
          </w:tcPr>
          <w:p w:rsidR="007E0DCE" w:rsidRPr="0043531A" w:rsidRDefault="007E0DCE" w:rsidP="007964C7">
            <w:pPr>
              <w:pStyle w:val="berarbeitung"/>
              <w:rPr>
                <w:sz w:val="22"/>
                <w:szCs w:val="22"/>
              </w:rPr>
            </w:pPr>
            <w:r w:rsidRPr="0043531A">
              <w:rPr>
                <w:sz w:val="22"/>
                <w:szCs w:val="22"/>
                <w:highlight w:val="lightGray"/>
              </w:rPr>
              <w:t>[INSERT NAME OF PARTY]</w:t>
            </w:r>
          </w:p>
          <w:p w:rsidR="007E0DCE" w:rsidRPr="0043531A" w:rsidRDefault="007E0DCE" w:rsidP="007964C7">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7E0DCE" w:rsidRPr="0043531A" w:rsidRDefault="00E35850" w:rsidP="007964C7">
            <w:pPr>
              <w:pStyle w:val="berarbeitung"/>
              <w:rPr>
                <w:b w:val="0"/>
                <w:sz w:val="22"/>
                <w:szCs w:val="22"/>
              </w:rPr>
            </w:pPr>
            <w:r w:rsidRPr="0043531A">
              <w:rPr>
                <w:b w:val="0"/>
                <w:sz w:val="22"/>
                <w:szCs w:val="22"/>
              </w:rPr>
              <w:t>Date</w:t>
            </w:r>
          </w:p>
        </w:tc>
        <w:tc>
          <w:tcPr>
            <w:tcW w:w="4111" w:type="dxa"/>
          </w:tcPr>
          <w:p w:rsidR="007E0DCE" w:rsidRPr="0043531A" w:rsidRDefault="007E0DCE" w:rsidP="00A164D3">
            <w:pPr>
              <w:pStyle w:val="Textedebulles2"/>
            </w:pPr>
          </w:p>
        </w:tc>
      </w:tr>
      <w:tr w:rsidR="007E0DCE" w:rsidRPr="0043531A">
        <w:tc>
          <w:tcPr>
            <w:tcW w:w="5984" w:type="dxa"/>
          </w:tcPr>
          <w:p w:rsidR="007E0DCE" w:rsidRPr="0043531A" w:rsidRDefault="007E0DCE" w:rsidP="007964C7">
            <w:pPr>
              <w:pStyle w:val="berarbeitung"/>
              <w:rPr>
                <w:sz w:val="22"/>
                <w:szCs w:val="22"/>
              </w:rPr>
            </w:pPr>
            <w:r w:rsidRPr="0043531A">
              <w:rPr>
                <w:sz w:val="22"/>
                <w:szCs w:val="22"/>
                <w:highlight w:val="lightGray"/>
              </w:rPr>
              <w:t>[INSERT NAME OF PARTY]</w:t>
            </w:r>
          </w:p>
          <w:p w:rsidR="007E0DCE" w:rsidRPr="0043531A" w:rsidRDefault="007E0DCE" w:rsidP="007964C7">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7E0DCE" w:rsidRPr="0043531A" w:rsidRDefault="00E35850" w:rsidP="007964C7">
            <w:pPr>
              <w:pStyle w:val="berarbeitung"/>
              <w:rPr>
                <w:b w:val="0"/>
                <w:sz w:val="22"/>
                <w:szCs w:val="22"/>
              </w:rPr>
            </w:pPr>
            <w:r w:rsidRPr="0043531A">
              <w:rPr>
                <w:b w:val="0"/>
                <w:sz w:val="22"/>
                <w:szCs w:val="22"/>
              </w:rPr>
              <w:t>Date</w:t>
            </w:r>
          </w:p>
        </w:tc>
        <w:tc>
          <w:tcPr>
            <w:tcW w:w="4111" w:type="dxa"/>
          </w:tcPr>
          <w:p w:rsidR="007E0DCE" w:rsidRPr="0043531A" w:rsidRDefault="007E0DCE" w:rsidP="00A164D3">
            <w:pPr>
              <w:pStyle w:val="Textedebulles2"/>
            </w:pPr>
          </w:p>
        </w:tc>
      </w:tr>
      <w:tr w:rsidR="007E0DCE" w:rsidRPr="0043531A">
        <w:tc>
          <w:tcPr>
            <w:tcW w:w="5984" w:type="dxa"/>
          </w:tcPr>
          <w:p w:rsidR="007E0DCE" w:rsidRPr="0043531A" w:rsidRDefault="007E0DCE" w:rsidP="007964C7">
            <w:pPr>
              <w:pStyle w:val="berarbeitung"/>
              <w:rPr>
                <w:sz w:val="22"/>
                <w:szCs w:val="22"/>
              </w:rPr>
            </w:pPr>
            <w:r w:rsidRPr="0043531A">
              <w:rPr>
                <w:sz w:val="22"/>
                <w:szCs w:val="22"/>
                <w:highlight w:val="lightGray"/>
              </w:rPr>
              <w:t>[INSERT NAME OF PARTY]</w:t>
            </w:r>
          </w:p>
          <w:p w:rsidR="007E0DCE" w:rsidRPr="0043531A" w:rsidRDefault="007E0DCE" w:rsidP="007964C7">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7E0DCE" w:rsidRPr="0043531A" w:rsidRDefault="00E35850" w:rsidP="007964C7">
            <w:pPr>
              <w:pStyle w:val="berarbeitung"/>
              <w:rPr>
                <w:b w:val="0"/>
                <w:sz w:val="22"/>
                <w:szCs w:val="22"/>
              </w:rPr>
            </w:pPr>
            <w:r w:rsidRPr="0043531A">
              <w:rPr>
                <w:b w:val="0"/>
                <w:sz w:val="22"/>
                <w:szCs w:val="22"/>
              </w:rPr>
              <w:t>Date</w:t>
            </w:r>
          </w:p>
        </w:tc>
        <w:tc>
          <w:tcPr>
            <w:tcW w:w="4111" w:type="dxa"/>
          </w:tcPr>
          <w:p w:rsidR="007E0DCE" w:rsidRPr="0043531A" w:rsidRDefault="007E0DCE" w:rsidP="007964C7">
            <w:pPr>
              <w:pStyle w:val="berarbeitung"/>
              <w:rPr>
                <w:sz w:val="22"/>
                <w:szCs w:val="22"/>
              </w:rPr>
            </w:pPr>
          </w:p>
        </w:tc>
      </w:tr>
    </w:tbl>
    <w:p w:rsidR="00DD5BAA" w:rsidRPr="0043531A" w:rsidRDefault="00DD5BAA" w:rsidP="00A164D3"/>
    <w:p w:rsidR="00DD5BAA" w:rsidRPr="0043531A" w:rsidRDefault="00DD5BAA" w:rsidP="00A164D3">
      <w:pPr>
        <w:pStyle w:val="Verzeichnis2"/>
      </w:pPr>
    </w:p>
    <w:p w:rsidR="007E0DCE" w:rsidRPr="0043531A" w:rsidRDefault="007E0DCE" w:rsidP="00A164D3">
      <w:r w:rsidRPr="0043531A">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7E0DCE" w:rsidRPr="0043531A">
        <w:tc>
          <w:tcPr>
            <w:tcW w:w="6126" w:type="dxa"/>
          </w:tcPr>
          <w:p w:rsidR="007E0DCE" w:rsidRPr="0043531A" w:rsidRDefault="007E0DCE" w:rsidP="00A164D3">
            <w:pPr>
              <w:pStyle w:val="berschrift1"/>
            </w:pPr>
            <w:bookmarkStart w:id="49" w:name="_Toc381262834"/>
            <w:r w:rsidRPr="0043531A">
              <w:t>[Attachment 1</w:t>
            </w:r>
            <w:r w:rsidR="00A70B1E" w:rsidRPr="0043531A">
              <w:t xml:space="preserve">: </w:t>
            </w:r>
            <w:r w:rsidRPr="0043531A">
              <w:t>Background included]</w:t>
            </w:r>
            <w:bookmarkEnd w:id="49"/>
          </w:p>
        </w:tc>
        <w:tc>
          <w:tcPr>
            <w:tcW w:w="3513" w:type="dxa"/>
          </w:tcPr>
          <w:p w:rsidR="007E0DCE" w:rsidRPr="0043531A" w:rsidRDefault="007E0DCE" w:rsidP="00A164D3">
            <w:pPr>
              <w:pStyle w:val="1"/>
            </w:pPr>
          </w:p>
        </w:tc>
      </w:tr>
      <w:tr w:rsidR="007E0DCE" w:rsidRPr="0043531A">
        <w:tc>
          <w:tcPr>
            <w:tcW w:w="6126" w:type="dxa"/>
          </w:tcPr>
          <w:p w:rsidR="00A93921" w:rsidRPr="0043531A" w:rsidRDefault="00A93921" w:rsidP="00C62D73">
            <w:pPr>
              <w:pStyle w:val="berarbeitung"/>
              <w:rPr>
                <w:sz w:val="22"/>
                <w:szCs w:val="22"/>
              </w:rPr>
            </w:pPr>
          </w:p>
          <w:p w:rsidR="00A93921" w:rsidRPr="0043531A" w:rsidRDefault="00A93921" w:rsidP="00C62D73">
            <w:pPr>
              <w:pStyle w:val="berarbeitung"/>
              <w:rPr>
                <w:b w:val="0"/>
                <w:sz w:val="22"/>
                <w:szCs w:val="22"/>
              </w:rPr>
            </w:pPr>
            <w:r w:rsidRPr="0043531A">
              <w:rPr>
                <w:b w:val="0"/>
                <w:sz w:val="22"/>
                <w:szCs w:val="22"/>
              </w:rPr>
              <w:t xml:space="preserve">According to the </w:t>
            </w:r>
            <w:r w:rsidR="00E31D91" w:rsidRPr="0043531A">
              <w:rPr>
                <w:b w:val="0"/>
                <w:sz w:val="22"/>
                <w:szCs w:val="22"/>
              </w:rPr>
              <w:t>Grant Agreement</w:t>
            </w:r>
            <w:r w:rsidRPr="0043531A">
              <w:rPr>
                <w:b w:val="0"/>
                <w:sz w:val="22"/>
                <w:szCs w:val="22"/>
              </w:rPr>
              <w:t xml:space="preserve"> (</w:t>
            </w:r>
            <w:r w:rsidR="00F01C16" w:rsidRPr="0043531A">
              <w:rPr>
                <w:b w:val="0"/>
                <w:sz w:val="22"/>
                <w:szCs w:val="22"/>
              </w:rPr>
              <w:t>A</w:t>
            </w:r>
            <w:r w:rsidRPr="0043531A">
              <w:rPr>
                <w:b w:val="0"/>
                <w:sz w:val="22"/>
                <w:szCs w:val="22"/>
              </w:rPr>
              <w:t>rticle</w:t>
            </w:r>
            <w:r w:rsidR="00CD16FA">
              <w:rPr>
                <w:b w:val="0"/>
                <w:sz w:val="22"/>
                <w:szCs w:val="22"/>
              </w:rPr>
              <w:t> </w:t>
            </w:r>
            <w:r w:rsidRPr="0043531A">
              <w:rPr>
                <w:b w:val="0"/>
                <w:sz w:val="22"/>
                <w:szCs w:val="22"/>
              </w:rPr>
              <w:t xml:space="preserve">24) </w:t>
            </w:r>
            <w:r w:rsidR="00607436" w:rsidRPr="0043531A">
              <w:rPr>
                <w:b w:val="0"/>
                <w:sz w:val="22"/>
                <w:szCs w:val="22"/>
              </w:rPr>
              <w:t>B</w:t>
            </w:r>
            <w:r w:rsidRPr="0043531A">
              <w:rPr>
                <w:b w:val="0"/>
                <w:sz w:val="22"/>
                <w:szCs w:val="22"/>
              </w:rPr>
              <w:t xml:space="preserve">ackground is defined as “data, know-how or information (…) that is needed to implement the action or exploit the results”. Because of this need, </w:t>
            </w:r>
            <w:r w:rsidR="00607436" w:rsidRPr="0043531A">
              <w:rPr>
                <w:b w:val="0"/>
                <w:sz w:val="22"/>
                <w:szCs w:val="22"/>
              </w:rPr>
              <w:t>A</w:t>
            </w:r>
            <w:r w:rsidRPr="0043531A">
              <w:rPr>
                <w:b w:val="0"/>
                <w:sz w:val="22"/>
                <w:szCs w:val="22"/>
              </w:rPr>
              <w:t xml:space="preserve">ccess </w:t>
            </w:r>
            <w:r w:rsidR="00607436" w:rsidRPr="0043531A">
              <w:rPr>
                <w:b w:val="0"/>
                <w:sz w:val="22"/>
                <w:szCs w:val="22"/>
              </w:rPr>
              <w:t>R</w:t>
            </w:r>
            <w:r w:rsidRPr="0043531A">
              <w:rPr>
                <w:b w:val="0"/>
                <w:sz w:val="22"/>
                <w:szCs w:val="22"/>
              </w:rPr>
              <w:t xml:space="preserve">ights have to be granted in principle, but parties must identify and agree amongst them on the </w:t>
            </w:r>
            <w:r w:rsidR="00607436" w:rsidRPr="0043531A">
              <w:rPr>
                <w:b w:val="0"/>
                <w:sz w:val="22"/>
                <w:szCs w:val="22"/>
              </w:rPr>
              <w:t>B</w:t>
            </w:r>
            <w:r w:rsidRPr="0043531A">
              <w:rPr>
                <w:b w:val="0"/>
                <w:sz w:val="22"/>
                <w:szCs w:val="22"/>
              </w:rPr>
              <w:t xml:space="preserve">ackground for the project. This </w:t>
            </w:r>
            <w:r w:rsidR="00A70B1E" w:rsidRPr="0043531A">
              <w:rPr>
                <w:b w:val="0"/>
                <w:sz w:val="22"/>
                <w:szCs w:val="22"/>
              </w:rPr>
              <w:t xml:space="preserve">is </w:t>
            </w:r>
            <w:r w:rsidRPr="0043531A">
              <w:rPr>
                <w:b w:val="0"/>
                <w:sz w:val="22"/>
                <w:szCs w:val="22"/>
              </w:rPr>
              <w:t>the purpose of this attachment.</w:t>
            </w:r>
          </w:p>
          <w:p w:rsidR="00A93921" w:rsidRPr="0043531A" w:rsidRDefault="00A93921" w:rsidP="00C62D73">
            <w:pPr>
              <w:pStyle w:val="berarbeitung"/>
              <w:rPr>
                <w:sz w:val="22"/>
                <w:szCs w:val="22"/>
              </w:rPr>
            </w:pPr>
          </w:p>
          <w:p w:rsidR="00A93921" w:rsidRPr="00B46D71" w:rsidRDefault="00B46D71" w:rsidP="00A93921">
            <w:pPr>
              <w:pStyle w:val="berarbeitung"/>
              <w:rPr>
                <w:sz w:val="22"/>
                <w:szCs w:val="22"/>
              </w:rPr>
            </w:pPr>
            <w:r w:rsidRPr="00B46D71">
              <w:rPr>
                <w:sz w:val="22"/>
                <w:szCs w:val="22"/>
              </w:rPr>
              <w:t>PARTY 1</w:t>
            </w:r>
          </w:p>
          <w:p w:rsidR="00A93921" w:rsidRPr="0043531A" w:rsidRDefault="00A93921" w:rsidP="00A93921">
            <w:pPr>
              <w:pStyle w:val="berarbeitung"/>
              <w:rPr>
                <w:b w:val="0"/>
                <w:sz w:val="22"/>
                <w:szCs w:val="22"/>
              </w:rPr>
            </w:pPr>
          </w:p>
          <w:p w:rsidR="00A93921" w:rsidRPr="0043531A" w:rsidRDefault="00A93921" w:rsidP="00A93921">
            <w:pPr>
              <w:pStyle w:val="berarbeitung"/>
              <w:rPr>
                <w:b w:val="0"/>
                <w:sz w:val="22"/>
                <w:szCs w:val="22"/>
              </w:rPr>
            </w:pPr>
            <w:r w:rsidRPr="0043531A">
              <w:rPr>
                <w:b w:val="0"/>
                <w:sz w:val="22"/>
                <w:szCs w:val="22"/>
              </w:rPr>
              <w:t>As to [NAME OF THE PARTY], it is agreed between the parties that, to the best of their knowledge</w:t>
            </w:r>
            <w:r w:rsidR="00D93F8C" w:rsidRPr="0043531A">
              <w:rPr>
                <w:b w:val="0"/>
                <w:sz w:val="22"/>
                <w:szCs w:val="22"/>
              </w:rPr>
              <w:t xml:space="preserve"> (</w:t>
            </w:r>
            <w:r w:rsidR="00D93F8C" w:rsidRPr="005F43E0">
              <w:rPr>
                <w:b w:val="0"/>
                <w:i/>
                <w:sz w:val="22"/>
                <w:szCs w:val="22"/>
              </w:rPr>
              <w:t xml:space="preserve">please </w:t>
            </w:r>
            <w:r w:rsidR="001E606B" w:rsidRPr="005F43E0">
              <w:rPr>
                <w:b w:val="0"/>
                <w:i/>
                <w:sz w:val="22"/>
                <w:szCs w:val="22"/>
              </w:rPr>
              <w:t>choose</w:t>
            </w:r>
            <w:r w:rsidR="001E606B" w:rsidRPr="0043531A">
              <w:rPr>
                <w:b w:val="0"/>
                <w:i/>
                <w:sz w:val="22"/>
                <w:szCs w:val="22"/>
              </w:rPr>
              <w:t>)</w:t>
            </w:r>
            <w:r w:rsidRPr="0043531A">
              <w:rPr>
                <w:b w:val="0"/>
                <w:sz w:val="22"/>
                <w:szCs w:val="22"/>
              </w:rPr>
              <w:t>,</w:t>
            </w:r>
          </w:p>
          <w:p w:rsidR="00A93921" w:rsidRPr="0043531A" w:rsidRDefault="00A93921" w:rsidP="00A93921">
            <w:pPr>
              <w:pStyle w:val="berarbeitung"/>
              <w:rPr>
                <w:b w:val="0"/>
                <w:sz w:val="22"/>
                <w:szCs w:val="22"/>
              </w:rPr>
            </w:pPr>
          </w:p>
          <w:p w:rsidR="00A93921" w:rsidRPr="0043531A" w:rsidRDefault="00A93921" w:rsidP="00A93921">
            <w:pPr>
              <w:pStyle w:val="berarbeitung"/>
              <w:rPr>
                <w:b w:val="0"/>
                <w:sz w:val="22"/>
                <w:szCs w:val="22"/>
              </w:rPr>
            </w:pPr>
          </w:p>
          <w:p w:rsidR="00A93921" w:rsidRPr="0043531A" w:rsidRDefault="00093754" w:rsidP="00144A28">
            <w:pPr>
              <w:pStyle w:val="berarbeitung"/>
              <w:pBdr>
                <w:top w:val="single" w:sz="4" w:space="1" w:color="auto"/>
                <w:left w:val="single" w:sz="4" w:space="4" w:color="auto"/>
                <w:bottom w:val="single" w:sz="4" w:space="1" w:color="auto"/>
                <w:right w:val="single" w:sz="4" w:space="4" w:color="auto"/>
              </w:pBdr>
              <w:rPr>
                <w:rFonts w:eastAsia="Times New Roman"/>
                <w:b w:val="0"/>
                <w:sz w:val="22"/>
                <w:szCs w:val="22"/>
              </w:rPr>
            </w:pPr>
            <w:r w:rsidRPr="0043531A">
              <w:rPr>
                <w:b w:val="0"/>
                <w:sz w:val="22"/>
                <w:szCs w:val="22"/>
                <w:highlight w:val="lightGray"/>
              </w:rPr>
              <w:t>Option 1:</w:t>
            </w:r>
            <w:r w:rsidR="00A93921" w:rsidRPr="0043531A">
              <w:rPr>
                <w:b w:val="0"/>
                <w:sz w:val="22"/>
                <w:szCs w:val="22"/>
                <w:highlight w:val="lightGray"/>
              </w:rPr>
              <w:t xml:space="preserve"> The following background is hereby identified and agreed upon for the Project. Specific limitations and/or conditions, shall be as mentioned hereunder:</w:t>
            </w:r>
          </w:p>
          <w:p w:rsidR="00A93921" w:rsidRPr="0043531A" w:rsidRDefault="00A93921" w:rsidP="00144A28">
            <w:pPr>
              <w:pStyle w:val="berarbeitung"/>
              <w:pBdr>
                <w:top w:val="single" w:sz="4" w:space="1" w:color="auto"/>
                <w:left w:val="single" w:sz="4" w:space="4" w:color="auto"/>
                <w:bottom w:val="single" w:sz="4" w:space="1" w:color="auto"/>
                <w:right w:val="single" w:sz="4" w:space="4" w:color="auto"/>
              </w:pBd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990"/>
              <w:gridCol w:w="1991"/>
            </w:tblGrid>
            <w:tr w:rsidR="00A93921" w:rsidRPr="0043531A" w:rsidTr="002625D5">
              <w:tc>
                <w:tcPr>
                  <w:tcW w:w="1990" w:type="dxa"/>
                  <w:shd w:val="clear" w:color="auto" w:fill="auto"/>
                </w:tcPr>
                <w:p w:rsidR="00A93921" w:rsidRPr="0043531A" w:rsidRDefault="00A93921" w:rsidP="00144A28">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Describe Background</w:t>
                  </w:r>
                </w:p>
              </w:tc>
              <w:tc>
                <w:tcPr>
                  <w:tcW w:w="1990" w:type="dxa"/>
                  <w:shd w:val="clear" w:color="auto" w:fill="auto"/>
                </w:tcPr>
                <w:p w:rsidR="00A93921" w:rsidRPr="0043531A" w:rsidRDefault="00A93921" w:rsidP="00144A28">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Specific limitations and/or conditions for implementation (Art</w:t>
                  </w:r>
                  <w:r w:rsidR="001D25B5">
                    <w:rPr>
                      <w:sz w:val="22"/>
                      <w:szCs w:val="22"/>
                    </w:rPr>
                    <w:t>icle</w:t>
                  </w:r>
                  <w:r w:rsidRPr="0043531A">
                    <w:rPr>
                      <w:sz w:val="22"/>
                      <w:szCs w:val="22"/>
                    </w:rPr>
                    <w:t xml:space="preserve"> 25.2 </w:t>
                  </w:r>
                  <w:r w:rsidR="00E31D91" w:rsidRPr="0043531A">
                    <w:rPr>
                      <w:sz w:val="22"/>
                      <w:szCs w:val="22"/>
                    </w:rPr>
                    <w:t>Grant Agreement</w:t>
                  </w:r>
                  <w:r w:rsidRPr="0043531A">
                    <w:rPr>
                      <w:sz w:val="22"/>
                      <w:szCs w:val="22"/>
                    </w:rPr>
                    <w:t>)</w:t>
                  </w:r>
                </w:p>
              </w:tc>
              <w:tc>
                <w:tcPr>
                  <w:tcW w:w="1991" w:type="dxa"/>
                  <w:shd w:val="clear" w:color="auto" w:fill="auto"/>
                </w:tcPr>
                <w:p w:rsidR="00A93921" w:rsidRPr="0043531A" w:rsidRDefault="00A93921" w:rsidP="00144A28">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Specific limitations and/or conditions for exploitation (Art</w:t>
                  </w:r>
                  <w:r w:rsidR="001D25B5">
                    <w:rPr>
                      <w:sz w:val="22"/>
                      <w:szCs w:val="22"/>
                    </w:rPr>
                    <w:t>icle</w:t>
                  </w:r>
                  <w:r w:rsidRPr="0043531A">
                    <w:rPr>
                      <w:sz w:val="22"/>
                      <w:szCs w:val="22"/>
                    </w:rPr>
                    <w:t xml:space="preserve"> 25.3 </w:t>
                  </w:r>
                  <w:r w:rsidR="00E31D91" w:rsidRPr="0043531A">
                    <w:rPr>
                      <w:sz w:val="22"/>
                      <w:szCs w:val="22"/>
                    </w:rPr>
                    <w:t>Grant Agreement</w:t>
                  </w:r>
                  <w:r w:rsidRPr="0043531A">
                    <w:rPr>
                      <w:sz w:val="22"/>
                      <w:szCs w:val="22"/>
                    </w:rPr>
                    <w:t>)</w:t>
                  </w:r>
                </w:p>
              </w:tc>
            </w:tr>
            <w:tr w:rsidR="00D93F8C" w:rsidRPr="0043531A" w:rsidTr="002625D5">
              <w:tc>
                <w:tcPr>
                  <w:tcW w:w="1990"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1990"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1991"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r>
            <w:tr w:rsidR="00D93F8C" w:rsidRPr="0043531A" w:rsidTr="002625D5">
              <w:tc>
                <w:tcPr>
                  <w:tcW w:w="1990"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1990"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1991" w:type="dxa"/>
                  <w:shd w:val="clear" w:color="auto" w:fill="auto"/>
                </w:tcPr>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r>
          </w:tbl>
          <w:p w:rsidR="00A93921" w:rsidRPr="0043531A" w:rsidRDefault="00A93921" w:rsidP="00C62D73">
            <w:pPr>
              <w:pStyle w:val="berarbeitung"/>
              <w:rPr>
                <w:sz w:val="22"/>
                <w:szCs w:val="22"/>
              </w:rPr>
            </w:pPr>
          </w:p>
          <w:p w:rsidR="00093754" w:rsidRPr="0043531A" w:rsidRDefault="00B5398D" w:rsidP="00093754">
            <w:pPr>
              <w:pStyle w:val="berarbeitung"/>
              <w:pBdr>
                <w:top w:val="single" w:sz="4" w:space="1" w:color="auto"/>
                <w:left w:val="single" w:sz="4" w:space="4" w:color="auto"/>
                <w:bottom w:val="single" w:sz="4" w:space="1" w:color="auto"/>
                <w:right w:val="single" w:sz="4" w:space="4" w:color="auto"/>
              </w:pBdr>
              <w:rPr>
                <w:b w:val="0"/>
                <w:sz w:val="22"/>
                <w:szCs w:val="22"/>
              </w:rPr>
            </w:pPr>
            <w:r>
              <w:rPr>
                <w:b w:val="0"/>
                <w:sz w:val="22"/>
                <w:szCs w:val="22"/>
                <w:highlight w:val="lightGray"/>
              </w:rPr>
              <w:t xml:space="preserve">Option 2: </w:t>
            </w:r>
            <w:r w:rsidR="00093754" w:rsidRPr="0043531A">
              <w:rPr>
                <w:b w:val="0"/>
                <w:sz w:val="22"/>
                <w:szCs w:val="22"/>
                <w:highlight w:val="lightGray"/>
              </w:rPr>
              <w:t xml:space="preserve">No data, know-how or information of [NAME OF THE PARTY] shall be </w:t>
            </w:r>
            <w:r w:rsidR="00935D03" w:rsidRPr="0043531A">
              <w:rPr>
                <w:b w:val="0"/>
                <w:sz w:val="22"/>
                <w:szCs w:val="22"/>
                <w:highlight w:val="lightGray"/>
              </w:rPr>
              <w:t>N</w:t>
            </w:r>
            <w:r w:rsidR="00093754" w:rsidRPr="0043531A">
              <w:rPr>
                <w:b w:val="0"/>
                <w:sz w:val="22"/>
                <w:szCs w:val="22"/>
                <w:highlight w:val="lightGray"/>
              </w:rPr>
              <w:t xml:space="preserve">eeded by another </w:t>
            </w:r>
            <w:r w:rsidR="00935D03" w:rsidRPr="0043531A">
              <w:rPr>
                <w:b w:val="0"/>
                <w:sz w:val="22"/>
                <w:szCs w:val="22"/>
                <w:highlight w:val="lightGray"/>
              </w:rPr>
              <w:t>P</w:t>
            </w:r>
            <w:r w:rsidR="00093754" w:rsidRPr="0043531A">
              <w:rPr>
                <w:b w:val="0"/>
                <w:sz w:val="22"/>
                <w:szCs w:val="22"/>
                <w:highlight w:val="lightGray"/>
              </w:rPr>
              <w:t xml:space="preserve">arty for implementation of the Project (Article 25.2 Grant Agreement) or exploitation of that other </w:t>
            </w:r>
            <w:r w:rsidR="00935D03" w:rsidRPr="0043531A">
              <w:rPr>
                <w:b w:val="0"/>
                <w:sz w:val="22"/>
                <w:szCs w:val="22"/>
                <w:highlight w:val="lightGray"/>
              </w:rPr>
              <w:t>P</w:t>
            </w:r>
            <w:r w:rsidR="00093754" w:rsidRPr="0043531A">
              <w:rPr>
                <w:b w:val="0"/>
                <w:sz w:val="22"/>
                <w:szCs w:val="22"/>
                <w:highlight w:val="lightGray"/>
              </w:rPr>
              <w:t>arty’s Results (Article 25.3 Grant Agreement).</w:t>
            </w:r>
          </w:p>
          <w:p w:rsidR="00093754" w:rsidRPr="0043531A" w:rsidRDefault="00093754" w:rsidP="00093754">
            <w:pPr>
              <w:pStyle w:val="berarbeitung"/>
              <w:pBdr>
                <w:top w:val="single" w:sz="4" w:space="1" w:color="auto"/>
                <w:left w:val="single" w:sz="4" w:space="4" w:color="auto"/>
                <w:bottom w:val="single" w:sz="4" w:space="1" w:color="auto"/>
                <w:right w:val="single" w:sz="4" w:space="4" w:color="auto"/>
              </w:pBdr>
              <w:rPr>
                <w:rFonts w:eastAsia="Times New Roman"/>
                <w:b w:val="0"/>
                <w:sz w:val="22"/>
                <w:szCs w:val="22"/>
              </w:rPr>
            </w:pPr>
          </w:p>
          <w:p w:rsidR="007E0DCE" w:rsidRPr="0043531A" w:rsidRDefault="007E0DCE" w:rsidP="00C62D73">
            <w:pPr>
              <w:pStyle w:val="berarbeitung"/>
              <w:rPr>
                <w:b w:val="0"/>
                <w:sz w:val="22"/>
                <w:szCs w:val="22"/>
              </w:rPr>
            </w:pPr>
            <w:r w:rsidRPr="0043531A">
              <w:rPr>
                <w:b w:val="0"/>
                <w:sz w:val="22"/>
                <w:szCs w:val="22"/>
              </w:rPr>
              <w:t xml:space="preserve">This represents the status at the time of signature of this Consortium Agreement. </w:t>
            </w:r>
          </w:p>
          <w:p w:rsidR="00DB7FB9" w:rsidRPr="0043531A" w:rsidRDefault="00DB7FB9" w:rsidP="00C62D73">
            <w:pPr>
              <w:pStyle w:val="berarbeitung"/>
              <w:rPr>
                <w:sz w:val="22"/>
                <w:szCs w:val="22"/>
              </w:rPr>
            </w:pPr>
          </w:p>
          <w:p w:rsidR="00DB7FB9" w:rsidRPr="0043531A" w:rsidRDefault="00DB7FB9" w:rsidP="00DB7FB9">
            <w:pPr>
              <w:pStyle w:val="berarbeitung"/>
              <w:rPr>
                <w:sz w:val="22"/>
                <w:szCs w:val="22"/>
              </w:rPr>
            </w:pPr>
            <w:r w:rsidRPr="0043531A">
              <w:rPr>
                <w:sz w:val="22"/>
                <w:szCs w:val="22"/>
              </w:rPr>
              <w:t xml:space="preserve">PARTY </w:t>
            </w:r>
            <w:r w:rsidR="00C90E60" w:rsidRPr="0043531A">
              <w:rPr>
                <w:sz w:val="22"/>
                <w:szCs w:val="22"/>
              </w:rPr>
              <w:t>2</w:t>
            </w:r>
            <w:r w:rsidRPr="0043531A">
              <w:rPr>
                <w:sz w:val="22"/>
                <w:szCs w:val="22"/>
              </w:rPr>
              <w:t>.</w:t>
            </w:r>
          </w:p>
          <w:p w:rsidR="00DB7FB9" w:rsidRPr="0043531A" w:rsidRDefault="00DB7FB9" w:rsidP="00DB7FB9">
            <w:pPr>
              <w:pStyle w:val="berarbeitung"/>
              <w:rPr>
                <w:sz w:val="22"/>
                <w:szCs w:val="22"/>
              </w:rPr>
            </w:pPr>
          </w:p>
          <w:p w:rsidR="00D93F8C" w:rsidRPr="0043531A" w:rsidRDefault="00D93F8C" w:rsidP="00D93F8C">
            <w:pPr>
              <w:pStyle w:val="berarbeitung"/>
              <w:rPr>
                <w:b w:val="0"/>
                <w:sz w:val="22"/>
                <w:szCs w:val="22"/>
              </w:rPr>
            </w:pPr>
            <w:r w:rsidRPr="0043531A">
              <w:rPr>
                <w:b w:val="0"/>
                <w:sz w:val="22"/>
                <w:szCs w:val="22"/>
              </w:rPr>
              <w:t xml:space="preserve">As to [NAME OF THE PARTY], it is agreed between the parties that, to the best of their knowledge </w:t>
            </w:r>
            <w:r w:rsidRPr="005F43E0">
              <w:rPr>
                <w:b w:val="0"/>
                <w:sz w:val="22"/>
                <w:szCs w:val="22"/>
              </w:rPr>
              <w:t>(</w:t>
            </w:r>
            <w:r w:rsidRPr="005F43E0">
              <w:rPr>
                <w:b w:val="0"/>
                <w:i/>
                <w:sz w:val="22"/>
                <w:szCs w:val="22"/>
              </w:rPr>
              <w:t xml:space="preserve">please </w:t>
            </w:r>
            <w:r w:rsidR="00471F12" w:rsidRPr="005F43E0">
              <w:rPr>
                <w:b w:val="0"/>
                <w:i/>
                <w:sz w:val="22"/>
                <w:szCs w:val="22"/>
              </w:rPr>
              <w:t>choose</w:t>
            </w:r>
            <w:r w:rsidR="006162B1" w:rsidRPr="005F43E0">
              <w:rPr>
                <w:b w:val="0"/>
                <w:i/>
                <w:sz w:val="22"/>
                <w:szCs w:val="22"/>
              </w:rPr>
              <w:t>)</w:t>
            </w:r>
          </w:p>
          <w:p w:rsidR="00D93F8C" w:rsidRPr="0043531A" w:rsidRDefault="00D93F8C" w:rsidP="00D93F8C">
            <w:pPr>
              <w:pStyle w:val="berarbeitung"/>
              <w:rPr>
                <w:b w:val="0"/>
                <w:sz w:val="22"/>
                <w:szCs w:val="22"/>
              </w:rPr>
            </w:pPr>
          </w:p>
          <w:p w:rsidR="00D93F8C" w:rsidRPr="0043531A" w:rsidRDefault="00D93F8C" w:rsidP="00D93F8C">
            <w:pPr>
              <w:pStyle w:val="berarbeitung"/>
              <w:autoSpaceDE w:val="0"/>
              <w:autoSpaceDN w:val="0"/>
              <w:adjustRightInd w:val="0"/>
              <w:rPr>
                <w:b w:val="0"/>
                <w:sz w:val="22"/>
                <w:szCs w:val="22"/>
                <w:highlight w:val="lightGray"/>
              </w:rPr>
            </w:pPr>
          </w:p>
          <w:p w:rsidR="00D93F8C" w:rsidRPr="0043531A" w:rsidRDefault="00471F12" w:rsidP="00D93F8C">
            <w:pPr>
              <w:pStyle w:val="berarbeitung"/>
              <w:pBdr>
                <w:top w:val="single" w:sz="4" w:space="1" w:color="auto"/>
                <w:left w:val="single" w:sz="4" w:space="4" w:color="auto"/>
                <w:bottom w:val="single" w:sz="4" w:space="1" w:color="auto"/>
                <w:right w:val="single" w:sz="4" w:space="4" w:color="auto"/>
              </w:pBdr>
              <w:rPr>
                <w:b w:val="0"/>
                <w:sz w:val="22"/>
                <w:szCs w:val="22"/>
              </w:rPr>
            </w:pPr>
            <w:r w:rsidRPr="0043531A">
              <w:rPr>
                <w:b w:val="0"/>
                <w:sz w:val="22"/>
                <w:szCs w:val="22"/>
                <w:highlight w:val="lightGray"/>
              </w:rPr>
              <w:t xml:space="preserve">Option 1: </w:t>
            </w:r>
            <w:r w:rsidR="00D93F8C" w:rsidRPr="0043531A">
              <w:rPr>
                <w:b w:val="0"/>
                <w:sz w:val="22"/>
                <w:szCs w:val="22"/>
                <w:highlight w:val="lightGray"/>
              </w:rPr>
              <w:t>The following background is hereby identified and agreed upon for the Project. Specific limitations and/or conditions, shall be as mentioned hereunder:</w:t>
            </w:r>
          </w:p>
          <w:p w:rsidR="00D93F8C" w:rsidRPr="0043531A" w:rsidRDefault="00D93F8C" w:rsidP="00D93F8C">
            <w:pPr>
              <w:pStyle w:val="berarbeitung"/>
              <w:pBdr>
                <w:top w:val="single" w:sz="4" w:space="1" w:color="auto"/>
                <w:left w:val="single" w:sz="4" w:space="4" w:color="auto"/>
                <w:bottom w:val="single" w:sz="4" w:space="1" w:color="auto"/>
                <w:right w:val="single" w:sz="4" w:space="4" w:color="auto"/>
              </w:pBd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2127"/>
              <w:gridCol w:w="2188"/>
            </w:tblGrid>
            <w:tr w:rsidR="00D93F8C" w:rsidRPr="0043531A" w:rsidTr="00CD16FA">
              <w:tc>
                <w:tcPr>
                  <w:tcW w:w="1656"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Describe Background</w:t>
                  </w:r>
                </w:p>
              </w:tc>
              <w:tc>
                <w:tcPr>
                  <w:tcW w:w="2127" w:type="dxa"/>
                  <w:shd w:val="clear" w:color="auto" w:fill="auto"/>
                </w:tcPr>
                <w:p w:rsidR="00D93F8C" w:rsidRPr="0043531A" w:rsidRDefault="00D93F8C" w:rsidP="00CD16FA">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 xml:space="preserve">Specific limitations and/or conditions for implementation </w:t>
                  </w:r>
                  <w:r w:rsidRPr="0043531A">
                    <w:rPr>
                      <w:sz w:val="22"/>
                      <w:szCs w:val="22"/>
                    </w:rPr>
                    <w:lastRenderedPageBreak/>
                    <w:t>(Art</w:t>
                  </w:r>
                  <w:r w:rsidR="00A61E04">
                    <w:rPr>
                      <w:sz w:val="22"/>
                      <w:szCs w:val="22"/>
                    </w:rPr>
                    <w:t>icle</w:t>
                  </w:r>
                  <w:r w:rsidR="00CD16FA">
                    <w:rPr>
                      <w:sz w:val="22"/>
                      <w:szCs w:val="22"/>
                    </w:rPr>
                    <w:t> </w:t>
                  </w:r>
                  <w:r w:rsidRPr="0043531A">
                    <w:rPr>
                      <w:sz w:val="22"/>
                      <w:szCs w:val="22"/>
                    </w:rPr>
                    <w:t>25.2 Grant Agreement)</w:t>
                  </w:r>
                </w:p>
              </w:tc>
              <w:tc>
                <w:tcPr>
                  <w:tcW w:w="2188" w:type="dxa"/>
                  <w:shd w:val="clear" w:color="auto" w:fill="auto"/>
                </w:tcPr>
                <w:p w:rsidR="00D93F8C" w:rsidRPr="0043531A" w:rsidRDefault="00D93F8C" w:rsidP="00CD16FA">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lastRenderedPageBreak/>
                    <w:t>Specific limitations and/or conditions for exploitation (Art</w:t>
                  </w:r>
                  <w:r w:rsidR="00A61E04">
                    <w:rPr>
                      <w:sz w:val="22"/>
                      <w:szCs w:val="22"/>
                    </w:rPr>
                    <w:t>icle</w:t>
                  </w:r>
                  <w:r w:rsidR="00CD16FA">
                    <w:rPr>
                      <w:sz w:val="22"/>
                      <w:szCs w:val="22"/>
                    </w:rPr>
                    <w:t> </w:t>
                  </w:r>
                  <w:r w:rsidRPr="0043531A">
                    <w:rPr>
                      <w:sz w:val="22"/>
                      <w:szCs w:val="22"/>
                    </w:rPr>
                    <w:t xml:space="preserve">25.3 Grant </w:t>
                  </w:r>
                  <w:r w:rsidRPr="0043531A">
                    <w:rPr>
                      <w:sz w:val="22"/>
                      <w:szCs w:val="22"/>
                    </w:rPr>
                    <w:lastRenderedPageBreak/>
                    <w:t>Agreement)</w:t>
                  </w:r>
                </w:p>
              </w:tc>
            </w:tr>
            <w:tr w:rsidR="00D93F8C" w:rsidRPr="0043531A" w:rsidTr="00CD16FA">
              <w:tc>
                <w:tcPr>
                  <w:tcW w:w="1656"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lastRenderedPageBreak/>
                    <w:t>…</w:t>
                  </w:r>
                </w:p>
              </w:tc>
              <w:tc>
                <w:tcPr>
                  <w:tcW w:w="2127"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2188"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r>
            <w:tr w:rsidR="00D93F8C" w:rsidRPr="0043531A" w:rsidTr="00CD16FA">
              <w:tc>
                <w:tcPr>
                  <w:tcW w:w="1656"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2127"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c>
                <w:tcPr>
                  <w:tcW w:w="2188" w:type="dxa"/>
                  <w:shd w:val="clear" w:color="auto" w:fill="auto"/>
                </w:tcPr>
                <w:p w:rsidR="00D93F8C" w:rsidRPr="0043531A" w:rsidRDefault="00D93F8C" w:rsidP="003C3D77">
                  <w:pPr>
                    <w:pStyle w:val="berarbeitung"/>
                    <w:pBdr>
                      <w:top w:val="single" w:sz="4" w:space="1" w:color="auto"/>
                      <w:left w:val="single" w:sz="4" w:space="4" w:color="auto"/>
                      <w:bottom w:val="single" w:sz="4" w:space="1" w:color="auto"/>
                      <w:right w:val="single" w:sz="4" w:space="4" w:color="auto"/>
                    </w:pBdr>
                    <w:rPr>
                      <w:sz w:val="22"/>
                      <w:szCs w:val="22"/>
                    </w:rPr>
                  </w:pPr>
                  <w:r w:rsidRPr="0043531A">
                    <w:rPr>
                      <w:sz w:val="22"/>
                      <w:szCs w:val="22"/>
                    </w:rPr>
                    <w:t>..</w:t>
                  </w:r>
                </w:p>
              </w:tc>
            </w:tr>
          </w:tbl>
          <w:p w:rsidR="00D93F8C" w:rsidRPr="0043531A" w:rsidRDefault="00D93F8C" w:rsidP="00D93F8C">
            <w:pPr>
              <w:pStyle w:val="berarbeitung"/>
              <w:rPr>
                <w:sz w:val="22"/>
                <w:szCs w:val="22"/>
              </w:rPr>
            </w:pPr>
          </w:p>
          <w:p w:rsidR="00471F12" w:rsidRPr="0043531A" w:rsidRDefault="00471F12" w:rsidP="00D93F8C">
            <w:pPr>
              <w:pStyle w:val="berarbeitung"/>
              <w:rPr>
                <w:b w:val="0"/>
                <w:sz w:val="22"/>
                <w:szCs w:val="22"/>
              </w:rPr>
            </w:pPr>
          </w:p>
          <w:p w:rsidR="00471F12" w:rsidRPr="0043531A" w:rsidRDefault="00471F12" w:rsidP="00471F12">
            <w:pPr>
              <w:pStyle w:val="berarbeitung"/>
              <w:pBdr>
                <w:top w:val="single" w:sz="4" w:space="1" w:color="auto"/>
                <w:left w:val="single" w:sz="4" w:space="4" w:color="auto"/>
                <w:bottom w:val="single" w:sz="4" w:space="1" w:color="auto"/>
                <w:right w:val="single" w:sz="4" w:space="4" w:color="auto"/>
              </w:pBdr>
              <w:rPr>
                <w:b w:val="0"/>
                <w:sz w:val="22"/>
                <w:szCs w:val="22"/>
                <w:highlight w:val="lightGray"/>
              </w:rPr>
            </w:pPr>
            <w:r w:rsidRPr="0043531A">
              <w:rPr>
                <w:b w:val="0"/>
                <w:sz w:val="22"/>
                <w:szCs w:val="22"/>
                <w:highlight w:val="lightGray"/>
              </w:rPr>
              <w:t xml:space="preserve">Option 2: No data, know-how or information of [NAME OF THE PARTY] shall be </w:t>
            </w:r>
            <w:r w:rsidR="00935D03" w:rsidRPr="0043531A">
              <w:rPr>
                <w:b w:val="0"/>
                <w:sz w:val="22"/>
                <w:szCs w:val="22"/>
                <w:highlight w:val="lightGray"/>
              </w:rPr>
              <w:t>N</w:t>
            </w:r>
            <w:r w:rsidRPr="0043531A">
              <w:rPr>
                <w:b w:val="0"/>
                <w:sz w:val="22"/>
                <w:szCs w:val="22"/>
                <w:highlight w:val="lightGray"/>
              </w:rPr>
              <w:t xml:space="preserve">eeded by another </w:t>
            </w:r>
            <w:r w:rsidR="00935D03" w:rsidRPr="0043531A">
              <w:rPr>
                <w:b w:val="0"/>
                <w:sz w:val="22"/>
                <w:szCs w:val="22"/>
                <w:highlight w:val="lightGray"/>
              </w:rPr>
              <w:t>P</w:t>
            </w:r>
            <w:r w:rsidRPr="0043531A">
              <w:rPr>
                <w:b w:val="0"/>
                <w:sz w:val="22"/>
                <w:szCs w:val="22"/>
                <w:highlight w:val="lightGray"/>
              </w:rPr>
              <w:t xml:space="preserve">arty for implementation of the Project (Article 25.2 Grant Agreement) or exploitation of that other </w:t>
            </w:r>
            <w:r w:rsidR="00935D03" w:rsidRPr="0043531A">
              <w:rPr>
                <w:b w:val="0"/>
                <w:sz w:val="22"/>
                <w:szCs w:val="22"/>
                <w:highlight w:val="lightGray"/>
              </w:rPr>
              <w:t>P</w:t>
            </w:r>
            <w:r w:rsidRPr="0043531A">
              <w:rPr>
                <w:b w:val="0"/>
                <w:sz w:val="22"/>
                <w:szCs w:val="22"/>
                <w:highlight w:val="lightGray"/>
              </w:rPr>
              <w:t>arty’s Results (Article 25.3 Grant Agreement).</w:t>
            </w:r>
          </w:p>
          <w:p w:rsidR="00471F12" w:rsidRPr="0043531A" w:rsidRDefault="00471F12" w:rsidP="00D93F8C">
            <w:pPr>
              <w:pStyle w:val="berarbeitung"/>
              <w:rPr>
                <w:b w:val="0"/>
                <w:sz w:val="22"/>
                <w:szCs w:val="22"/>
              </w:rPr>
            </w:pPr>
          </w:p>
          <w:p w:rsidR="00471F12" w:rsidRPr="0043531A" w:rsidRDefault="00471F12" w:rsidP="00D93F8C">
            <w:pPr>
              <w:pStyle w:val="berarbeitung"/>
              <w:rPr>
                <w:b w:val="0"/>
                <w:sz w:val="22"/>
                <w:szCs w:val="22"/>
              </w:rPr>
            </w:pPr>
          </w:p>
          <w:p w:rsidR="00D93F8C" w:rsidRPr="0043531A" w:rsidRDefault="00D93F8C" w:rsidP="00D93F8C">
            <w:pPr>
              <w:pStyle w:val="berarbeitung"/>
              <w:rPr>
                <w:b w:val="0"/>
                <w:sz w:val="22"/>
                <w:szCs w:val="22"/>
              </w:rPr>
            </w:pPr>
            <w:r w:rsidRPr="0043531A">
              <w:rPr>
                <w:b w:val="0"/>
                <w:sz w:val="22"/>
                <w:szCs w:val="22"/>
              </w:rPr>
              <w:t xml:space="preserve">This represents the status at the time of signature of this Consortium Agreement. </w:t>
            </w:r>
          </w:p>
          <w:p w:rsidR="007E0DCE" w:rsidRPr="0043531A" w:rsidRDefault="007E0DCE" w:rsidP="00C62D73">
            <w:pPr>
              <w:pStyle w:val="berarbeitung"/>
              <w:rPr>
                <w:sz w:val="22"/>
                <w:szCs w:val="22"/>
              </w:rPr>
            </w:pPr>
          </w:p>
          <w:p w:rsidR="00DB7FB9" w:rsidRPr="0043531A" w:rsidRDefault="00DB7FB9" w:rsidP="00C62D73">
            <w:pPr>
              <w:pStyle w:val="berarbeitung"/>
              <w:rPr>
                <w:sz w:val="22"/>
                <w:szCs w:val="22"/>
              </w:rPr>
            </w:pPr>
          </w:p>
          <w:p w:rsidR="00DB7FB9" w:rsidRPr="0043531A" w:rsidRDefault="00D93F8C" w:rsidP="00C62D73">
            <w:pPr>
              <w:pStyle w:val="berarbeitung"/>
              <w:rPr>
                <w:b w:val="0"/>
                <w:sz w:val="22"/>
                <w:szCs w:val="22"/>
              </w:rPr>
            </w:pPr>
            <w:r w:rsidRPr="0043531A">
              <w:rPr>
                <w:b w:val="0"/>
                <w:sz w:val="22"/>
                <w:szCs w:val="22"/>
              </w:rPr>
              <w:t>E</w:t>
            </w:r>
            <w:r w:rsidR="00DB7FB9" w:rsidRPr="0043531A">
              <w:rPr>
                <w:b w:val="0"/>
                <w:sz w:val="22"/>
                <w:szCs w:val="22"/>
              </w:rPr>
              <w:t>tc</w:t>
            </w:r>
            <w:r w:rsidRPr="0043531A">
              <w:rPr>
                <w:b w:val="0"/>
                <w:sz w:val="22"/>
                <w:szCs w:val="22"/>
              </w:rPr>
              <w:t>.</w:t>
            </w:r>
          </w:p>
        </w:tc>
        <w:tc>
          <w:tcPr>
            <w:tcW w:w="3513" w:type="dxa"/>
          </w:tcPr>
          <w:p w:rsidR="0094539D" w:rsidRPr="0043531A" w:rsidRDefault="0094539D" w:rsidP="00A164D3">
            <w:pPr>
              <w:pStyle w:val="elucidation"/>
              <w:rPr>
                <w:rFonts w:eastAsia="Times New Roman"/>
              </w:rPr>
            </w:pPr>
            <w:r w:rsidRPr="0043531A">
              <w:lastRenderedPageBreak/>
              <w:t>!! Beware – Attachment 1 is a vital document – check what your project partners are listing and (more importantly) not listing!!</w:t>
            </w:r>
          </w:p>
          <w:p w:rsidR="0094539D" w:rsidRPr="0043531A" w:rsidRDefault="0094539D" w:rsidP="00A164D3">
            <w:pPr>
              <w:pStyle w:val="elucidation"/>
            </w:pPr>
          </w:p>
          <w:p w:rsidR="0094539D" w:rsidRPr="0043531A" w:rsidRDefault="0094539D" w:rsidP="00A164D3">
            <w:pPr>
              <w:pStyle w:val="elucidation"/>
            </w:pPr>
            <w:r w:rsidRPr="0043531A">
              <w:t>Earlier framework programmes required the parties to define Background and to make any exclusions "specific". This was translated into the Consortium Agreements by having Background exclusion lists, mostly in addition to the list of Background Included. The new MGA for H2020 obliges the parties to “identify and agree” upon the Background for the Project. Therefore, DESCA2020 proposes to work with actively listed Background. It is the responsibility of the parties to make this ‘agreement on Background’.</w:t>
            </w:r>
          </w:p>
          <w:p w:rsidR="0094539D" w:rsidRPr="0043531A" w:rsidRDefault="0094539D" w:rsidP="00A164D3">
            <w:pPr>
              <w:pStyle w:val="elucidation"/>
            </w:pPr>
          </w:p>
          <w:p w:rsidR="0094539D" w:rsidRPr="0043531A" w:rsidRDefault="0094539D" w:rsidP="00A164D3">
            <w:pPr>
              <w:pStyle w:val="elucidation"/>
            </w:pPr>
            <w:r w:rsidRPr="0043531A">
              <w:t xml:space="preserve">It seems reasonable to expect that if parties know of a specific need for access rights to specific Background, they will be able to identify this up front (potentially with limitations). In any case, such a duty to inform is explicitly mentioned in </w:t>
            </w:r>
            <w:r w:rsidR="00F01C16" w:rsidRPr="0043531A">
              <w:t>A</w:t>
            </w:r>
            <w:r w:rsidRPr="0043531A">
              <w:t>rticle 25.2 and 25.3 of the MGA) and this information needs to be shared before accession to the GA.</w:t>
            </w:r>
          </w:p>
          <w:p w:rsidR="0094539D" w:rsidRPr="0043531A" w:rsidRDefault="0094539D" w:rsidP="00A164D3">
            <w:pPr>
              <w:pStyle w:val="elucidation"/>
            </w:pPr>
          </w:p>
          <w:p w:rsidR="0094539D" w:rsidRPr="0043531A" w:rsidRDefault="0094539D" w:rsidP="00A164D3">
            <w:pPr>
              <w:pStyle w:val="elucidation"/>
            </w:pPr>
            <w:r w:rsidRPr="0043531A">
              <w:t xml:space="preserve">The counterpart of working with a positive list is that the parties fully accept that anything not listed simply IS no Background, and that therefore, there is no reason to “exclude” it. </w:t>
            </w:r>
          </w:p>
          <w:p w:rsidR="0094539D" w:rsidRPr="0043531A" w:rsidRDefault="0094539D" w:rsidP="00A164D3">
            <w:pPr>
              <w:pStyle w:val="elucidation"/>
            </w:pPr>
          </w:p>
          <w:p w:rsidR="0094539D" w:rsidRPr="0043531A" w:rsidRDefault="0094539D" w:rsidP="00A164D3">
            <w:pPr>
              <w:pStyle w:val="elucidation"/>
            </w:pPr>
            <w:r w:rsidRPr="0043531A">
              <w:t>That is the reason why there is no need any more to explicitly exclude background in Attachment 1 such as the background of research units not involved in the Project as was usual in FP7 Consortium Agreements.</w:t>
            </w:r>
          </w:p>
          <w:p w:rsidR="007E0DCE" w:rsidRPr="0043531A" w:rsidRDefault="007E0DCE" w:rsidP="00A164D3">
            <w:pPr>
              <w:pStyle w:val="berschrift1"/>
            </w:pPr>
          </w:p>
        </w:tc>
      </w:tr>
    </w:tbl>
    <w:p w:rsidR="00B93B7B" w:rsidRPr="0043531A" w:rsidRDefault="00B93B7B" w:rsidP="00A164D3">
      <w:bookmarkStart w:id="50" w:name="_Toc290300732"/>
      <w:r w:rsidRPr="0043531A">
        <w:lastRenderedPageBreak/>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7E0DCE" w:rsidRPr="0043531A">
        <w:tc>
          <w:tcPr>
            <w:tcW w:w="6126" w:type="dxa"/>
          </w:tcPr>
          <w:p w:rsidR="007E0DCE" w:rsidRPr="0043531A" w:rsidRDefault="007E0DCE" w:rsidP="00A164D3">
            <w:pPr>
              <w:pStyle w:val="berschrift1"/>
              <w:rPr>
                <w:rFonts w:eastAsia="Times New Roman"/>
                <w:lang w:val="fr-FR"/>
              </w:rPr>
            </w:pPr>
            <w:bookmarkStart w:id="51" w:name="_Toc381262835"/>
            <w:r w:rsidRPr="0043531A">
              <w:rPr>
                <w:lang w:val="fr-FR"/>
              </w:rPr>
              <w:t xml:space="preserve">[Attachment </w:t>
            </w:r>
            <w:r w:rsidR="00D93F8C" w:rsidRPr="0043531A">
              <w:rPr>
                <w:lang w:val="fr-FR"/>
              </w:rPr>
              <w:t>2</w:t>
            </w:r>
            <w:r w:rsidRPr="0043531A">
              <w:rPr>
                <w:lang w:val="fr-FR"/>
              </w:rPr>
              <w:t>: Accession document]</w:t>
            </w:r>
            <w:bookmarkEnd w:id="50"/>
            <w:bookmarkEnd w:id="51"/>
          </w:p>
        </w:tc>
        <w:tc>
          <w:tcPr>
            <w:tcW w:w="3513" w:type="dxa"/>
          </w:tcPr>
          <w:p w:rsidR="007E0DCE" w:rsidRPr="0043531A" w:rsidRDefault="007E0DCE" w:rsidP="00A164D3">
            <w:pPr>
              <w:pStyle w:val="1"/>
              <w:rPr>
                <w:lang w:val="fr-FR"/>
              </w:rPr>
            </w:pPr>
          </w:p>
        </w:tc>
      </w:tr>
      <w:tr w:rsidR="007E0DCE" w:rsidRPr="0043531A">
        <w:tc>
          <w:tcPr>
            <w:tcW w:w="6126" w:type="dxa"/>
          </w:tcPr>
          <w:p w:rsidR="007E0DCE" w:rsidRPr="0043531A" w:rsidRDefault="007E0DCE" w:rsidP="00A164D3"/>
          <w:p w:rsidR="007E0DCE" w:rsidRPr="00CD16FA" w:rsidRDefault="007E0DCE" w:rsidP="00A164D3">
            <w:pPr>
              <w:rPr>
                <w:sz w:val="22"/>
                <w:szCs w:val="22"/>
              </w:rPr>
            </w:pPr>
            <w:r w:rsidRPr="00CD16FA">
              <w:rPr>
                <w:sz w:val="22"/>
                <w:szCs w:val="22"/>
              </w:rPr>
              <w:t>ACCESSION</w:t>
            </w:r>
          </w:p>
          <w:p w:rsidR="007E0DCE" w:rsidRPr="0043531A" w:rsidRDefault="007E0DCE" w:rsidP="00A164D3"/>
          <w:p w:rsidR="007E0DCE" w:rsidRPr="0043531A" w:rsidRDefault="007E0DCE" w:rsidP="007964C7">
            <w:pPr>
              <w:pStyle w:val="berarbeitung"/>
              <w:rPr>
                <w:sz w:val="22"/>
                <w:szCs w:val="22"/>
              </w:rPr>
            </w:pPr>
            <w:r w:rsidRPr="0043531A">
              <w:rPr>
                <w:sz w:val="22"/>
                <w:szCs w:val="22"/>
              </w:rPr>
              <w:t>of a new Party to</w:t>
            </w:r>
          </w:p>
          <w:p w:rsidR="007E0DCE" w:rsidRPr="0043531A" w:rsidRDefault="007E0DCE" w:rsidP="007964C7">
            <w:pPr>
              <w:pStyle w:val="berarbeitung"/>
              <w:rPr>
                <w:sz w:val="22"/>
                <w:szCs w:val="22"/>
              </w:rPr>
            </w:pPr>
          </w:p>
          <w:p w:rsidR="007E0DCE" w:rsidRPr="0043531A" w:rsidRDefault="007E0DCE" w:rsidP="007964C7">
            <w:pPr>
              <w:pStyle w:val="berarbeitung"/>
              <w:rPr>
                <w:sz w:val="22"/>
                <w:szCs w:val="22"/>
              </w:rPr>
            </w:pPr>
            <w:r w:rsidRPr="0043531A">
              <w:rPr>
                <w:sz w:val="22"/>
                <w:szCs w:val="22"/>
                <w:highlight w:val="lightGray"/>
              </w:rPr>
              <w:t>[Acronym of the Project]</w:t>
            </w:r>
            <w:r w:rsidRPr="0043531A">
              <w:rPr>
                <w:sz w:val="22"/>
                <w:szCs w:val="22"/>
              </w:rPr>
              <w:t xml:space="preserve"> Consortium Agreement, version </w:t>
            </w:r>
            <w:r w:rsidRPr="0043531A">
              <w:rPr>
                <w:sz w:val="22"/>
                <w:szCs w:val="22"/>
                <w:highlight w:val="lightGray"/>
              </w:rPr>
              <w:t>[…, YYYY-MM-DD]</w:t>
            </w:r>
          </w:p>
          <w:p w:rsidR="007E0DCE" w:rsidRPr="0043531A" w:rsidRDefault="007E0DCE" w:rsidP="007964C7">
            <w:pPr>
              <w:pStyle w:val="berarbeitung"/>
              <w:rPr>
                <w:sz w:val="22"/>
                <w:szCs w:val="22"/>
              </w:rPr>
            </w:pPr>
          </w:p>
          <w:p w:rsidR="007E0DCE" w:rsidRPr="0043531A" w:rsidRDefault="007E0DCE" w:rsidP="007964C7">
            <w:pPr>
              <w:pStyle w:val="berarbeitung"/>
              <w:rPr>
                <w:b w:val="0"/>
                <w:sz w:val="22"/>
                <w:szCs w:val="22"/>
              </w:rPr>
            </w:pPr>
            <w:r w:rsidRPr="0043531A">
              <w:rPr>
                <w:b w:val="0"/>
                <w:sz w:val="22"/>
                <w:szCs w:val="22"/>
                <w:highlight w:val="lightGray"/>
              </w:rPr>
              <w:t xml:space="preserve">[OFFICIAL NAME OF THE NEW PARTY AS IDENTIFIED IN THE </w:t>
            </w:r>
            <w:r w:rsidR="007D3E5A" w:rsidRPr="0043531A">
              <w:rPr>
                <w:sz w:val="22"/>
                <w:szCs w:val="22"/>
                <w:highlight w:val="lightGray"/>
              </w:rPr>
              <w:t>Grant Agreement</w:t>
            </w:r>
            <w:r w:rsidRPr="0043531A">
              <w:rPr>
                <w:b w:val="0"/>
                <w:sz w:val="22"/>
                <w:szCs w:val="22"/>
                <w:highlight w:val="lightGray"/>
              </w:rPr>
              <w:t>]</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hereby consents to become a Party to the Consortium Agreement identified above and accepts all the rights and obligations of a Party starting </w:t>
            </w:r>
            <w:r w:rsidRPr="0043531A">
              <w:rPr>
                <w:b w:val="0"/>
                <w:sz w:val="22"/>
                <w:szCs w:val="22"/>
                <w:highlight w:val="lightGray"/>
              </w:rPr>
              <w:t>[date]</w:t>
            </w:r>
            <w:r w:rsidRPr="0043531A">
              <w:rPr>
                <w:b w:val="0"/>
                <w:sz w:val="22"/>
                <w:szCs w:val="22"/>
              </w:rPr>
              <w:t>.</w:t>
            </w:r>
          </w:p>
          <w:p w:rsidR="007E0DCE" w:rsidRPr="0043531A" w:rsidRDefault="007E0DCE" w:rsidP="007964C7">
            <w:pPr>
              <w:pStyle w:val="berarbeitung"/>
              <w:rPr>
                <w:sz w:val="22"/>
                <w:szCs w:val="22"/>
              </w:rPr>
            </w:pPr>
          </w:p>
          <w:p w:rsidR="007E0DCE" w:rsidRPr="0043531A" w:rsidRDefault="007E0DCE" w:rsidP="007964C7">
            <w:pPr>
              <w:pStyle w:val="berarbeitung"/>
              <w:rPr>
                <w:b w:val="0"/>
                <w:sz w:val="22"/>
                <w:szCs w:val="22"/>
              </w:rPr>
            </w:pPr>
            <w:r w:rsidRPr="0043531A">
              <w:rPr>
                <w:b w:val="0"/>
                <w:sz w:val="22"/>
                <w:szCs w:val="22"/>
                <w:highlight w:val="lightGray"/>
              </w:rPr>
              <w:t xml:space="preserve">[OFFICIAL NAME OF THE COORDINATOR AS IDENTIFIED IN THE </w:t>
            </w:r>
            <w:r w:rsidR="007D3E5A" w:rsidRPr="0043531A">
              <w:rPr>
                <w:sz w:val="22"/>
                <w:szCs w:val="22"/>
                <w:highlight w:val="lightGray"/>
              </w:rPr>
              <w:t>Grant Agreement</w:t>
            </w:r>
            <w:r w:rsidRPr="0043531A">
              <w:rPr>
                <w:b w:val="0"/>
                <w:sz w:val="22"/>
                <w:szCs w:val="22"/>
                <w:highlight w:val="lightGray"/>
              </w:rPr>
              <w:t>]</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 xml:space="preserve">hereby certifies that the </w:t>
            </w:r>
            <w:r w:rsidR="00B9601C" w:rsidRPr="0043531A">
              <w:rPr>
                <w:b w:val="0"/>
                <w:sz w:val="22"/>
                <w:szCs w:val="22"/>
              </w:rPr>
              <w:t>c</w:t>
            </w:r>
            <w:r w:rsidRPr="0043531A">
              <w:rPr>
                <w:b w:val="0"/>
                <w:sz w:val="22"/>
                <w:szCs w:val="22"/>
              </w:rPr>
              <w:t xml:space="preserve">onsortium has accepted in the meeting held on </w:t>
            </w:r>
            <w:r w:rsidRPr="0043531A">
              <w:rPr>
                <w:b w:val="0"/>
                <w:sz w:val="22"/>
                <w:szCs w:val="22"/>
                <w:highlight w:val="lightGray"/>
              </w:rPr>
              <w:t>[date]</w:t>
            </w:r>
            <w:r w:rsidRPr="0043531A">
              <w:rPr>
                <w:b w:val="0"/>
                <w:sz w:val="22"/>
                <w:szCs w:val="22"/>
              </w:rPr>
              <w:t xml:space="preserve"> the accession of </w:t>
            </w:r>
            <w:r w:rsidRPr="0043531A">
              <w:rPr>
                <w:b w:val="0"/>
                <w:sz w:val="22"/>
                <w:szCs w:val="22"/>
                <w:highlight w:val="lightGray"/>
              </w:rPr>
              <w:t>[the name of the new Party]</w:t>
            </w:r>
            <w:r w:rsidRPr="0043531A">
              <w:rPr>
                <w:b w:val="0"/>
                <w:sz w:val="22"/>
                <w:szCs w:val="22"/>
              </w:rPr>
              <w:t xml:space="preserve"> to the </w:t>
            </w:r>
            <w:r w:rsidR="00B9601C" w:rsidRPr="0043531A">
              <w:rPr>
                <w:b w:val="0"/>
                <w:sz w:val="22"/>
                <w:szCs w:val="22"/>
              </w:rPr>
              <w:t>c</w:t>
            </w:r>
            <w:r w:rsidRPr="0043531A">
              <w:rPr>
                <w:b w:val="0"/>
                <w:sz w:val="22"/>
                <w:szCs w:val="22"/>
              </w:rPr>
              <w:t xml:space="preserve">onsortium starting </w:t>
            </w:r>
            <w:r w:rsidRPr="0043531A">
              <w:rPr>
                <w:b w:val="0"/>
                <w:sz w:val="22"/>
                <w:szCs w:val="22"/>
                <w:highlight w:val="lightGray"/>
              </w:rPr>
              <w:t>[date]</w:t>
            </w:r>
            <w:r w:rsidRPr="0043531A">
              <w:rPr>
                <w:b w:val="0"/>
                <w:sz w:val="22"/>
                <w:szCs w:val="22"/>
              </w:rPr>
              <w:t xml:space="preserve">. </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rPr>
              <w:t>This Accession document has been done in 2 originals to be duly signed by the undersigned authorised representatives.</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highlight w:val="lightGray"/>
              </w:rPr>
              <w:t>[Date and Place]</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highlight w:val="lightGray"/>
              </w:rPr>
              <w:t xml:space="preserve"> [INSERT NAME OF THE NEW PARTY]</w:t>
            </w:r>
          </w:p>
          <w:p w:rsidR="007E0DCE" w:rsidRPr="0043531A" w:rsidRDefault="007E0DCE" w:rsidP="007964C7">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highlight w:val="lightGray"/>
              </w:rPr>
              <w:t>[Date and Place]</w:t>
            </w:r>
          </w:p>
          <w:p w:rsidR="007E0DCE" w:rsidRPr="0043531A" w:rsidRDefault="007E0DCE" w:rsidP="007964C7">
            <w:pPr>
              <w:pStyle w:val="berarbeitung"/>
              <w:rPr>
                <w:b w:val="0"/>
                <w:sz w:val="22"/>
                <w:szCs w:val="22"/>
              </w:rPr>
            </w:pPr>
          </w:p>
          <w:p w:rsidR="007E0DCE" w:rsidRPr="0043531A" w:rsidRDefault="007E0DCE" w:rsidP="007964C7">
            <w:pPr>
              <w:pStyle w:val="berarbeitung"/>
              <w:rPr>
                <w:b w:val="0"/>
                <w:sz w:val="22"/>
                <w:szCs w:val="22"/>
              </w:rPr>
            </w:pPr>
            <w:r w:rsidRPr="0043531A">
              <w:rPr>
                <w:b w:val="0"/>
                <w:sz w:val="22"/>
                <w:szCs w:val="22"/>
                <w:highlight w:val="lightGray"/>
              </w:rPr>
              <w:t>[INSERT NAME OF THE COORDINATOR]</w:t>
            </w:r>
          </w:p>
          <w:p w:rsidR="007E0DCE" w:rsidRPr="0043531A" w:rsidRDefault="007E0DCE" w:rsidP="007964C7">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7E0DCE" w:rsidRPr="0043531A" w:rsidRDefault="007E0DCE" w:rsidP="00A164D3"/>
        </w:tc>
        <w:tc>
          <w:tcPr>
            <w:tcW w:w="3513" w:type="dxa"/>
          </w:tcPr>
          <w:p w:rsidR="007E0DCE" w:rsidRPr="0043531A" w:rsidRDefault="007E0DCE" w:rsidP="007964C7">
            <w:pPr>
              <w:pStyle w:val="berarbeitung"/>
              <w:rPr>
                <w:sz w:val="22"/>
                <w:szCs w:val="22"/>
              </w:rPr>
            </w:pPr>
          </w:p>
        </w:tc>
      </w:tr>
    </w:tbl>
    <w:p w:rsidR="00470CCA" w:rsidRPr="0043531A" w:rsidRDefault="00470CCA" w:rsidP="00A164D3">
      <w:r w:rsidRPr="0043531A">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7E0DCE" w:rsidRPr="0043531A">
        <w:tc>
          <w:tcPr>
            <w:tcW w:w="6126" w:type="dxa"/>
          </w:tcPr>
          <w:p w:rsidR="00640615" w:rsidRPr="0043531A" w:rsidRDefault="007E0DCE" w:rsidP="00A164D3">
            <w:pPr>
              <w:pStyle w:val="berschrift1"/>
              <w:rPr>
                <w:rFonts w:eastAsia="Times New Roman"/>
              </w:rPr>
            </w:pPr>
            <w:bookmarkStart w:id="52" w:name="_Toc381262836"/>
            <w:r w:rsidRPr="0043531A">
              <w:t xml:space="preserve">[Attachment </w:t>
            </w:r>
            <w:r w:rsidR="005556B0" w:rsidRPr="0043531A">
              <w:t>3</w:t>
            </w:r>
            <w:r w:rsidRPr="0043531A">
              <w:t xml:space="preserve">: </w:t>
            </w:r>
            <w:r w:rsidR="00515966" w:rsidRPr="0043531A">
              <w:t>List of Third Parties for simplified transfer according to Section 8.2.2.</w:t>
            </w:r>
            <w:r w:rsidR="005556B0" w:rsidRPr="0043531A">
              <w:t>]</w:t>
            </w:r>
            <w:bookmarkEnd w:id="52"/>
            <w:r w:rsidRPr="0043531A">
              <w:br/>
            </w:r>
          </w:p>
          <w:p w:rsidR="007E0DCE" w:rsidRPr="0043531A" w:rsidRDefault="007E0DCE" w:rsidP="00A164D3">
            <w:pPr>
              <w:pStyle w:val="berschrift1"/>
            </w:pPr>
          </w:p>
        </w:tc>
        <w:tc>
          <w:tcPr>
            <w:tcW w:w="3513" w:type="dxa"/>
          </w:tcPr>
          <w:p w:rsidR="007E0DCE" w:rsidRPr="0043531A" w:rsidRDefault="007E0DCE" w:rsidP="00A164D3">
            <w:pPr>
              <w:pStyle w:val="1"/>
            </w:pPr>
          </w:p>
        </w:tc>
      </w:tr>
    </w:tbl>
    <w:p w:rsidR="00470CCA" w:rsidRPr="0043531A" w:rsidRDefault="00470CCA" w:rsidP="00A164D3">
      <w:r w:rsidRPr="0043531A">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2C02DD" w:rsidRPr="0043531A" w:rsidTr="00586F15">
        <w:tc>
          <w:tcPr>
            <w:tcW w:w="6126" w:type="dxa"/>
            <w:shd w:val="clear" w:color="auto" w:fill="BFBFBF" w:themeFill="background1" w:themeFillShade="BF"/>
          </w:tcPr>
          <w:p w:rsidR="002C02DD" w:rsidRPr="0043531A" w:rsidRDefault="002C02DD" w:rsidP="00A164D3">
            <w:pPr>
              <w:pStyle w:val="berschrift1"/>
            </w:pPr>
            <w:bookmarkStart w:id="53" w:name="_Toc381262837"/>
            <w:r w:rsidRPr="0043531A">
              <w:t>[</w:t>
            </w:r>
            <w:r w:rsidR="00586F15" w:rsidRPr="0043531A">
              <w:t>O</w:t>
            </w:r>
            <w:r w:rsidR="002F7290">
              <w:t>ption</w:t>
            </w:r>
            <w:r w:rsidR="00586F15" w:rsidRPr="0043531A">
              <w:t xml:space="preserve">: </w:t>
            </w:r>
            <w:r w:rsidRPr="0043531A">
              <w:t xml:space="preserve">Attachment 4: </w:t>
            </w:r>
            <w:r w:rsidR="00484595" w:rsidRPr="0043531A">
              <w:t xml:space="preserve">Identified </w:t>
            </w:r>
            <w:r w:rsidRPr="0043531A">
              <w:t>Affiliate</w:t>
            </w:r>
            <w:r w:rsidR="00484595" w:rsidRPr="0043531A">
              <w:t>d Entitie</w:t>
            </w:r>
            <w:r w:rsidRPr="0043531A">
              <w:t>s</w:t>
            </w:r>
            <w:r w:rsidR="00280454" w:rsidRPr="0043531A">
              <w:t xml:space="preserve"> according to Section 9.5</w:t>
            </w:r>
            <w:r w:rsidRPr="0043531A">
              <w:t>]</w:t>
            </w:r>
            <w:bookmarkEnd w:id="53"/>
          </w:p>
        </w:tc>
        <w:tc>
          <w:tcPr>
            <w:tcW w:w="3513" w:type="dxa"/>
            <w:shd w:val="clear" w:color="auto" w:fill="BFBFBF" w:themeFill="background1" w:themeFillShade="BF"/>
          </w:tcPr>
          <w:p w:rsidR="002C02DD" w:rsidRPr="0043531A" w:rsidRDefault="002C02DD" w:rsidP="00A164D3">
            <w:pPr>
              <w:pStyle w:val="1"/>
            </w:pPr>
          </w:p>
        </w:tc>
      </w:tr>
    </w:tbl>
    <w:p w:rsidR="006F7A18" w:rsidRPr="0043531A" w:rsidRDefault="006F7A18" w:rsidP="00A164D3"/>
    <w:p w:rsidR="00003CC3" w:rsidRPr="0043531A" w:rsidRDefault="00003CC3" w:rsidP="00A164D3"/>
    <w:p w:rsidR="00003CC3" w:rsidRPr="0043531A" w:rsidRDefault="00003CC3" w:rsidP="00A164D3">
      <w:r w:rsidRPr="0043531A">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A6755E" w:rsidRPr="0043531A" w:rsidTr="00905737">
        <w:tc>
          <w:tcPr>
            <w:tcW w:w="6126" w:type="dxa"/>
          </w:tcPr>
          <w:p w:rsidR="00A6755E" w:rsidRPr="0043531A" w:rsidRDefault="00A6755E" w:rsidP="00A164D3">
            <w:pPr>
              <w:pStyle w:val="berschrift1"/>
              <w:rPr>
                <w:rFonts w:eastAsia="Times New Roman"/>
              </w:rPr>
            </w:pPr>
            <w:r w:rsidRPr="0043531A">
              <w:br w:type="page"/>
            </w:r>
            <w:bookmarkStart w:id="54" w:name="_Toc290300734"/>
            <w:bookmarkStart w:id="55" w:name="_Toc381262838"/>
            <w:r w:rsidRPr="0043531A">
              <w:t>[Module GOV SP]</w:t>
            </w:r>
            <w:bookmarkEnd w:id="54"/>
            <w:bookmarkEnd w:id="55"/>
            <w:r w:rsidRPr="0043531A">
              <w:t xml:space="preserve"> </w:t>
            </w:r>
          </w:p>
        </w:tc>
        <w:tc>
          <w:tcPr>
            <w:tcW w:w="3513" w:type="dxa"/>
          </w:tcPr>
          <w:p w:rsidR="00A6755E" w:rsidRPr="0043531A" w:rsidRDefault="00A6755E" w:rsidP="00A164D3"/>
        </w:tc>
      </w:tr>
      <w:tr w:rsidR="00A6755E" w:rsidRPr="0043531A" w:rsidTr="00905737">
        <w:tc>
          <w:tcPr>
            <w:tcW w:w="6126" w:type="dxa"/>
          </w:tcPr>
          <w:p w:rsidR="00A6755E" w:rsidRPr="00CD16FA" w:rsidRDefault="00A6755E" w:rsidP="00A164D3">
            <w:pPr>
              <w:rPr>
                <w:sz w:val="22"/>
                <w:szCs w:val="22"/>
              </w:rPr>
            </w:pPr>
            <w:bookmarkStart w:id="56" w:name="_Toc290300735"/>
            <w:r w:rsidRPr="00CD16FA">
              <w:rPr>
                <w:sz w:val="22"/>
                <w:szCs w:val="22"/>
              </w:rPr>
              <w:t>Governance structure for Small Collaborative Projects</w:t>
            </w:r>
            <w:bookmarkEnd w:id="56"/>
          </w:p>
        </w:tc>
        <w:tc>
          <w:tcPr>
            <w:tcW w:w="3513" w:type="dxa"/>
          </w:tcPr>
          <w:p w:rsidR="00A6755E" w:rsidRPr="0043531A" w:rsidRDefault="00A6755E" w:rsidP="00A164D3">
            <w:r w:rsidRPr="0043531A">
              <w:t>Choose [Module GOV SP] for Small Projects with a simple governance structure: only one governance board (General Assembly).</w:t>
            </w:r>
          </w:p>
          <w:p w:rsidR="00CD16FA" w:rsidRDefault="00CD16FA" w:rsidP="00A164D3"/>
          <w:p w:rsidR="00A6755E" w:rsidRPr="0043531A" w:rsidRDefault="00A6755E" w:rsidP="00A164D3">
            <w:pPr>
              <w:rPr>
                <w:rFonts w:eastAsia="Times New Roman"/>
              </w:rPr>
            </w:pPr>
            <w:r w:rsidRPr="0043531A">
              <w:t>Main difference: [Module GOV LP] has two governance boards (General Assembly and Executive Board)</w:t>
            </w:r>
          </w:p>
        </w:tc>
      </w:tr>
      <w:tr w:rsidR="00A6755E" w:rsidRPr="0043531A" w:rsidTr="00905737">
        <w:tc>
          <w:tcPr>
            <w:tcW w:w="6126" w:type="dxa"/>
          </w:tcPr>
          <w:p w:rsidR="00A6755E" w:rsidRPr="00CD16FA" w:rsidRDefault="00A6755E" w:rsidP="00A164D3">
            <w:pPr>
              <w:rPr>
                <w:sz w:val="24"/>
                <w:szCs w:val="24"/>
              </w:rPr>
            </w:pPr>
            <w:r w:rsidRPr="00CD16FA">
              <w:rPr>
                <w:sz w:val="24"/>
                <w:szCs w:val="24"/>
              </w:rPr>
              <w:t>6.1 General structure</w:t>
            </w:r>
          </w:p>
        </w:tc>
        <w:tc>
          <w:tcPr>
            <w:tcW w:w="3513" w:type="dxa"/>
          </w:tcPr>
          <w:p w:rsidR="00A6755E" w:rsidRPr="0043531A" w:rsidRDefault="00A6755E" w:rsidP="00A164D3"/>
        </w:tc>
      </w:tr>
      <w:tr w:rsidR="00A6755E" w:rsidRPr="0043531A" w:rsidTr="00905737">
        <w:tc>
          <w:tcPr>
            <w:tcW w:w="6126" w:type="dxa"/>
          </w:tcPr>
          <w:p w:rsidR="00A6755E" w:rsidRDefault="00A6755E" w:rsidP="00A164D3">
            <w:pPr>
              <w:rPr>
                <w:sz w:val="22"/>
                <w:szCs w:val="22"/>
              </w:rPr>
            </w:pPr>
            <w:r w:rsidRPr="0049755C">
              <w:rPr>
                <w:sz w:val="22"/>
                <w:szCs w:val="22"/>
              </w:rPr>
              <w:t xml:space="preserve">The General Assembly is the decision-making body of the </w:t>
            </w:r>
            <w:r w:rsidR="00B9601C" w:rsidRPr="0049755C">
              <w:rPr>
                <w:sz w:val="22"/>
                <w:szCs w:val="22"/>
              </w:rPr>
              <w:t>c</w:t>
            </w:r>
            <w:r w:rsidRPr="0049755C">
              <w:rPr>
                <w:sz w:val="22"/>
                <w:szCs w:val="22"/>
              </w:rPr>
              <w:t>onsortium</w:t>
            </w:r>
          </w:p>
          <w:p w:rsidR="002A5084" w:rsidRPr="0049755C" w:rsidRDefault="002A5084" w:rsidP="00A164D3">
            <w:pPr>
              <w:rPr>
                <w:sz w:val="22"/>
                <w:szCs w:val="22"/>
              </w:rPr>
            </w:pPr>
          </w:p>
          <w:p w:rsidR="00A6755E" w:rsidRPr="0043531A" w:rsidRDefault="00A6755E" w:rsidP="00A164D3">
            <w:r w:rsidRPr="0049755C">
              <w:rPr>
                <w:sz w:val="22"/>
                <w:szCs w:val="22"/>
              </w:rPr>
              <w:t xml:space="preserve">The Coordinator is the legal entity acting as the intermediary between the Parties and the </w:t>
            </w:r>
            <w:r w:rsidR="00BA09E9" w:rsidRPr="0049755C">
              <w:rPr>
                <w:sz w:val="22"/>
                <w:szCs w:val="22"/>
              </w:rPr>
              <w:t>Funding Authority</w:t>
            </w:r>
            <w:r w:rsidRPr="0049755C">
              <w:rPr>
                <w:sz w:val="22"/>
                <w:szCs w:val="22"/>
              </w:rPr>
              <w:t>. The Coordinator shall, in addition to its responsibilities as a Party, perform the tasks assigned to it as described in the Grant Agreement and this Consortium Agreement.</w:t>
            </w:r>
            <w:r w:rsidRPr="0043531A">
              <w:t xml:space="preserve"> </w:t>
            </w:r>
          </w:p>
          <w:p w:rsidR="00A6755E" w:rsidRPr="0043531A" w:rsidRDefault="00A6755E" w:rsidP="00A164D3"/>
          <w:p w:rsidR="00A6755E" w:rsidRPr="002A5084" w:rsidRDefault="00A6755E" w:rsidP="00A164D3">
            <w:pPr>
              <w:rPr>
                <w:sz w:val="22"/>
                <w:szCs w:val="22"/>
              </w:rPr>
            </w:pPr>
            <w:r w:rsidRPr="002A5084">
              <w:rPr>
                <w:sz w:val="22"/>
                <w:szCs w:val="22"/>
                <w:highlight w:val="lightGray"/>
              </w:rPr>
              <w:t>[Option: The Management Support Team assists the General Assembly and the Coordinator.</w:t>
            </w:r>
            <w:r w:rsidRPr="002A5084">
              <w:rPr>
                <w:sz w:val="22"/>
                <w:szCs w:val="22"/>
              </w:rPr>
              <w:t>]</w:t>
            </w:r>
          </w:p>
          <w:p w:rsidR="00A6755E" w:rsidRPr="0043531A" w:rsidRDefault="00A6755E" w:rsidP="00A164D3">
            <w:pPr>
              <w:rPr>
                <w:highlight w:val="lightGray"/>
              </w:rPr>
            </w:pPr>
          </w:p>
        </w:tc>
        <w:tc>
          <w:tcPr>
            <w:tcW w:w="3513" w:type="dxa"/>
          </w:tcPr>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p w:rsidR="00A6755E" w:rsidRPr="0043531A" w:rsidRDefault="00A6755E" w:rsidP="00A164D3"/>
        </w:tc>
      </w:tr>
      <w:tr w:rsidR="00A6755E" w:rsidRPr="0043531A" w:rsidTr="00905737">
        <w:tc>
          <w:tcPr>
            <w:tcW w:w="6126" w:type="dxa"/>
          </w:tcPr>
          <w:p w:rsidR="00A6755E" w:rsidRPr="00D1339F" w:rsidRDefault="00A6755E" w:rsidP="00A164D3">
            <w:pPr>
              <w:rPr>
                <w:sz w:val="24"/>
                <w:szCs w:val="24"/>
              </w:rPr>
            </w:pPr>
            <w:r w:rsidRPr="00D1339F">
              <w:rPr>
                <w:sz w:val="24"/>
                <w:szCs w:val="24"/>
              </w:rPr>
              <w:t>6.2 Members</w:t>
            </w:r>
          </w:p>
        </w:tc>
        <w:tc>
          <w:tcPr>
            <w:tcW w:w="3513" w:type="dxa"/>
          </w:tcPr>
          <w:p w:rsidR="00A6755E" w:rsidRPr="0043531A" w:rsidRDefault="00A6755E" w:rsidP="00A164D3"/>
        </w:tc>
      </w:tr>
      <w:tr w:rsidR="00A6755E" w:rsidRPr="0043531A" w:rsidTr="00905737">
        <w:tc>
          <w:tcPr>
            <w:tcW w:w="6126" w:type="dxa"/>
          </w:tcPr>
          <w:p w:rsidR="00A6755E" w:rsidRPr="00B1628A" w:rsidRDefault="00A6755E" w:rsidP="00A164D3">
            <w:pPr>
              <w:rPr>
                <w:sz w:val="22"/>
                <w:szCs w:val="22"/>
              </w:rPr>
            </w:pPr>
            <w:r w:rsidRPr="00B1628A">
              <w:rPr>
                <w:sz w:val="22"/>
                <w:szCs w:val="22"/>
              </w:rPr>
              <w:t>The General Assembly shall consist of one representative of each Party (hereinafter referred to as “Member”).</w:t>
            </w:r>
          </w:p>
          <w:p w:rsidR="00A6755E" w:rsidRPr="00B1628A" w:rsidRDefault="00A6755E" w:rsidP="00A164D3">
            <w:pPr>
              <w:rPr>
                <w:sz w:val="22"/>
                <w:szCs w:val="22"/>
              </w:rPr>
            </w:pPr>
          </w:p>
          <w:p w:rsidR="00A6755E" w:rsidRPr="00B1628A" w:rsidRDefault="00A6755E" w:rsidP="00A164D3">
            <w:pPr>
              <w:rPr>
                <w:rFonts w:eastAsia="Times New Roman"/>
                <w:sz w:val="22"/>
                <w:szCs w:val="22"/>
              </w:rPr>
            </w:pPr>
            <w:r w:rsidRPr="00B1628A">
              <w:rPr>
                <w:sz w:val="22"/>
                <w:szCs w:val="22"/>
              </w:rPr>
              <w:t>Each Member shall be deemed to be duly authorised to deliberate, negotiate and decide on all matters listed in Section 6.3.6 of this Consortium Agreement.</w:t>
            </w:r>
          </w:p>
          <w:p w:rsidR="00A6755E" w:rsidRPr="00B1628A" w:rsidRDefault="00A6755E" w:rsidP="00A164D3">
            <w:pPr>
              <w:rPr>
                <w:sz w:val="22"/>
                <w:szCs w:val="22"/>
              </w:rPr>
            </w:pPr>
          </w:p>
          <w:p w:rsidR="00A6755E" w:rsidRPr="00B1628A" w:rsidRDefault="00A6755E" w:rsidP="00A164D3">
            <w:pPr>
              <w:rPr>
                <w:sz w:val="22"/>
                <w:szCs w:val="22"/>
              </w:rPr>
            </w:pPr>
            <w:r w:rsidRPr="00B1628A">
              <w:rPr>
                <w:sz w:val="22"/>
                <w:szCs w:val="22"/>
              </w:rPr>
              <w:t>The Coordinator shall chair all meetings of the General Assembly, unless decided otherwise by the General Assembly</w:t>
            </w:r>
            <w:r w:rsidRPr="00B1628A">
              <w:rPr>
                <w:snapToGrid w:val="0"/>
                <w:sz w:val="22"/>
                <w:szCs w:val="22"/>
              </w:rPr>
              <w:t>.</w:t>
            </w:r>
            <w:r w:rsidRPr="00B1628A">
              <w:rPr>
                <w:sz w:val="22"/>
                <w:szCs w:val="22"/>
              </w:rPr>
              <w:t xml:space="preserve"> </w:t>
            </w:r>
          </w:p>
          <w:p w:rsidR="00A6755E" w:rsidRPr="00B1628A" w:rsidRDefault="00A6755E" w:rsidP="00A164D3">
            <w:pPr>
              <w:rPr>
                <w:snapToGrid w:val="0"/>
                <w:sz w:val="22"/>
                <w:szCs w:val="22"/>
              </w:rPr>
            </w:pPr>
          </w:p>
          <w:p w:rsidR="00A6755E" w:rsidRPr="00B1628A" w:rsidRDefault="00A6755E" w:rsidP="00A164D3">
            <w:pPr>
              <w:rPr>
                <w:sz w:val="22"/>
                <w:szCs w:val="22"/>
              </w:rPr>
            </w:pPr>
            <w:r w:rsidRPr="00B1628A">
              <w:rPr>
                <w:sz w:val="22"/>
                <w:szCs w:val="22"/>
              </w:rPr>
              <w:t xml:space="preserve">The Parties agree to abide by all decisions of the General Assembly. </w:t>
            </w:r>
          </w:p>
          <w:p w:rsidR="00A6755E" w:rsidRPr="0043531A" w:rsidRDefault="00A6755E" w:rsidP="00A164D3">
            <w:r w:rsidRPr="00B1628A">
              <w:rPr>
                <w:sz w:val="22"/>
                <w:szCs w:val="22"/>
              </w:rPr>
              <w:t>This does not prevent the Parties from submitting a dispute for resolution in accordance with the provisions of settlement of disputes in Section 11.8 of this Consortium Agreement</w:t>
            </w:r>
            <w:r w:rsidRPr="0043531A">
              <w:t>.</w:t>
            </w:r>
          </w:p>
          <w:p w:rsidR="00A6755E" w:rsidRPr="0043531A" w:rsidRDefault="00A6755E" w:rsidP="00A164D3">
            <w:pPr>
              <w:rPr>
                <w:highlight w:val="lightGray"/>
              </w:rPr>
            </w:pPr>
          </w:p>
        </w:tc>
        <w:tc>
          <w:tcPr>
            <w:tcW w:w="3513" w:type="dxa"/>
          </w:tcPr>
          <w:p w:rsidR="00A6755E" w:rsidRPr="0043531A" w:rsidRDefault="00A6755E" w:rsidP="00A164D3">
            <w:pPr>
              <w:rPr>
                <w:rFonts w:eastAsia="Times New Roman"/>
              </w:rPr>
            </w:pPr>
            <w:r w:rsidRPr="0043531A">
              <w:t xml:space="preserve">A Member is a Party which is in a specific Consortium Body. </w:t>
            </w:r>
          </w:p>
          <w:p w:rsidR="00A6755E" w:rsidRPr="0043531A" w:rsidRDefault="00A6755E" w:rsidP="00A164D3">
            <w:pPr>
              <w:rPr>
                <w:rFonts w:eastAsia="Times New Roman"/>
              </w:rPr>
            </w:pPr>
            <w:r w:rsidRPr="0043531A">
              <w:t>Of course, each Party acts through individual persons.</w:t>
            </w:r>
          </w:p>
          <w:p w:rsidR="00A6755E" w:rsidRPr="0043531A" w:rsidRDefault="00A6755E" w:rsidP="00A164D3"/>
        </w:tc>
      </w:tr>
      <w:tr w:rsidR="00A6755E" w:rsidRPr="0043531A" w:rsidTr="00905737">
        <w:tc>
          <w:tcPr>
            <w:tcW w:w="6126" w:type="dxa"/>
          </w:tcPr>
          <w:p w:rsidR="00A6755E" w:rsidRPr="00B33BE8" w:rsidRDefault="00A6755E" w:rsidP="00A164D3">
            <w:pPr>
              <w:rPr>
                <w:sz w:val="22"/>
                <w:szCs w:val="22"/>
              </w:rPr>
            </w:pPr>
            <w:r w:rsidRPr="00B33BE8">
              <w:rPr>
                <w:sz w:val="22"/>
                <w:szCs w:val="22"/>
              </w:rPr>
              <w:t>6.3 Operational procedures for the General Assembly</w:t>
            </w:r>
          </w:p>
        </w:tc>
        <w:tc>
          <w:tcPr>
            <w:tcW w:w="3513" w:type="dxa"/>
          </w:tcPr>
          <w:p w:rsidR="00A6755E" w:rsidRPr="0043531A" w:rsidRDefault="00A6755E" w:rsidP="00A164D3">
            <w:pPr>
              <w:rPr>
                <w:shd w:val="clear" w:color="auto" w:fill="C0C0C0"/>
              </w:rPr>
            </w:pPr>
          </w:p>
        </w:tc>
      </w:tr>
      <w:tr w:rsidR="00A6755E" w:rsidRPr="0043531A" w:rsidTr="00905737">
        <w:tc>
          <w:tcPr>
            <w:tcW w:w="6126" w:type="dxa"/>
          </w:tcPr>
          <w:p w:rsidR="00A6755E" w:rsidRPr="00B33BE8" w:rsidRDefault="00A6755E" w:rsidP="00A164D3">
            <w:pPr>
              <w:rPr>
                <w:sz w:val="22"/>
                <w:szCs w:val="22"/>
              </w:rPr>
            </w:pPr>
            <w:r w:rsidRPr="00B33BE8">
              <w:rPr>
                <w:sz w:val="22"/>
                <w:szCs w:val="22"/>
              </w:rPr>
              <w:t>6.3.1 Representation in meetings</w:t>
            </w:r>
          </w:p>
        </w:tc>
        <w:tc>
          <w:tcPr>
            <w:tcW w:w="3513" w:type="dxa"/>
          </w:tcPr>
          <w:p w:rsidR="00A6755E" w:rsidRPr="0043531A" w:rsidRDefault="00A6755E" w:rsidP="00A164D3"/>
        </w:tc>
      </w:tr>
      <w:tr w:rsidR="00A6755E" w:rsidRPr="0043531A" w:rsidTr="00905737">
        <w:tc>
          <w:tcPr>
            <w:tcW w:w="6126" w:type="dxa"/>
          </w:tcPr>
          <w:p w:rsidR="00A6755E" w:rsidRPr="00BE56B1" w:rsidRDefault="00A6755E" w:rsidP="00A164D3">
            <w:pPr>
              <w:rPr>
                <w:sz w:val="22"/>
                <w:szCs w:val="22"/>
              </w:rPr>
            </w:pPr>
            <w:r w:rsidRPr="00BE56B1">
              <w:rPr>
                <w:sz w:val="22"/>
                <w:szCs w:val="22"/>
              </w:rPr>
              <w:t>Any Member:</w:t>
            </w:r>
          </w:p>
          <w:p w:rsidR="00A6755E" w:rsidRPr="00BE56B1" w:rsidRDefault="00A6755E" w:rsidP="00A164D3">
            <w:pPr>
              <w:rPr>
                <w:sz w:val="22"/>
                <w:szCs w:val="22"/>
              </w:rPr>
            </w:pPr>
          </w:p>
          <w:p w:rsidR="00A6755E" w:rsidRPr="00BE56B1" w:rsidRDefault="00A6755E" w:rsidP="00A164D3">
            <w:pPr>
              <w:pStyle w:val="auf1"/>
              <w:rPr>
                <w:rFonts w:eastAsia="Times New Roman"/>
                <w:sz w:val="22"/>
                <w:szCs w:val="22"/>
              </w:rPr>
            </w:pPr>
            <w:r w:rsidRPr="00BE56B1">
              <w:rPr>
                <w:sz w:val="22"/>
                <w:szCs w:val="22"/>
              </w:rPr>
              <w:t>should be present or represented at any meeting;</w:t>
            </w:r>
          </w:p>
          <w:p w:rsidR="00A6755E" w:rsidRPr="00BE56B1" w:rsidRDefault="00A6755E" w:rsidP="00A164D3">
            <w:pPr>
              <w:pStyle w:val="auf1"/>
              <w:rPr>
                <w:rFonts w:eastAsia="Times New Roman"/>
                <w:sz w:val="22"/>
                <w:szCs w:val="22"/>
              </w:rPr>
            </w:pPr>
            <w:r w:rsidRPr="00BE56B1">
              <w:rPr>
                <w:sz w:val="22"/>
                <w:szCs w:val="22"/>
              </w:rPr>
              <w:t xml:space="preserve">may appoint a substitute or a proxy to attend and vote at any meeting; </w:t>
            </w:r>
          </w:p>
          <w:p w:rsidR="00A6755E" w:rsidRPr="0043531A" w:rsidRDefault="00A6755E" w:rsidP="00A164D3">
            <w:pPr>
              <w:pStyle w:val="auf1"/>
              <w:rPr>
                <w:rFonts w:eastAsia="Times New Roman"/>
              </w:rPr>
            </w:pPr>
            <w:r w:rsidRPr="00BE56B1">
              <w:rPr>
                <w:sz w:val="22"/>
                <w:szCs w:val="22"/>
              </w:rPr>
              <w:t>and shall participate in a cooperative manner in the meetings</w:t>
            </w:r>
            <w:r w:rsidRPr="0043531A">
              <w:t>.</w:t>
            </w:r>
          </w:p>
          <w:p w:rsidR="00A6755E" w:rsidRPr="0043531A" w:rsidRDefault="00A6755E" w:rsidP="00A164D3">
            <w:pPr>
              <w:rPr>
                <w:highlight w:val="lightGray"/>
              </w:rPr>
            </w:pPr>
          </w:p>
        </w:tc>
        <w:tc>
          <w:tcPr>
            <w:tcW w:w="3513" w:type="dxa"/>
          </w:tcPr>
          <w:p w:rsidR="00A6755E" w:rsidRPr="0043531A" w:rsidRDefault="00A6755E" w:rsidP="00A164D3"/>
        </w:tc>
      </w:tr>
      <w:tr w:rsidR="00A6755E" w:rsidRPr="0043531A" w:rsidTr="00905737">
        <w:tc>
          <w:tcPr>
            <w:tcW w:w="6126" w:type="dxa"/>
          </w:tcPr>
          <w:p w:rsidR="00A6755E" w:rsidRPr="0043531A" w:rsidRDefault="00A6755E" w:rsidP="00A164D3">
            <w:pPr>
              <w:pStyle w:val="berschrift2"/>
              <w:rPr>
                <w:rFonts w:eastAsia="Times New Roman"/>
              </w:rPr>
            </w:pPr>
            <w:r w:rsidRPr="0043531A">
              <w:t>6.3.2 Preparation and organisation of meetings</w:t>
            </w:r>
          </w:p>
        </w:tc>
        <w:tc>
          <w:tcPr>
            <w:tcW w:w="3513" w:type="dxa"/>
          </w:tcPr>
          <w:p w:rsidR="00A6755E" w:rsidRPr="0043531A" w:rsidRDefault="00A6755E" w:rsidP="00A164D3">
            <w:pPr>
              <w:pStyle w:val="2"/>
            </w:pPr>
          </w:p>
        </w:tc>
      </w:tr>
      <w:tr w:rsidR="00A6755E" w:rsidRPr="0043531A" w:rsidTr="00905737">
        <w:tc>
          <w:tcPr>
            <w:tcW w:w="6126" w:type="dxa"/>
          </w:tcPr>
          <w:p w:rsidR="00A6755E" w:rsidRPr="004C0A2C" w:rsidRDefault="00A6755E" w:rsidP="00976D27">
            <w:pPr>
              <w:pStyle w:val="StandardText"/>
              <w:rPr>
                <w:rFonts w:eastAsia="Times New Roman"/>
              </w:rPr>
            </w:pPr>
            <w:r w:rsidRPr="004C0A2C">
              <w:t>6.3.2.1 Convening meetings:</w:t>
            </w:r>
          </w:p>
          <w:p w:rsidR="00A6755E" w:rsidRPr="0043531A" w:rsidRDefault="00A6755E" w:rsidP="00976D27">
            <w:pPr>
              <w:pStyle w:val="StandardText"/>
              <w:rPr>
                <w:rFonts w:eastAsia="Times New Roman"/>
              </w:rPr>
            </w:pPr>
            <w:r w:rsidRPr="004C0A2C">
              <w:t xml:space="preserve">The chairperson shall convene ordinary meetings of the General Assembly at least once every </w:t>
            </w:r>
            <w:r w:rsidRPr="004C0A2C">
              <w:rPr>
                <w:highlight w:val="lightGray"/>
              </w:rPr>
              <w:t>six</w:t>
            </w:r>
            <w:r w:rsidRPr="004C0A2C">
              <w:t xml:space="preserve"> months and shall also </w:t>
            </w:r>
            <w:r w:rsidRPr="004C0A2C">
              <w:lastRenderedPageBreak/>
              <w:t>convene extraordinary meetings at any time upon written request of any Member</w:t>
            </w:r>
            <w:r w:rsidRPr="0043531A">
              <w:t>.</w:t>
            </w:r>
          </w:p>
          <w:p w:rsidR="00A6755E" w:rsidRPr="0043531A" w:rsidRDefault="00A6755E" w:rsidP="00976D27">
            <w:pPr>
              <w:pStyle w:val="StandardText"/>
            </w:pPr>
          </w:p>
          <w:p w:rsidR="00A6755E" w:rsidRPr="004E2BEB" w:rsidRDefault="00A6755E" w:rsidP="00976D27">
            <w:pPr>
              <w:pStyle w:val="StandardText"/>
            </w:pPr>
            <w:r w:rsidRPr="004E2BEB">
              <w:t>6.3.2.2 Notice of a meeting:</w:t>
            </w:r>
          </w:p>
          <w:p w:rsidR="00A6755E" w:rsidRPr="004E2BEB" w:rsidRDefault="00A6755E" w:rsidP="00976D27">
            <w:pPr>
              <w:pStyle w:val="StandardText"/>
            </w:pPr>
            <w:r w:rsidRPr="004E2BEB">
              <w:t xml:space="preserve">The chairperson shall give notice in writing of a meeting to each Member as soon as possible and no later than </w:t>
            </w:r>
            <w:r w:rsidRPr="004E2BEB">
              <w:rPr>
                <w:color w:val="A6A6A6" w:themeColor="background1" w:themeShade="A6"/>
              </w:rPr>
              <w:t>14</w:t>
            </w:r>
            <w:r w:rsidRPr="004E2BEB">
              <w:t xml:space="preserve"> calendar days preceding an ordinary meeting and </w:t>
            </w:r>
            <w:r w:rsidRPr="004E2BEB">
              <w:rPr>
                <w:color w:val="A6A6A6" w:themeColor="background1" w:themeShade="A6"/>
              </w:rPr>
              <w:t>7</w:t>
            </w:r>
            <w:r w:rsidRPr="004E2BEB">
              <w:t xml:space="preserve"> calendar days preceding an extraordinary meeting.</w:t>
            </w:r>
          </w:p>
          <w:p w:rsidR="00A6755E" w:rsidRPr="004E2BEB" w:rsidRDefault="00A6755E" w:rsidP="00976D27">
            <w:pPr>
              <w:pStyle w:val="StandardText"/>
            </w:pPr>
          </w:p>
          <w:p w:rsidR="00A6755E" w:rsidRPr="004E2BEB" w:rsidRDefault="00A6755E" w:rsidP="00976D27">
            <w:pPr>
              <w:pStyle w:val="StandardText"/>
            </w:pPr>
            <w:r w:rsidRPr="004E2BEB">
              <w:t>6.3.2.3 Sending the agenda:</w:t>
            </w:r>
          </w:p>
          <w:p w:rsidR="00A6755E" w:rsidRPr="004E2BEB" w:rsidRDefault="00A6755E" w:rsidP="00976D27">
            <w:pPr>
              <w:pStyle w:val="StandardText"/>
            </w:pPr>
            <w:r w:rsidRPr="004E2BEB">
              <w:t>The chairperson shall send each Member a written original agenda no later than 14</w:t>
            </w:r>
            <w:r w:rsidR="00ED3A48">
              <w:t> </w:t>
            </w:r>
            <w:r w:rsidRPr="004E2BEB">
              <w:t>calendar days preceding the meeting, or 7</w:t>
            </w:r>
            <w:r w:rsidR="00ED3A48">
              <w:t> </w:t>
            </w:r>
            <w:r w:rsidRPr="004E2BEB">
              <w:t>calendar days before an extraordinary meeting.</w:t>
            </w:r>
            <w:r w:rsidRPr="004E2BEB">
              <w:br/>
            </w:r>
          </w:p>
          <w:p w:rsidR="00A6755E" w:rsidRPr="004E2BEB" w:rsidRDefault="00A6755E" w:rsidP="00976D27">
            <w:pPr>
              <w:pStyle w:val="StandardText"/>
            </w:pPr>
            <w:r w:rsidRPr="004E2BEB">
              <w:t>6.3.2.4 Adding agenda items:</w:t>
            </w:r>
          </w:p>
          <w:p w:rsidR="00A6755E" w:rsidRPr="004E2BEB" w:rsidRDefault="00A6755E" w:rsidP="00976D27">
            <w:pPr>
              <w:pStyle w:val="StandardText"/>
            </w:pPr>
            <w:r w:rsidRPr="004E2BEB">
              <w:t xml:space="preserve">Any agenda item requiring a decision by the Members must be identified as such on the agenda. </w:t>
            </w:r>
          </w:p>
          <w:p w:rsidR="00A6755E" w:rsidRPr="004E2BEB" w:rsidRDefault="00A6755E" w:rsidP="00976D27">
            <w:pPr>
              <w:pStyle w:val="StandardText"/>
            </w:pPr>
            <w:r w:rsidRPr="004E2BEB">
              <w:t xml:space="preserve">Any Member may add an item to the original agenda by written notification to all of the other Members no later than </w:t>
            </w:r>
            <w:r w:rsidRPr="004E2BEB">
              <w:rPr>
                <w:color w:val="A6A6A6" w:themeColor="background1" w:themeShade="A6"/>
              </w:rPr>
              <w:t>7</w:t>
            </w:r>
            <w:r w:rsidRPr="004E2BEB">
              <w:t xml:space="preserve"> calendar days preceding the meeting. </w:t>
            </w:r>
          </w:p>
          <w:p w:rsidR="00A6755E" w:rsidRPr="004E2BEB" w:rsidRDefault="00A6755E" w:rsidP="00976D27">
            <w:pPr>
              <w:pStyle w:val="StandardText"/>
            </w:pPr>
          </w:p>
          <w:p w:rsidR="00A6755E" w:rsidRPr="0043531A" w:rsidRDefault="00A6755E" w:rsidP="00976D27">
            <w:pPr>
              <w:pStyle w:val="StandardText"/>
            </w:pPr>
            <w:r w:rsidRPr="004E2BEB">
              <w:t>6.3.2.5 During a meeting of the General Assembly the Members present or represented can unanimously agree to add a new item to the original agenda</w:t>
            </w:r>
            <w:r w:rsidRPr="0043531A">
              <w:t>.</w:t>
            </w:r>
          </w:p>
          <w:p w:rsidR="00A6755E" w:rsidRPr="0043531A" w:rsidRDefault="00A6755E" w:rsidP="00976D27">
            <w:pPr>
              <w:pStyle w:val="StandardText"/>
            </w:pPr>
          </w:p>
        </w:tc>
        <w:tc>
          <w:tcPr>
            <w:tcW w:w="3513" w:type="dxa"/>
          </w:tcPr>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p>
          <w:p w:rsidR="00A6755E" w:rsidRPr="0043531A" w:rsidRDefault="00A6755E" w:rsidP="00976D27">
            <w:pPr>
              <w:pStyle w:val="StandardText"/>
            </w:pPr>
            <w:r w:rsidRPr="00BE56B1">
              <w:t>If a topic comes up that may ultimately require a decision, the good practice is to organise a new meeting or a written procedure for decision on the topic, rather than deciding it during the meeting</w:t>
            </w:r>
            <w:r w:rsidRPr="0043531A">
              <w:t>.</w:t>
            </w:r>
          </w:p>
        </w:tc>
      </w:tr>
      <w:tr w:rsidR="00A6755E" w:rsidRPr="0043531A" w:rsidTr="00905737">
        <w:tc>
          <w:tcPr>
            <w:tcW w:w="6126" w:type="dxa"/>
          </w:tcPr>
          <w:p w:rsidR="00A6755E" w:rsidRPr="00ED3A48" w:rsidRDefault="00A6755E" w:rsidP="00976D27">
            <w:pPr>
              <w:pStyle w:val="StandardText"/>
              <w:rPr>
                <w:rFonts w:eastAsia="Times New Roman"/>
              </w:rPr>
            </w:pPr>
            <w:r w:rsidRPr="00ED3A48">
              <w:lastRenderedPageBreak/>
              <w:t>6.3.2.6 Any decision may also be taken without a meeting if the chairperson circulates to all Members a written document which is then signed by the defined majority of Members (see Section 6.3.3 of this Consortium Agreement). Such document shall include the deadline for responses.</w:t>
            </w:r>
          </w:p>
          <w:p w:rsidR="00A6755E" w:rsidRPr="00ED3A48" w:rsidRDefault="00A6755E" w:rsidP="00976D27">
            <w:pPr>
              <w:pStyle w:val="StandardText"/>
            </w:pPr>
          </w:p>
          <w:p w:rsidR="00A6755E" w:rsidRPr="00ED3A48" w:rsidRDefault="00A6755E" w:rsidP="00976D27">
            <w:pPr>
              <w:pStyle w:val="StandardText"/>
            </w:pPr>
            <w:r w:rsidRPr="00ED3A48">
              <w:t>6.3.2.7 Meetings of the General Assembly may also be held by teleconference or other telecommunication means.</w:t>
            </w:r>
          </w:p>
          <w:p w:rsidR="00A6755E" w:rsidRPr="00ED3A48" w:rsidRDefault="00A6755E" w:rsidP="00976D27">
            <w:pPr>
              <w:pStyle w:val="StandardText"/>
            </w:pPr>
          </w:p>
          <w:p w:rsidR="00A6755E" w:rsidRPr="0043531A" w:rsidRDefault="00A6755E" w:rsidP="00976D27">
            <w:pPr>
              <w:pStyle w:val="StandardText"/>
            </w:pPr>
            <w:r w:rsidRPr="00ED3A48">
              <w:t>6.3.2.8 Decisions will only be binding once the relevant part of the minutes has been accepted according to Section 6.3.5 of this Consortium Agreement</w:t>
            </w:r>
            <w:r w:rsidRPr="0043531A">
              <w:t>.</w:t>
            </w:r>
          </w:p>
          <w:p w:rsidR="00A6755E" w:rsidRPr="0043531A" w:rsidRDefault="00A6755E" w:rsidP="00976D27">
            <w:pPr>
              <w:pStyle w:val="StandardText"/>
            </w:pPr>
          </w:p>
        </w:tc>
        <w:tc>
          <w:tcPr>
            <w:tcW w:w="3513" w:type="dxa"/>
          </w:tcPr>
          <w:p w:rsidR="00A6755E" w:rsidRPr="0043531A" w:rsidRDefault="00A6755E" w:rsidP="00A164D3">
            <w:pPr>
              <w:pStyle w:val="elucidation"/>
            </w:pPr>
          </w:p>
        </w:tc>
      </w:tr>
      <w:tr w:rsidR="00A6755E" w:rsidRPr="0043531A" w:rsidTr="00905737">
        <w:tc>
          <w:tcPr>
            <w:tcW w:w="6126" w:type="dxa"/>
          </w:tcPr>
          <w:p w:rsidR="00A6755E" w:rsidRPr="0043531A" w:rsidRDefault="00A6755E" w:rsidP="00A164D3">
            <w:pPr>
              <w:pStyle w:val="berschrift2"/>
              <w:rPr>
                <w:rFonts w:eastAsia="Times New Roman"/>
              </w:rPr>
            </w:pPr>
            <w:r w:rsidRPr="0043531A">
              <w:t xml:space="preserve">6.3.3 Voting rules and quorum </w:t>
            </w:r>
          </w:p>
        </w:tc>
        <w:tc>
          <w:tcPr>
            <w:tcW w:w="3513" w:type="dxa"/>
          </w:tcPr>
          <w:p w:rsidR="00A6755E" w:rsidRPr="0043531A" w:rsidRDefault="00A6755E" w:rsidP="00A164D3">
            <w:pPr>
              <w:pStyle w:val="2"/>
            </w:pPr>
          </w:p>
        </w:tc>
      </w:tr>
      <w:tr w:rsidR="00A6755E" w:rsidRPr="0043531A" w:rsidTr="00905737">
        <w:tc>
          <w:tcPr>
            <w:tcW w:w="6126" w:type="dxa"/>
          </w:tcPr>
          <w:p w:rsidR="00A6755E" w:rsidRPr="00C33F40" w:rsidRDefault="00A6755E" w:rsidP="00976D27">
            <w:pPr>
              <w:pStyle w:val="StandardText"/>
              <w:rPr>
                <w:rFonts w:eastAsia="Times New Roman"/>
              </w:rPr>
            </w:pPr>
            <w:r w:rsidRPr="00C33F40">
              <w:t xml:space="preserve">6.3.3.1 The General Assembly shall not deliberate and decide validly unless two-thirds (2/3) of its Members are present or represented (quorum). </w:t>
            </w:r>
          </w:p>
          <w:p w:rsidR="00A6755E" w:rsidRPr="00C33F40" w:rsidRDefault="00A6755E" w:rsidP="00976D27">
            <w:pPr>
              <w:pStyle w:val="StandardText"/>
            </w:pPr>
          </w:p>
          <w:p w:rsidR="00A6755E" w:rsidRPr="00C33F40" w:rsidRDefault="00A6755E" w:rsidP="00976D27">
            <w:pPr>
              <w:pStyle w:val="StandardText"/>
            </w:pPr>
            <w:r w:rsidRPr="00C33F40">
              <w:t>6.3.3.2 Each Member shall have one vote.</w:t>
            </w:r>
          </w:p>
          <w:p w:rsidR="00A6755E" w:rsidRPr="00C33F40" w:rsidRDefault="00A6755E" w:rsidP="00976D27">
            <w:pPr>
              <w:pStyle w:val="StandardText"/>
            </w:pPr>
          </w:p>
          <w:p w:rsidR="00A6755E" w:rsidRPr="00C33F40" w:rsidRDefault="00A6755E" w:rsidP="00976D27">
            <w:pPr>
              <w:pStyle w:val="StandardText"/>
            </w:pPr>
            <w:r w:rsidRPr="00C33F40">
              <w:t xml:space="preserve">6.3.3.3 Defaulting Parties may not vote. </w:t>
            </w:r>
          </w:p>
          <w:p w:rsidR="00A6755E" w:rsidRPr="00C33F40" w:rsidRDefault="00A6755E" w:rsidP="00976D27">
            <w:pPr>
              <w:pStyle w:val="StandardText"/>
            </w:pPr>
          </w:p>
          <w:p w:rsidR="00A6755E" w:rsidRPr="00C33F40" w:rsidRDefault="00A6755E" w:rsidP="00976D27">
            <w:pPr>
              <w:pStyle w:val="StandardText"/>
            </w:pPr>
            <w:r w:rsidRPr="00C33F40">
              <w:t>6.3.3.4 Decisions shall be taken by a majority of two-thirds (2/3) of the votes cast.</w:t>
            </w:r>
          </w:p>
          <w:p w:rsidR="00A6755E" w:rsidRPr="0043531A" w:rsidRDefault="00A6755E" w:rsidP="00976D27">
            <w:pPr>
              <w:pStyle w:val="StandardText"/>
              <w:rPr>
                <w:highlight w:val="lightGray"/>
              </w:rPr>
            </w:pPr>
          </w:p>
        </w:tc>
        <w:tc>
          <w:tcPr>
            <w:tcW w:w="3513" w:type="dxa"/>
          </w:tcPr>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r w:rsidRPr="0043531A">
              <w:t>A Party which the General Assembly has declared pursuant to Section 4.2 to be a Defaulting Party may not exercise any vote or participate in any General Assembly decision-making following the declaration of default.</w:t>
            </w:r>
          </w:p>
        </w:tc>
      </w:tr>
      <w:tr w:rsidR="00A6755E" w:rsidRPr="0043531A" w:rsidTr="00905737">
        <w:tc>
          <w:tcPr>
            <w:tcW w:w="6126" w:type="dxa"/>
          </w:tcPr>
          <w:p w:rsidR="00A6755E" w:rsidRPr="0043531A" w:rsidRDefault="00A6755E" w:rsidP="00A164D3">
            <w:pPr>
              <w:pStyle w:val="berschrift2"/>
              <w:rPr>
                <w:rFonts w:eastAsia="Times New Roman"/>
              </w:rPr>
            </w:pPr>
            <w:r w:rsidRPr="0043531A">
              <w:lastRenderedPageBreak/>
              <w:t>6.3.4 Veto rights</w:t>
            </w:r>
          </w:p>
        </w:tc>
        <w:tc>
          <w:tcPr>
            <w:tcW w:w="3513" w:type="dxa"/>
          </w:tcPr>
          <w:p w:rsidR="00A6755E" w:rsidRPr="0043531A" w:rsidRDefault="00A6755E" w:rsidP="00A164D3">
            <w:pPr>
              <w:pStyle w:val="2"/>
            </w:pPr>
          </w:p>
        </w:tc>
      </w:tr>
      <w:tr w:rsidR="00A6755E" w:rsidRPr="0043531A" w:rsidTr="00905737">
        <w:tc>
          <w:tcPr>
            <w:tcW w:w="6126" w:type="dxa"/>
          </w:tcPr>
          <w:p w:rsidR="00A6755E" w:rsidRPr="00C33F40" w:rsidRDefault="00A6755E" w:rsidP="00976D27">
            <w:pPr>
              <w:pStyle w:val="StandardText"/>
              <w:rPr>
                <w:rFonts w:eastAsia="Times New Roman"/>
              </w:rPr>
            </w:pPr>
            <w:r w:rsidRPr="00C33F40">
              <w:t xml:space="preserve">6.3.4.1 A Member which can show that its own work, time for performance, costs, liabilities, intellectual property rights or other legitimate interests would be severely affected by a decision of the General Assembly may exercise a veto with respect to the corresponding decision or relevant part of the decision. </w:t>
            </w:r>
          </w:p>
          <w:p w:rsidR="00A6755E" w:rsidRPr="00C33F40" w:rsidRDefault="00A6755E" w:rsidP="00976D27">
            <w:pPr>
              <w:pStyle w:val="StandardText"/>
            </w:pPr>
          </w:p>
          <w:p w:rsidR="00A6755E" w:rsidRPr="00C33F40" w:rsidRDefault="00A6755E" w:rsidP="00976D27">
            <w:pPr>
              <w:pStyle w:val="StandardText"/>
            </w:pPr>
            <w:r w:rsidRPr="00C33F40">
              <w:t>6.3.4.2 When the decision is foreseen on the original agenda, a Member may veto such a decision during the meeting only.</w:t>
            </w:r>
          </w:p>
          <w:p w:rsidR="00A6755E" w:rsidRPr="00C33F40" w:rsidRDefault="00A6755E" w:rsidP="00976D27">
            <w:pPr>
              <w:pStyle w:val="StandardText"/>
            </w:pPr>
          </w:p>
          <w:p w:rsidR="00A6755E" w:rsidRPr="00C33F40" w:rsidRDefault="00A6755E" w:rsidP="00976D27">
            <w:pPr>
              <w:pStyle w:val="StandardText"/>
            </w:pPr>
            <w:r w:rsidRPr="00C33F40">
              <w:t>6.3.4.3 When a decision has been taken on a new item added to the agenda before or during the meeting, a Member may veto such decision during the meeting and within 15 days after the draft minutes of the meeting are sent.</w:t>
            </w:r>
          </w:p>
          <w:p w:rsidR="00A6755E" w:rsidRPr="00C33F40" w:rsidRDefault="00A6755E" w:rsidP="00976D27">
            <w:pPr>
              <w:pStyle w:val="StandardText"/>
            </w:pPr>
          </w:p>
          <w:p w:rsidR="00A6755E" w:rsidRPr="00C33F40" w:rsidRDefault="00A6755E" w:rsidP="00976D27">
            <w:pPr>
              <w:pStyle w:val="StandardText"/>
            </w:pPr>
            <w:r w:rsidRPr="00C33F40">
              <w:t>6.3.4.4 In case of exercise of veto, the Members shall make every effort to resolve the matter which occasioned the veto to the general satisfaction of all Members.</w:t>
            </w:r>
          </w:p>
          <w:p w:rsidR="00A6755E" w:rsidRPr="00C33F40" w:rsidRDefault="00A6755E" w:rsidP="00976D27">
            <w:pPr>
              <w:pStyle w:val="StandardText"/>
            </w:pPr>
          </w:p>
          <w:p w:rsidR="00A6755E" w:rsidRPr="00C33F40" w:rsidRDefault="00A6755E" w:rsidP="00976D27">
            <w:pPr>
              <w:pStyle w:val="StandardText"/>
              <w:rPr>
                <w:highlight w:val="cyan"/>
              </w:rPr>
            </w:pPr>
            <w:r w:rsidRPr="00C33F40">
              <w:t xml:space="preserve">6.3.4.5 A Party may not veto decisions relating to its identification as a Defaulting Party. The Defaulting Party may not veto decisions relating to its participation and termination in the </w:t>
            </w:r>
            <w:r w:rsidR="00B9601C" w:rsidRPr="00C33F40">
              <w:t>c</w:t>
            </w:r>
            <w:r w:rsidRPr="00C33F40">
              <w:t>onsortium or the consequences of them.</w:t>
            </w:r>
          </w:p>
          <w:p w:rsidR="00A6755E" w:rsidRPr="00C33F40" w:rsidRDefault="00A6755E" w:rsidP="00976D27">
            <w:pPr>
              <w:pStyle w:val="StandardText"/>
            </w:pPr>
          </w:p>
          <w:p w:rsidR="00A6755E" w:rsidRPr="0043531A" w:rsidRDefault="00A6755E" w:rsidP="00976D27">
            <w:pPr>
              <w:pStyle w:val="StandardText"/>
            </w:pPr>
            <w:r w:rsidRPr="00C33F40">
              <w:t xml:space="preserve">6.3.4.6 A Party requesting to leave the </w:t>
            </w:r>
            <w:r w:rsidR="00B9601C" w:rsidRPr="00C33F40">
              <w:t>c</w:t>
            </w:r>
            <w:r w:rsidRPr="00C33F40">
              <w:t>onsortium may not veto decisions relating thereto</w:t>
            </w:r>
            <w:r w:rsidRPr="0043531A">
              <w:t>.</w:t>
            </w:r>
          </w:p>
          <w:p w:rsidR="00A6755E" w:rsidRPr="0043531A" w:rsidRDefault="00A6755E" w:rsidP="00976D27">
            <w:pPr>
              <w:pStyle w:val="StandardText"/>
            </w:pPr>
          </w:p>
        </w:tc>
        <w:tc>
          <w:tcPr>
            <w:tcW w:w="3513" w:type="dxa"/>
          </w:tcPr>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C0A2C" w:rsidRDefault="00A6755E" w:rsidP="00976D27">
            <w:pPr>
              <w:pStyle w:val="StandardText"/>
            </w:pPr>
            <w:r w:rsidRPr="004C0A2C">
              <w:t xml:space="preserve">The alleged Defaulting Party may vote but may not exercise its veto right.  </w:t>
            </w:r>
          </w:p>
        </w:tc>
      </w:tr>
      <w:tr w:rsidR="00A6755E" w:rsidRPr="0043531A" w:rsidTr="00905737">
        <w:tc>
          <w:tcPr>
            <w:tcW w:w="6126" w:type="dxa"/>
          </w:tcPr>
          <w:p w:rsidR="00A6755E" w:rsidRPr="0043531A" w:rsidRDefault="00A6755E" w:rsidP="00A164D3">
            <w:pPr>
              <w:pStyle w:val="berschrift2"/>
              <w:rPr>
                <w:rFonts w:eastAsia="Times New Roman"/>
              </w:rPr>
            </w:pPr>
            <w:r w:rsidRPr="0043531A">
              <w:t>6.3.5 Minutes of meetings</w:t>
            </w:r>
          </w:p>
        </w:tc>
        <w:tc>
          <w:tcPr>
            <w:tcW w:w="3513" w:type="dxa"/>
          </w:tcPr>
          <w:p w:rsidR="00A6755E" w:rsidRPr="0043531A" w:rsidRDefault="00A6755E" w:rsidP="00A164D3">
            <w:pPr>
              <w:pStyle w:val="2"/>
            </w:pPr>
          </w:p>
        </w:tc>
      </w:tr>
      <w:tr w:rsidR="00A6755E" w:rsidRPr="0043531A" w:rsidTr="00905737">
        <w:tc>
          <w:tcPr>
            <w:tcW w:w="6126" w:type="dxa"/>
          </w:tcPr>
          <w:p w:rsidR="00A6755E" w:rsidRPr="007769C1" w:rsidRDefault="00A6755E" w:rsidP="00976D27">
            <w:pPr>
              <w:pStyle w:val="StandardText"/>
              <w:rPr>
                <w:rFonts w:eastAsia="Times New Roman"/>
              </w:rPr>
            </w:pPr>
            <w:r w:rsidRPr="007769C1">
              <w:t xml:space="preserve">6.3.5.1 The chairperson shall produce written minutes of each meeting which shall be the formal record of all decisions taken. He shall send draft minutes to all Members within </w:t>
            </w:r>
            <w:r w:rsidRPr="007769C1">
              <w:rPr>
                <w:highlight w:val="lightGray"/>
              </w:rPr>
              <w:t>10</w:t>
            </w:r>
            <w:r w:rsidRPr="007769C1">
              <w:t xml:space="preserve"> calendar days of the meeting.</w:t>
            </w:r>
          </w:p>
          <w:p w:rsidR="00A6755E" w:rsidRPr="007769C1" w:rsidRDefault="00A6755E" w:rsidP="00976D27">
            <w:pPr>
              <w:pStyle w:val="StandardText"/>
              <w:rPr>
                <w:rFonts w:eastAsia="Times New Roman"/>
              </w:rPr>
            </w:pPr>
            <w:r w:rsidRPr="007769C1">
              <w:t xml:space="preserve">6.3.5.2 The minutes shall be considered as accepted if, within 15 calendar days from sending, no Member has sent an objection in writing to the chairperson with respect to the accuracy of the draft of the minutes. </w:t>
            </w:r>
          </w:p>
          <w:p w:rsidR="00A6755E" w:rsidRPr="007769C1" w:rsidRDefault="00A6755E" w:rsidP="00976D27">
            <w:pPr>
              <w:pStyle w:val="StandardText"/>
            </w:pPr>
          </w:p>
          <w:p w:rsidR="00A6755E" w:rsidRPr="0043531A" w:rsidRDefault="00A6755E" w:rsidP="00976D27">
            <w:pPr>
              <w:pStyle w:val="StandardText"/>
            </w:pPr>
            <w:r w:rsidRPr="007769C1">
              <w:t>6.3.5.3 The chairperson shall send the accepted minutes to all the Members of the General Assembly, and to the Coordinator, who shall safeguard them. If requested the Coordinator shall provide authenticated duplicates to Parties</w:t>
            </w:r>
            <w:r w:rsidRPr="0043531A">
              <w:t>.</w:t>
            </w:r>
          </w:p>
        </w:tc>
        <w:tc>
          <w:tcPr>
            <w:tcW w:w="3513" w:type="dxa"/>
          </w:tcPr>
          <w:p w:rsidR="00A6755E" w:rsidRPr="0043531A" w:rsidRDefault="00A6755E" w:rsidP="00976D27">
            <w:pPr>
              <w:pStyle w:val="StandardText"/>
            </w:pPr>
          </w:p>
        </w:tc>
      </w:tr>
      <w:tr w:rsidR="00A6755E" w:rsidRPr="0043531A" w:rsidTr="00905737">
        <w:tc>
          <w:tcPr>
            <w:tcW w:w="6126" w:type="dxa"/>
          </w:tcPr>
          <w:p w:rsidR="00A6755E" w:rsidRPr="0043531A" w:rsidRDefault="00A6755E" w:rsidP="00A164D3">
            <w:pPr>
              <w:pStyle w:val="berschrift2"/>
              <w:rPr>
                <w:rFonts w:eastAsia="Times New Roman"/>
              </w:rPr>
            </w:pPr>
            <w:r w:rsidRPr="0043531A">
              <w:t>6.3.6 Decisions of the General Assembly</w:t>
            </w:r>
          </w:p>
        </w:tc>
        <w:tc>
          <w:tcPr>
            <w:tcW w:w="3513" w:type="dxa"/>
          </w:tcPr>
          <w:p w:rsidR="00A6755E" w:rsidRPr="0043531A" w:rsidRDefault="00A6755E" w:rsidP="00A164D3">
            <w:pPr>
              <w:pStyle w:val="2"/>
            </w:pPr>
          </w:p>
        </w:tc>
      </w:tr>
      <w:tr w:rsidR="00A6755E" w:rsidRPr="0043531A" w:rsidTr="00905737">
        <w:tc>
          <w:tcPr>
            <w:tcW w:w="6126" w:type="dxa"/>
          </w:tcPr>
          <w:p w:rsidR="00A6755E" w:rsidRPr="0043531A" w:rsidRDefault="00A6755E" w:rsidP="00976D27">
            <w:pPr>
              <w:pStyle w:val="StandardText"/>
              <w:rPr>
                <w:rFonts w:eastAsia="Times New Roman"/>
              </w:rPr>
            </w:pPr>
            <w:r w:rsidRPr="007769C1">
              <w:t>The General Assembly shall be free to act on its own initiative to formulate proposals and take decisions in accordance with the procedures set out herein</w:t>
            </w:r>
            <w:r w:rsidRPr="0043531A">
              <w:t xml:space="preserve">. </w:t>
            </w:r>
          </w:p>
        </w:tc>
        <w:tc>
          <w:tcPr>
            <w:tcW w:w="3513" w:type="dxa"/>
          </w:tcPr>
          <w:p w:rsidR="00A6755E" w:rsidRPr="0043531A" w:rsidRDefault="00A6755E" w:rsidP="00A164D3">
            <w:pPr>
              <w:pStyle w:val="elucidation"/>
            </w:pPr>
          </w:p>
        </w:tc>
      </w:tr>
      <w:tr w:rsidR="00A6755E" w:rsidRPr="0043531A" w:rsidTr="00905737">
        <w:tc>
          <w:tcPr>
            <w:tcW w:w="6126" w:type="dxa"/>
          </w:tcPr>
          <w:p w:rsidR="00A6755E" w:rsidRPr="007769C1" w:rsidRDefault="00A6755E" w:rsidP="00976D27">
            <w:pPr>
              <w:pStyle w:val="StandardText"/>
              <w:rPr>
                <w:rFonts w:eastAsia="Times New Roman"/>
              </w:rPr>
            </w:pPr>
            <w:r w:rsidRPr="007769C1">
              <w:t>The following decisions shall be taken by the General Assembly:</w:t>
            </w:r>
          </w:p>
          <w:p w:rsidR="00A6755E" w:rsidRPr="007769C1" w:rsidRDefault="00A6755E" w:rsidP="00976D27">
            <w:pPr>
              <w:pStyle w:val="StandardText"/>
            </w:pPr>
          </w:p>
          <w:p w:rsidR="00A6755E" w:rsidRPr="007769C1" w:rsidRDefault="00A6755E" w:rsidP="00976D27">
            <w:pPr>
              <w:pStyle w:val="StandardText"/>
            </w:pPr>
            <w:r w:rsidRPr="007769C1">
              <w:lastRenderedPageBreak/>
              <w:t>Content, finances and intellectual property rights</w:t>
            </w:r>
          </w:p>
          <w:p w:rsidR="00A6755E" w:rsidRPr="007769C1" w:rsidRDefault="00A6755E" w:rsidP="00976D27">
            <w:pPr>
              <w:pStyle w:val="StandardText"/>
            </w:pPr>
          </w:p>
          <w:p w:rsidR="00A6755E" w:rsidRPr="007769C1" w:rsidRDefault="00A6755E" w:rsidP="00A164D3">
            <w:pPr>
              <w:pStyle w:val="auf1"/>
              <w:rPr>
                <w:sz w:val="22"/>
                <w:szCs w:val="22"/>
              </w:rPr>
            </w:pPr>
            <w:r w:rsidRPr="007769C1">
              <w:rPr>
                <w:sz w:val="22"/>
                <w:szCs w:val="22"/>
              </w:rPr>
              <w:t>Proposals for changes to Annex</w:t>
            </w:r>
            <w:r w:rsidR="00032535" w:rsidRPr="007769C1">
              <w:rPr>
                <w:sz w:val="22"/>
                <w:szCs w:val="22"/>
              </w:rPr>
              <w:t>es 1 and 2</w:t>
            </w:r>
            <w:r w:rsidRPr="007769C1">
              <w:rPr>
                <w:sz w:val="22"/>
                <w:szCs w:val="22"/>
              </w:rPr>
              <w:t xml:space="preserve"> of the Grant Agreement to be agreed by the </w:t>
            </w:r>
            <w:r w:rsidR="00BA09E9" w:rsidRPr="007769C1">
              <w:rPr>
                <w:sz w:val="22"/>
                <w:szCs w:val="22"/>
              </w:rPr>
              <w:t>Funding Authority</w:t>
            </w:r>
          </w:p>
          <w:p w:rsidR="00A6755E" w:rsidRPr="007769C1" w:rsidRDefault="00A6755E" w:rsidP="00A164D3">
            <w:pPr>
              <w:pStyle w:val="auf1"/>
              <w:rPr>
                <w:sz w:val="22"/>
                <w:szCs w:val="22"/>
              </w:rPr>
            </w:pPr>
            <w:r w:rsidRPr="007769C1">
              <w:rPr>
                <w:sz w:val="22"/>
                <w:szCs w:val="22"/>
              </w:rPr>
              <w:t xml:space="preserve">Changes to the Consortium Plan </w:t>
            </w:r>
          </w:p>
          <w:p w:rsidR="00A6755E" w:rsidRPr="007769C1" w:rsidRDefault="00A6755E" w:rsidP="00A164D3">
            <w:pPr>
              <w:pStyle w:val="auf1"/>
              <w:rPr>
                <w:sz w:val="22"/>
                <w:szCs w:val="22"/>
              </w:rPr>
            </w:pPr>
            <w:r w:rsidRPr="007769C1">
              <w:rPr>
                <w:sz w:val="22"/>
                <w:szCs w:val="22"/>
              </w:rPr>
              <w:t>Modifications to Attachment 1 (Background Included)</w:t>
            </w:r>
          </w:p>
          <w:p w:rsidR="00A6755E" w:rsidRPr="007769C1" w:rsidRDefault="00A6755E" w:rsidP="00A164D3">
            <w:pPr>
              <w:pStyle w:val="auf1"/>
              <w:rPr>
                <w:sz w:val="22"/>
                <w:szCs w:val="22"/>
              </w:rPr>
            </w:pPr>
            <w:r w:rsidRPr="007769C1">
              <w:rPr>
                <w:sz w:val="22"/>
                <w:szCs w:val="22"/>
              </w:rPr>
              <w:t>Additions to Attachment 3 (List of Third Parties for simplified transfer according to Section 8.2.2)</w:t>
            </w:r>
          </w:p>
          <w:p w:rsidR="00A6755E" w:rsidRPr="007769C1" w:rsidRDefault="00A6755E" w:rsidP="00A164D3">
            <w:pPr>
              <w:pStyle w:val="auf1"/>
              <w:rPr>
                <w:sz w:val="22"/>
                <w:szCs w:val="22"/>
                <w:highlight w:val="lightGray"/>
              </w:rPr>
            </w:pPr>
            <w:r w:rsidRPr="007769C1">
              <w:rPr>
                <w:sz w:val="22"/>
                <w:szCs w:val="22"/>
                <w:highlight w:val="lightGray"/>
              </w:rPr>
              <w:t>Additions to Attachment 4 (Identified Affiliated Entities)</w:t>
            </w:r>
          </w:p>
          <w:p w:rsidR="00A6755E" w:rsidRPr="007769C1" w:rsidRDefault="00A6755E" w:rsidP="00976D27">
            <w:pPr>
              <w:pStyle w:val="StandardText"/>
            </w:pPr>
          </w:p>
          <w:p w:rsidR="00A6755E" w:rsidRPr="007769C1" w:rsidRDefault="00A6755E" w:rsidP="00976D27">
            <w:pPr>
              <w:pStyle w:val="StandardText"/>
            </w:pPr>
            <w:r w:rsidRPr="007769C1">
              <w:t xml:space="preserve">Evolution of the </w:t>
            </w:r>
            <w:r w:rsidR="00B9601C" w:rsidRPr="007769C1">
              <w:t>c</w:t>
            </w:r>
            <w:r w:rsidRPr="007769C1">
              <w:t>onsortium</w:t>
            </w:r>
          </w:p>
          <w:p w:rsidR="00A6755E" w:rsidRPr="007769C1" w:rsidRDefault="00A6755E" w:rsidP="00976D27">
            <w:pPr>
              <w:pStyle w:val="StandardText"/>
            </w:pPr>
          </w:p>
          <w:p w:rsidR="00A6755E" w:rsidRPr="007769C1" w:rsidRDefault="00A6755E" w:rsidP="00A164D3">
            <w:pPr>
              <w:pStyle w:val="auf1"/>
              <w:rPr>
                <w:sz w:val="22"/>
                <w:szCs w:val="22"/>
              </w:rPr>
            </w:pPr>
            <w:r w:rsidRPr="007769C1">
              <w:rPr>
                <w:sz w:val="22"/>
                <w:szCs w:val="22"/>
              </w:rPr>
              <w:t xml:space="preserve">Entry of a new Party to the </w:t>
            </w:r>
            <w:r w:rsidR="00B9601C" w:rsidRPr="007769C1">
              <w:rPr>
                <w:sz w:val="22"/>
                <w:szCs w:val="22"/>
              </w:rPr>
              <w:t>c</w:t>
            </w:r>
            <w:r w:rsidRPr="007769C1">
              <w:rPr>
                <w:sz w:val="22"/>
                <w:szCs w:val="22"/>
              </w:rPr>
              <w:t>onsortium and approval of the settlement on the conditions of the accession of such a new Party</w:t>
            </w:r>
          </w:p>
          <w:p w:rsidR="00A6755E" w:rsidRPr="007769C1" w:rsidRDefault="00A6755E" w:rsidP="00A164D3">
            <w:pPr>
              <w:pStyle w:val="auf1"/>
              <w:rPr>
                <w:sz w:val="22"/>
                <w:szCs w:val="22"/>
              </w:rPr>
            </w:pPr>
            <w:r w:rsidRPr="007769C1">
              <w:rPr>
                <w:sz w:val="22"/>
                <w:szCs w:val="22"/>
              </w:rPr>
              <w:t xml:space="preserve">Withdrawal of a Party from the </w:t>
            </w:r>
            <w:r w:rsidR="00B9601C" w:rsidRPr="007769C1">
              <w:rPr>
                <w:sz w:val="22"/>
                <w:szCs w:val="22"/>
              </w:rPr>
              <w:t>c</w:t>
            </w:r>
            <w:r w:rsidRPr="007769C1">
              <w:rPr>
                <w:sz w:val="22"/>
                <w:szCs w:val="22"/>
              </w:rPr>
              <w:t>onsortium and the approval of the settlement on the conditions of the withdrawal</w:t>
            </w:r>
          </w:p>
          <w:p w:rsidR="00A6755E" w:rsidRPr="007769C1" w:rsidRDefault="00A6755E" w:rsidP="00A164D3">
            <w:pPr>
              <w:pStyle w:val="auf1"/>
              <w:rPr>
                <w:sz w:val="22"/>
                <w:szCs w:val="22"/>
              </w:rPr>
            </w:pPr>
            <w:r w:rsidRPr="007769C1">
              <w:rPr>
                <w:sz w:val="22"/>
                <w:szCs w:val="22"/>
              </w:rPr>
              <w:t>Identification of a breach by a Party of its obligations under this Consortium Agreement or the Grant Agreement</w:t>
            </w:r>
          </w:p>
          <w:p w:rsidR="00A6755E" w:rsidRPr="007769C1" w:rsidRDefault="00A6755E" w:rsidP="00A164D3">
            <w:pPr>
              <w:pStyle w:val="auf1"/>
              <w:rPr>
                <w:sz w:val="22"/>
                <w:szCs w:val="22"/>
              </w:rPr>
            </w:pPr>
            <w:r w:rsidRPr="007769C1">
              <w:rPr>
                <w:sz w:val="22"/>
                <w:szCs w:val="22"/>
              </w:rPr>
              <w:t>Declaration of a Party to be a Defaulting Party</w:t>
            </w:r>
            <w:r w:rsidRPr="007769C1">
              <w:rPr>
                <w:sz w:val="22"/>
                <w:szCs w:val="22"/>
                <w:shd w:val="clear" w:color="auto" w:fill="C0C0C0"/>
              </w:rPr>
              <w:t xml:space="preserve"> </w:t>
            </w:r>
          </w:p>
          <w:p w:rsidR="00A6755E" w:rsidRPr="007769C1" w:rsidRDefault="00A6755E" w:rsidP="00A164D3">
            <w:pPr>
              <w:pStyle w:val="auf1"/>
              <w:rPr>
                <w:sz w:val="22"/>
                <w:szCs w:val="22"/>
              </w:rPr>
            </w:pPr>
            <w:r w:rsidRPr="007769C1">
              <w:rPr>
                <w:sz w:val="22"/>
                <w:szCs w:val="22"/>
              </w:rPr>
              <w:t>Remedies to be performed by a Defaulting Party</w:t>
            </w:r>
          </w:p>
          <w:p w:rsidR="00A6755E" w:rsidRPr="007769C1" w:rsidRDefault="00A6755E" w:rsidP="00A164D3">
            <w:pPr>
              <w:pStyle w:val="auf1"/>
              <w:rPr>
                <w:sz w:val="22"/>
                <w:szCs w:val="22"/>
              </w:rPr>
            </w:pPr>
            <w:r w:rsidRPr="007769C1">
              <w:rPr>
                <w:sz w:val="22"/>
                <w:szCs w:val="22"/>
              </w:rPr>
              <w:t xml:space="preserve">Termination of a Defaulting Party’s participation in the </w:t>
            </w:r>
            <w:r w:rsidR="00B9601C" w:rsidRPr="007769C1">
              <w:rPr>
                <w:sz w:val="22"/>
                <w:szCs w:val="22"/>
              </w:rPr>
              <w:t>c</w:t>
            </w:r>
            <w:r w:rsidRPr="007769C1">
              <w:rPr>
                <w:sz w:val="22"/>
                <w:szCs w:val="22"/>
              </w:rPr>
              <w:t>onsortium and measures relating thereto</w:t>
            </w:r>
          </w:p>
          <w:p w:rsidR="00A6755E" w:rsidRPr="007769C1" w:rsidRDefault="00A6755E" w:rsidP="00A164D3">
            <w:pPr>
              <w:pStyle w:val="auf1"/>
              <w:rPr>
                <w:sz w:val="22"/>
                <w:szCs w:val="22"/>
              </w:rPr>
            </w:pPr>
            <w:r w:rsidRPr="007769C1">
              <w:rPr>
                <w:sz w:val="22"/>
                <w:szCs w:val="22"/>
              </w:rPr>
              <w:t xml:space="preserve">Proposal to the </w:t>
            </w:r>
            <w:r w:rsidR="00BA09E9" w:rsidRPr="007769C1">
              <w:rPr>
                <w:sz w:val="22"/>
                <w:szCs w:val="22"/>
              </w:rPr>
              <w:t>Funding Authority</w:t>
            </w:r>
            <w:r w:rsidRPr="007769C1">
              <w:rPr>
                <w:sz w:val="22"/>
                <w:szCs w:val="22"/>
              </w:rPr>
              <w:t xml:space="preserve"> for a change of the Coordinator</w:t>
            </w:r>
          </w:p>
          <w:p w:rsidR="00A6755E" w:rsidRPr="007769C1" w:rsidRDefault="00A6755E" w:rsidP="00A164D3">
            <w:pPr>
              <w:pStyle w:val="auf1"/>
              <w:rPr>
                <w:sz w:val="22"/>
                <w:szCs w:val="22"/>
              </w:rPr>
            </w:pPr>
            <w:r w:rsidRPr="007769C1">
              <w:rPr>
                <w:sz w:val="22"/>
                <w:szCs w:val="22"/>
              </w:rPr>
              <w:t xml:space="preserve">Proposal to the </w:t>
            </w:r>
            <w:r w:rsidR="00BA09E9" w:rsidRPr="007769C1">
              <w:rPr>
                <w:sz w:val="22"/>
                <w:szCs w:val="22"/>
              </w:rPr>
              <w:t>Funding Authority</w:t>
            </w:r>
            <w:r w:rsidRPr="007769C1">
              <w:rPr>
                <w:sz w:val="22"/>
                <w:szCs w:val="22"/>
              </w:rPr>
              <w:t xml:space="preserve"> for suspension of all or part of the Project</w:t>
            </w:r>
          </w:p>
          <w:p w:rsidR="00A6755E" w:rsidRPr="007769C1" w:rsidRDefault="00A6755E" w:rsidP="00A164D3">
            <w:pPr>
              <w:pStyle w:val="auf1"/>
              <w:rPr>
                <w:sz w:val="22"/>
                <w:szCs w:val="22"/>
              </w:rPr>
            </w:pPr>
            <w:r w:rsidRPr="007769C1">
              <w:rPr>
                <w:sz w:val="22"/>
                <w:szCs w:val="22"/>
              </w:rPr>
              <w:t xml:space="preserve">Proposal to the </w:t>
            </w:r>
            <w:r w:rsidR="00BA09E9" w:rsidRPr="007769C1">
              <w:rPr>
                <w:sz w:val="22"/>
                <w:szCs w:val="22"/>
              </w:rPr>
              <w:t>Funding Authority</w:t>
            </w:r>
            <w:r w:rsidRPr="007769C1">
              <w:rPr>
                <w:sz w:val="22"/>
                <w:szCs w:val="22"/>
              </w:rPr>
              <w:t xml:space="preserve"> for termination of the Project and the Consortium Agreement</w:t>
            </w:r>
          </w:p>
          <w:p w:rsidR="00A6755E" w:rsidRPr="0043531A" w:rsidRDefault="00A6755E" w:rsidP="00976D27">
            <w:pPr>
              <w:pStyle w:val="StandardText"/>
            </w:pPr>
          </w:p>
          <w:p w:rsidR="00A6755E" w:rsidRPr="007769C1" w:rsidRDefault="00A6755E" w:rsidP="00976D27">
            <w:pPr>
              <w:pStyle w:val="StandardText"/>
              <w:rPr>
                <w:highlight w:val="lightGray"/>
              </w:rPr>
            </w:pPr>
            <w:r w:rsidRPr="007769C1">
              <w:rPr>
                <w:highlight w:val="lightGray"/>
              </w:rPr>
              <w:t>Appointments</w:t>
            </w:r>
          </w:p>
          <w:p w:rsidR="00A6755E" w:rsidRPr="0043531A" w:rsidRDefault="00A6755E" w:rsidP="00976D27">
            <w:pPr>
              <w:pStyle w:val="StandardText"/>
              <w:rPr>
                <w:highlight w:val="lightGray"/>
              </w:rPr>
            </w:pPr>
          </w:p>
          <w:p w:rsidR="00A6755E" w:rsidRPr="0043531A" w:rsidRDefault="00A6755E" w:rsidP="00976D27">
            <w:pPr>
              <w:pStyle w:val="StandardText"/>
            </w:pPr>
            <w:r w:rsidRPr="0043531A">
              <w:rPr>
                <w:highlight w:val="lightGray"/>
              </w:rPr>
              <w:t>[Option: Agree on the Members of the Management Support Team, upon a proposal by the Coordinator.]</w:t>
            </w:r>
          </w:p>
          <w:p w:rsidR="00A6755E" w:rsidRPr="0043531A" w:rsidRDefault="00A6755E" w:rsidP="00976D27">
            <w:pPr>
              <w:pStyle w:val="StandardText"/>
            </w:pPr>
          </w:p>
        </w:tc>
        <w:tc>
          <w:tcPr>
            <w:tcW w:w="3513" w:type="dxa"/>
          </w:tcPr>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r w:rsidRPr="0043531A">
              <w:t>The identification of the breach is a first step in accordance with the procedure in Section</w:t>
            </w:r>
            <w:r w:rsidR="00CC631B">
              <w:t> </w:t>
            </w:r>
            <w:r w:rsidRPr="0043531A">
              <w:t>4.2, before declaring a Party as a Defaulting Party.</w:t>
            </w: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CC631B">
            <w:pPr>
              <w:pStyle w:val="elucidation"/>
            </w:pPr>
            <w:r w:rsidRPr="0043531A">
              <w:t>This option is related to optional Section</w:t>
            </w:r>
            <w:r w:rsidR="00CC631B">
              <w:t> </w:t>
            </w:r>
            <w:r w:rsidRPr="0043531A">
              <w:t>6.5 which organizes the role and the tasks of the Management Support Team.</w:t>
            </w:r>
          </w:p>
        </w:tc>
      </w:tr>
      <w:tr w:rsidR="00A6755E" w:rsidRPr="0043531A" w:rsidTr="00905737">
        <w:tc>
          <w:tcPr>
            <w:tcW w:w="6126" w:type="dxa"/>
          </w:tcPr>
          <w:p w:rsidR="00A6755E" w:rsidRPr="0043531A" w:rsidRDefault="00A6755E" w:rsidP="00976D27">
            <w:pPr>
              <w:pStyle w:val="StandardText"/>
              <w:rPr>
                <w:rFonts w:eastAsia="Times New Roman"/>
              </w:rPr>
            </w:pPr>
            <w:r w:rsidRPr="0043531A">
              <w:lastRenderedPageBreak/>
              <w:t>In the case of abolished tasks as a result of a decision of the General Assembly, Members shall rearrange the tasks of the Parties concerned. Such rearrangement shall take into consideration the legitimate commitments taken prior to the decisions, which cannot be cancelled.</w:t>
            </w:r>
          </w:p>
          <w:p w:rsidR="00A6755E" w:rsidRPr="0043531A" w:rsidRDefault="00A6755E" w:rsidP="00976D27">
            <w:pPr>
              <w:pStyle w:val="StandardText"/>
            </w:pPr>
          </w:p>
        </w:tc>
        <w:tc>
          <w:tcPr>
            <w:tcW w:w="3513" w:type="dxa"/>
          </w:tcPr>
          <w:p w:rsidR="00A6755E" w:rsidRPr="0043531A" w:rsidRDefault="00A6755E" w:rsidP="00A164D3">
            <w:pPr>
              <w:pStyle w:val="elucidation"/>
            </w:pPr>
          </w:p>
        </w:tc>
      </w:tr>
      <w:tr w:rsidR="00A6755E" w:rsidRPr="0043531A" w:rsidTr="00905737">
        <w:tc>
          <w:tcPr>
            <w:tcW w:w="6126" w:type="dxa"/>
          </w:tcPr>
          <w:p w:rsidR="00A6755E" w:rsidRPr="0043531A" w:rsidRDefault="00A6755E" w:rsidP="00A164D3">
            <w:pPr>
              <w:pStyle w:val="berschrift2"/>
              <w:rPr>
                <w:rFonts w:eastAsia="Times New Roman"/>
              </w:rPr>
            </w:pPr>
            <w:r w:rsidRPr="0043531A">
              <w:t>6.4 Coordinator</w:t>
            </w:r>
          </w:p>
        </w:tc>
        <w:tc>
          <w:tcPr>
            <w:tcW w:w="3513" w:type="dxa"/>
          </w:tcPr>
          <w:p w:rsidR="00A6755E" w:rsidRPr="0043531A" w:rsidRDefault="00A6755E" w:rsidP="00A164D3">
            <w:pPr>
              <w:pStyle w:val="2"/>
            </w:pPr>
          </w:p>
        </w:tc>
      </w:tr>
      <w:tr w:rsidR="00A6755E" w:rsidRPr="0043531A" w:rsidTr="00905737">
        <w:tc>
          <w:tcPr>
            <w:tcW w:w="6126" w:type="dxa"/>
          </w:tcPr>
          <w:p w:rsidR="00A6755E" w:rsidRPr="0043531A" w:rsidRDefault="00A6755E" w:rsidP="00976D27">
            <w:pPr>
              <w:pStyle w:val="StandardText"/>
              <w:rPr>
                <w:rFonts w:eastAsia="Times New Roman"/>
              </w:rPr>
            </w:pPr>
            <w:r w:rsidRPr="0043531A">
              <w:t xml:space="preserve">6.4.1 The Coordinator shall be the intermediary between the Parties and the </w:t>
            </w:r>
            <w:r w:rsidR="00BA09E9" w:rsidRPr="0043531A">
              <w:t>Funding Authority</w:t>
            </w:r>
            <w:r w:rsidRPr="0043531A">
              <w:t xml:space="preserve"> and shall perform all tasks assigned to it as described in the Grant Agreement and in this Consortium Agreement.</w:t>
            </w:r>
          </w:p>
          <w:p w:rsidR="00A6755E" w:rsidRPr="0043531A" w:rsidRDefault="00A6755E" w:rsidP="00976D27">
            <w:pPr>
              <w:pStyle w:val="StandardText"/>
            </w:pPr>
          </w:p>
          <w:p w:rsidR="00A6755E" w:rsidRPr="0043531A" w:rsidRDefault="00A6755E" w:rsidP="00976D27">
            <w:pPr>
              <w:pStyle w:val="StandardText"/>
            </w:pPr>
            <w:r w:rsidRPr="0043531A">
              <w:t>6.4.2 In particular, the Coordinator shall be responsible for:</w:t>
            </w:r>
          </w:p>
          <w:p w:rsidR="003625F7" w:rsidRPr="0043531A" w:rsidRDefault="003625F7" w:rsidP="00976D27">
            <w:pPr>
              <w:pStyle w:val="StandardText"/>
            </w:pPr>
          </w:p>
          <w:p w:rsidR="00A6755E" w:rsidRPr="00CC631B" w:rsidRDefault="00A6755E" w:rsidP="00A164D3">
            <w:pPr>
              <w:pStyle w:val="auf1"/>
              <w:rPr>
                <w:sz w:val="22"/>
                <w:szCs w:val="22"/>
              </w:rPr>
            </w:pPr>
            <w:r w:rsidRPr="00CC631B">
              <w:rPr>
                <w:sz w:val="22"/>
                <w:szCs w:val="22"/>
              </w:rPr>
              <w:t>monitoring compliance by the Parties with their obligations</w:t>
            </w:r>
          </w:p>
          <w:p w:rsidR="00A6755E" w:rsidRPr="00CC631B" w:rsidRDefault="00A6755E" w:rsidP="00A164D3">
            <w:pPr>
              <w:pStyle w:val="auf1"/>
              <w:rPr>
                <w:sz w:val="22"/>
                <w:szCs w:val="22"/>
              </w:rPr>
            </w:pPr>
            <w:r w:rsidRPr="00CC631B">
              <w:rPr>
                <w:sz w:val="22"/>
                <w:szCs w:val="22"/>
              </w:rPr>
              <w:t>keeping the address list of Members and other contact persons updated and available</w:t>
            </w:r>
          </w:p>
          <w:p w:rsidR="00A6755E" w:rsidRPr="00CC631B" w:rsidRDefault="00A6755E" w:rsidP="00A164D3">
            <w:pPr>
              <w:pStyle w:val="auf1"/>
              <w:rPr>
                <w:sz w:val="22"/>
                <w:szCs w:val="22"/>
              </w:rPr>
            </w:pPr>
            <w:r w:rsidRPr="00CC631B">
              <w:rPr>
                <w:sz w:val="22"/>
                <w:szCs w:val="22"/>
              </w:rPr>
              <w:lastRenderedPageBreak/>
              <w:t xml:space="preserve">collecting, reviewing and submitting information on the progress of the Project and reports and other deliverables (including financial statements and related certification) to the </w:t>
            </w:r>
            <w:r w:rsidR="00BA09E9" w:rsidRPr="00CC631B">
              <w:rPr>
                <w:sz w:val="22"/>
                <w:szCs w:val="22"/>
              </w:rPr>
              <w:t>Funding Authority</w:t>
            </w:r>
          </w:p>
          <w:p w:rsidR="00A6755E" w:rsidRPr="00CC631B" w:rsidRDefault="00A6755E" w:rsidP="00A164D3">
            <w:pPr>
              <w:pStyle w:val="auf1"/>
              <w:rPr>
                <w:sz w:val="22"/>
                <w:szCs w:val="22"/>
              </w:rPr>
            </w:pPr>
            <w:r w:rsidRPr="00CC631B">
              <w:rPr>
                <w:sz w:val="22"/>
                <w:szCs w:val="22"/>
              </w:rPr>
              <w:t>preparing the meetings, proposing decisions and preparing the agenda of General Assembly meetings, chairing the meetings,  preparing  the minutes of the meetings and monitoring the implementation of decisions taken at meetings</w:t>
            </w:r>
          </w:p>
          <w:p w:rsidR="00A6755E" w:rsidRPr="00CC631B" w:rsidRDefault="00A6755E" w:rsidP="00A164D3">
            <w:pPr>
              <w:pStyle w:val="auf1"/>
              <w:rPr>
                <w:sz w:val="22"/>
                <w:szCs w:val="22"/>
              </w:rPr>
            </w:pPr>
            <w:r w:rsidRPr="00CC631B">
              <w:rPr>
                <w:sz w:val="22"/>
                <w:szCs w:val="22"/>
              </w:rPr>
              <w:t xml:space="preserve">transmitting promptly documents and information connected with the Project,, </w:t>
            </w:r>
          </w:p>
          <w:p w:rsidR="00A6755E" w:rsidRPr="00CC631B" w:rsidRDefault="00A6755E" w:rsidP="00A164D3">
            <w:pPr>
              <w:pStyle w:val="auf1"/>
              <w:rPr>
                <w:sz w:val="22"/>
                <w:szCs w:val="22"/>
              </w:rPr>
            </w:pPr>
            <w:r w:rsidRPr="00CC631B">
              <w:rPr>
                <w:sz w:val="22"/>
                <w:szCs w:val="22"/>
              </w:rPr>
              <w:t xml:space="preserve">administering the financial contribution of the </w:t>
            </w:r>
            <w:r w:rsidR="00BA09E9" w:rsidRPr="00CC631B">
              <w:rPr>
                <w:sz w:val="22"/>
                <w:szCs w:val="22"/>
              </w:rPr>
              <w:t>Funding Authority</w:t>
            </w:r>
            <w:r w:rsidRPr="00CC631B">
              <w:rPr>
                <w:sz w:val="22"/>
                <w:szCs w:val="22"/>
              </w:rPr>
              <w:t xml:space="preserve"> and fulfilling the financial tasks described in Section 7.3</w:t>
            </w:r>
          </w:p>
          <w:p w:rsidR="00A6755E" w:rsidRPr="0043531A" w:rsidRDefault="00A6755E" w:rsidP="00A164D3">
            <w:pPr>
              <w:pStyle w:val="auf1"/>
            </w:pPr>
            <w:r w:rsidRPr="00CC631B">
              <w:rPr>
                <w:sz w:val="22"/>
                <w:szCs w:val="22"/>
              </w:rPr>
              <w:t>providing, upon request, the Parties with official copies or originals of documents which are in the sole possession of the Coordinator when such copies or originals are necessary for the Parties to present claims.</w:t>
            </w:r>
          </w:p>
          <w:p w:rsidR="00A6755E" w:rsidRPr="0043531A" w:rsidRDefault="00A6755E" w:rsidP="00976D27">
            <w:pPr>
              <w:pStyle w:val="StandardText"/>
            </w:pPr>
            <w:r w:rsidRPr="0043531A">
              <w:t xml:space="preserve">If one or more of the Parties is late in submission of any project deliverable, the Coordinator may nevertheless submit the other parties’ project deliverables and all other documents required by the Grant Agreement to the </w:t>
            </w:r>
            <w:r w:rsidR="00BA09E9" w:rsidRPr="0043531A">
              <w:t>Funding Authority</w:t>
            </w:r>
            <w:r w:rsidRPr="0043531A">
              <w:t xml:space="preserve"> in time.</w:t>
            </w:r>
          </w:p>
        </w:tc>
        <w:tc>
          <w:tcPr>
            <w:tcW w:w="3513" w:type="dxa"/>
          </w:tcPr>
          <w:p w:rsidR="00A6755E" w:rsidRPr="0043531A" w:rsidRDefault="00A6755E" w:rsidP="00A164D3">
            <w:pPr>
              <w:pStyle w:val="elucidation"/>
              <w:rPr>
                <w:rFonts w:eastAsia="Times New Roman"/>
              </w:rPr>
            </w:pPr>
            <w:r w:rsidRPr="0043531A">
              <w:lastRenderedPageBreak/>
              <w:t>Specific requested documents could, for example, be related in particular to activities raising ethical and security issues or involving human embryos or human embryonic stem cells or dual-use goods or dangerous materials and substances.</w:t>
            </w:r>
          </w:p>
          <w:p w:rsidR="00A6755E" w:rsidRPr="0043531A" w:rsidRDefault="00A6755E" w:rsidP="00A164D3">
            <w:pPr>
              <w:pStyle w:val="elucidation"/>
              <w:rPr>
                <w:rFonts w:eastAsia="Times New Roman"/>
              </w:rPr>
            </w:pPr>
            <w:r w:rsidRPr="0043531A">
              <w:t>See Chapter  4, Section 4 (rights and obligations of the Parties) of the Grant Agreement</w:t>
            </w: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p>
          <w:p w:rsidR="00A6755E" w:rsidRPr="0043531A" w:rsidRDefault="00A6755E" w:rsidP="00A164D3">
            <w:pPr>
              <w:pStyle w:val="elucidation"/>
            </w:pPr>
            <w:r w:rsidRPr="0043531A">
              <w:lastRenderedPageBreak/>
              <w:t xml:space="preserve">The coordinator may delegate or subcontract part of the coordination tasks in accordance with </w:t>
            </w:r>
            <w:r w:rsidR="00F01C16" w:rsidRPr="0043531A">
              <w:t>A</w:t>
            </w:r>
            <w:r w:rsidRPr="0043531A">
              <w:t>rticle 41.2 of the Grant Agreement</w:t>
            </w:r>
          </w:p>
        </w:tc>
      </w:tr>
      <w:tr w:rsidR="00A6755E" w:rsidRPr="0043531A" w:rsidTr="00905737">
        <w:tc>
          <w:tcPr>
            <w:tcW w:w="6126" w:type="dxa"/>
          </w:tcPr>
          <w:p w:rsidR="00A6755E" w:rsidRPr="0043531A" w:rsidRDefault="00A6755E" w:rsidP="00976D27">
            <w:pPr>
              <w:pStyle w:val="StandardText"/>
              <w:rPr>
                <w:rFonts w:eastAsia="Times New Roman"/>
              </w:rPr>
            </w:pPr>
            <w:r w:rsidRPr="0043531A">
              <w:lastRenderedPageBreak/>
              <w:t xml:space="preserve">6.4.3 If the Coordinator fails in its coordination tasks, the General Assembly may propose to the </w:t>
            </w:r>
            <w:r w:rsidR="00BA09E9" w:rsidRPr="0043531A">
              <w:t>Funding Authority</w:t>
            </w:r>
            <w:r w:rsidRPr="0043531A">
              <w:t xml:space="preserve"> to change the Coordinator.</w:t>
            </w:r>
          </w:p>
          <w:p w:rsidR="00A6755E" w:rsidRPr="0043531A" w:rsidRDefault="00A6755E" w:rsidP="00976D27">
            <w:pPr>
              <w:pStyle w:val="StandardText"/>
            </w:pPr>
          </w:p>
        </w:tc>
        <w:tc>
          <w:tcPr>
            <w:tcW w:w="3513" w:type="dxa"/>
          </w:tcPr>
          <w:p w:rsidR="00A6755E" w:rsidRPr="0043531A" w:rsidRDefault="00A6755E" w:rsidP="00A164D3">
            <w:pPr>
              <w:pStyle w:val="elucidation"/>
            </w:pPr>
          </w:p>
        </w:tc>
      </w:tr>
      <w:tr w:rsidR="00A6755E" w:rsidRPr="0043531A" w:rsidTr="00905737">
        <w:tc>
          <w:tcPr>
            <w:tcW w:w="6126" w:type="dxa"/>
          </w:tcPr>
          <w:p w:rsidR="00A6755E" w:rsidRPr="0043531A" w:rsidRDefault="00A6755E" w:rsidP="00976D27">
            <w:pPr>
              <w:pStyle w:val="StandardText"/>
              <w:rPr>
                <w:rFonts w:eastAsia="Times New Roman"/>
              </w:rPr>
            </w:pPr>
            <w:r w:rsidRPr="0043531A">
              <w:t xml:space="preserve">6.4.4 The Coordinator shall not be entitled to act or to make legally binding declarations on behalf of any other Party or of the </w:t>
            </w:r>
            <w:r w:rsidR="00B9601C" w:rsidRPr="0043531A">
              <w:t>c</w:t>
            </w:r>
            <w:r w:rsidRPr="0043531A">
              <w:t>onsortium, unless explicitly stated otherwise in the Grant Agreement or this Consortium Agreement.</w:t>
            </w:r>
          </w:p>
          <w:p w:rsidR="00A6755E" w:rsidRPr="0043531A" w:rsidRDefault="00A6755E" w:rsidP="00976D27">
            <w:pPr>
              <w:pStyle w:val="StandardText"/>
            </w:pPr>
          </w:p>
          <w:p w:rsidR="00A6755E" w:rsidRPr="0043531A" w:rsidRDefault="00A6755E" w:rsidP="00976D27">
            <w:pPr>
              <w:pStyle w:val="StandardText"/>
            </w:pPr>
            <w:r w:rsidRPr="0043531A">
              <w:t xml:space="preserve">6.4.5 The Coordinator shall not enlarge its role beyond the tasks specified in this Consortium Agreement and in the Grant Agreement. </w:t>
            </w:r>
          </w:p>
          <w:p w:rsidR="00A6755E" w:rsidRPr="0043531A" w:rsidRDefault="00A6755E" w:rsidP="00976D27">
            <w:pPr>
              <w:pStyle w:val="StandardText"/>
            </w:pPr>
          </w:p>
          <w:p w:rsidR="00A6755E" w:rsidRPr="0043531A" w:rsidRDefault="00A6755E" w:rsidP="00976D27">
            <w:pPr>
              <w:pStyle w:val="StandardText"/>
            </w:pPr>
          </w:p>
        </w:tc>
        <w:tc>
          <w:tcPr>
            <w:tcW w:w="3513" w:type="dxa"/>
          </w:tcPr>
          <w:p w:rsidR="00A6755E" w:rsidRPr="0043531A" w:rsidRDefault="00A6755E" w:rsidP="00A164D3">
            <w:pPr>
              <w:pStyle w:val="elucidation"/>
              <w:rPr>
                <w:rFonts w:eastAsia="Times New Roman"/>
              </w:rPr>
            </w:pPr>
            <w:r w:rsidRPr="0043531A">
              <w:t>For example :</w:t>
            </w:r>
          </w:p>
          <w:p w:rsidR="00A6755E" w:rsidRPr="0043531A" w:rsidRDefault="00A6755E" w:rsidP="00A164D3">
            <w:pPr>
              <w:pStyle w:val="elucidation"/>
              <w:rPr>
                <w:rFonts w:eastAsia="Times New Roman"/>
              </w:rPr>
            </w:pPr>
            <w:r w:rsidRPr="0043531A">
              <w:t>- countersigning Annex 3 (accession form) of the Grant Agreement and Attachment</w:t>
            </w:r>
            <w:r w:rsidR="00C05984">
              <w:t> </w:t>
            </w:r>
            <w:r w:rsidRPr="0043531A">
              <w:t>2 (accession document) of this Consortium Agreement with a new Party in response to a decision taken by the responsible Consortium Body under to Section</w:t>
            </w:r>
            <w:r w:rsidR="00C05984">
              <w:t> </w:t>
            </w:r>
            <w:r w:rsidRPr="0043531A">
              <w:t xml:space="preserve">3.1 of this Consortium Agreement ; or </w:t>
            </w:r>
          </w:p>
          <w:p w:rsidR="00A6755E" w:rsidRPr="0043531A" w:rsidRDefault="00A6755E" w:rsidP="00C05984">
            <w:pPr>
              <w:pStyle w:val="elucidation"/>
              <w:rPr>
                <w:rFonts w:eastAsia="Times New Roman"/>
              </w:rPr>
            </w:pPr>
            <w:r w:rsidRPr="0043531A">
              <w:t>- signing a Non-Disclosure Agreement with each member of the External Expert Advisory Board in accordance with Section</w:t>
            </w:r>
            <w:r w:rsidR="00C05984">
              <w:t> </w:t>
            </w:r>
            <w:r w:rsidRPr="0043531A">
              <w:t>6.6</w:t>
            </w:r>
          </w:p>
        </w:tc>
      </w:tr>
      <w:tr w:rsidR="00A6755E" w:rsidRPr="0043531A" w:rsidTr="00905737">
        <w:tc>
          <w:tcPr>
            <w:tcW w:w="6126" w:type="dxa"/>
          </w:tcPr>
          <w:p w:rsidR="00A6755E" w:rsidRPr="0043531A" w:rsidRDefault="00A6755E" w:rsidP="00A164D3">
            <w:pPr>
              <w:pStyle w:val="berschrift2"/>
              <w:rPr>
                <w:rFonts w:eastAsia="Times New Roman"/>
                <w:highlight w:val="lightGray"/>
              </w:rPr>
            </w:pPr>
            <w:r w:rsidRPr="0043531A">
              <w:rPr>
                <w:highlight w:val="lightGray"/>
              </w:rPr>
              <w:t>[Option</w:t>
            </w:r>
            <w:r w:rsidR="006162B1">
              <w:rPr>
                <w:highlight w:val="lightGray"/>
              </w:rPr>
              <w:t>:</w:t>
            </w:r>
            <w:r w:rsidRPr="0043531A">
              <w:rPr>
                <w:highlight w:val="lightGray"/>
              </w:rPr>
              <w:t xml:space="preserve"> 6.5 Management Support Team</w:t>
            </w:r>
          </w:p>
          <w:p w:rsidR="00A6755E" w:rsidRPr="0043531A" w:rsidRDefault="00A6755E" w:rsidP="00A164D3">
            <w:pPr>
              <w:rPr>
                <w:highlight w:val="lightGray"/>
              </w:rPr>
            </w:pPr>
          </w:p>
          <w:p w:rsidR="00A6755E" w:rsidRPr="0043531A" w:rsidRDefault="00A6755E" w:rsidP="00976D27">
            <w:pPr>
              <w:pStyle w:val="StandardText"/>
              <w:rPr>
                <w:rFonts w:eastAsia="Times New Roman"/>
                <w:highlight w:val="lightGray"/>
              </w:rPr>
            </w:pPr>
            <w:r w:rsidRPr="0043531A">
              <w:rPr>
                <w:highlight w:val="lightGray"/>
              </w:rPr>
              <w:t>(Optional, where foreseen in Grant Agreeme</w:t>
            </w:r>
            <w:r w:rsidR="00B9601C" w:rsidRPr="0043531A">
              <w:rPr>
                <w:highlight w:val="lightGray"/>
              </w:rPr>
              <w:t>nt or otherwise decided by the c</w:t>
            </w:r>
            <w:r w:rsidRPr="0043531A">
              <w:rPr>
                <w:highlight w:val="lightGray"/>
              </w:rPr>
              <w:t>onsortium)</w:t>
            </w:r>
          </w:p>
          <w:p w:rsidR="00A6755E" w:rsidRPr="0043531A" w:rsidRDefault="00A6755E" w:rsidP="00A164D3">
            <w:pPr>
              <w:rPr>
                <w:highlight w:val="lightGray"/>
              </w:rPr>
            </w:pPr>
          </w:p>
        </w:tc>
        <w:tc>
          <w:tcPr>
            <w:tcW w:w="3513" w:type="dxa"/>
          </w:tcPr>
          <w:p w:rsidR="00A6755E" w:rsidRPr="0043531A" w:rsidRDefault="00A6755E" w:rsidP="00A164D3">
            <w:pPr>
              <w:pStyle w:val="2"/>
            </w:pPr>
          </w:p>
        </w:tc>
      </w:tr>
      <w:tr w:rsidR="00A6755E" w:rsidRPr="0043531A" w:rsidTr="00905737">
        <w:tc>
          <w:tcPr>
            <w:tcW w:w="6126" w:type="dxa"/>
          </w:tcPr>
          <w:p w:rsidR="00A6755E" w:rsidRPr="0043531A" w:rsidRDefault="00A6755E" w:rsidP="00976D27">
            <w:pPr>
              <w:pStyle w:val="StandardText"/>
              <w:rPr>
                <w:rFonts w:eastAsia="Times New Roman"/>
                <w:highlight w:val="lightGray"/>
              </w:rPr>
            </w:pPr>
            <w:r w:rsidRPr="0043531A">
              <w:rPr>
                <w:highlight w:val="lightGray"/>
              </w:rPr>
              <w:t>The Management Support Team shall be proposed by the Coordinator. It shall be appointed by the General Assembly and shall assist and facilitate the work of the General Assembly.</w:t>
            </w:r>
          </w:p>
          <w:p w:rsidR="00A6755E" w:rsidRPr="0043531A" w:rsidRDefault="00A6755E" w:rsidP="00976D27">
            <w:pPr>
              <w:pStyle w:val="StandardText"/>
              <w:rPr>
                <w:highlight w:val="lightGray"/>
              </w:rPr>
            </w:pPr>
          </w:p>
          <w:p w:rsidR="00A6755E" w:rsidRPr="0043531A" w:rsidRDefault="00A6755E" w:rsidP="00976D27">
            <w:pPr>
              <w:pStyle w:val="StandardText"/>
              <w:rPr>
                <w:highlight w:val="lightGray"/>
              </w:rPr>
            </w:pPr>
            <w:r w:rsidRPr="0043531A">
              <w:rPr>
                <w:highlight w:val="lightGray"/>
              </w:rPr>
              <w:t>The Management Support Team shall provide assistance to the Coordinator for executing the decisions of the General Assembly. It shall be responsible for the day-to-day management of the Project.]</w:t>
            </w:r>
          </w:p>
          <w:p w:rsidR="00A6755E" w:rsidRPr="0043531A" w:rsidRDefault="00A6755E" w:rsidP="00976D27">
            <w:pPr>
              <w:pStyle w:val="StandardText"/>
              <w:rPr>
                <w:highlight w:val="lightGray"/>
              </w:rPr>
            </w:pPr>
          </w:p>
        </w:tc>
        <w:tc>
          <w:tcPr>
            <w:tcW w:w="3513" w:type="dxa"/>
          </w:tcPr>
          <w:p w:rsidR="00A6755E" w:rsidRPr="0043531A" w:rsidRDefault="00A6755E" w:rsidP="00976D27">
            <w:pPr>
              <w:pStyle w:val="StandardText"/>
            </w:pPr>
          </w:p>
        </w:tc>
      </w:tr>
      <w:tr w:rsidR="00A6755E" w:rsidRPr="0043531A" w:rsidTr="00905737">
        <w:tc>
          <w:tcPr>
            <w:tcW w:w="6126" w:type="dxa"/>
          </w:tcPr>
          <w:p w:rsidR="00A6755E" w:rsidRPr="0043531A" w:rsidRDefault="00A6755E" w:rsidP="00A164D3">
            <w:pPr>
              <w:pStyle w:val="berschrift2"/>
              <w:rPr>
                <w:rFonts w:eastAsia="Times New Roman"/>
              </w:rPr>
            </w:pPr>
            <w:r w:rsidRPr="0043531A">
              <w:rPr>
                <w:highlight w:val="lightGray"/>
              </w:rPr>
              <w:t>[Option</w:t>
            </w:r>
            <w:r w:rsidR="006162B1">
              <w:rPr>
                <w:highlight w:val="lightGray"/>
              </w:rPr>
              <w:t>:</w:t>
            </w:r>
            <w:r w:rsidRPr="0043531A">
              <w:rPr>
                <w:highlight w:val="lightGray"/>
              </w:rPr>
              <w:t xml:space="preserve"> 6.6 External Expert Advisory Board (EEAB)</w:t>
            </w:r>
          </w:p>
          <w:p w:rsidR="00A6755E" w:rsidRPr="0043531A" w:rsidRDefault="00A6755E" w:rsidP="00976D27">
            <w:pPr>
              <w:pStyle w:val="StandardText"/>
              <w:rPr>
                <w:rFonts w:eastAsia="Times New Roman"/>
                <w:highlight w:val="lightGray"/>
              </w:rPr>
            </w:pPr>
            <w:r w:rsidRPr="0043531A">
              <w:rPr>
                <w:highlight w:val="lightGray"/>
              </w:rPr>
              <w:t>(Optional, where foreseen in Grant Agreeme</w:t>
            </w:r>
            <w:r w:rsidR="00B9601C" w:rsidRPr="0043531A">
              <w:rPr>
                <w:highlight w:val="lightGray"/>
              </w:rPr>
              <w:t xml:space="preserve">nt or otherwise </w:t>
            </w:r>
            <w:r w:rsidR="00B9601C" w:rsidRPr="0043531A">
              <w:rPr>
                <w:highlight w:val="lightGray"/>
              </w:rPr>
              <w:lastRenderedPageBreak/>
              <w:t>decided by the c</w:t>
            </w:r>
            <w:r w:rsidRPr="0043531A">
              <w:rPr>
                <w:highlight w:val="lightGray"/>
              </w:rPr>
              <w:t>onsortium)</w:t>
            </w:r>
          </w:p>
          <w:p w:rsidR="00A6755E" w:rsidRPr="0043531A" w:rsidRDefault="00A6755E" w:rsidP="00A164D3"/>
        </w:tc>
        <w:tc>
          <w:tcPr>
            <w:tcW w:w="3513" w:type="dxa"/>
          </w:tcPr>
          <w:p w:rsidR="00A6755E" w:rsidRPr="0043531A" w:rsidRDefault="00A6755E" w:rsidP="00976D27">
            <w:pPr>
              <w:pStyle w:val="StandardText"/>
            </w:pPr>
          </w:p>
        </w:tc>
      </w:tr>
      <w:tr w:rsidR="00A6755E" w:rsidRPr="0043531A" w:rsidTr="00905737">
        <w:tc>
          <w:tcPr>
            <w:tcW w:w="6126" w:type="dxa"/>
          </w:tcPr>
          <w:p w:rsidR="00A6755E" w:rsidRPr="0043531A" w:rsidRDefault="00A6755E" w:rsidP="00976D27">
            <w:pPr>
              <w:pStyle w:val="StandardText"/>
              <w:rPr>
                <w:rFonts w:eastAsia="Times New Roman"/>
              </w:rPr>
            </w:pPr>
            <w:r w:rsidRPr="0043531A">
              <w:rPr>
                <w:highlight w:val="lightGray"/>
              </w:rPr>
              <w:lastRenderedPageBreak/>
              <w:t xml:space="preserve">An External Expert Advisory Board (EEAB) will be appointed and steered by the Executive Board. The EEAB shall assist and facilitate the decisions made by the General Assembly. The Coordinator is authorised to execute with each member of the EEAB a non-disclosure agreement, </w:t>
            </w:r>
            <w:r w:rsidRPr="0043531A">
              <w:rPr>
                <w:bCs/>
                <w:highlight w:val="lightGray"/>
                <w:lang w:val="en-US"/>
              </w:rPr>
              <w:t xml:space="preserve">which terms shall be not less stringent than those stipulated in this Consortium Agreement, </w:t>
            </w:r>
            <w:r w:rsidRPr="0043531A">
              <w:rPr>
                <w:highlight w:val="lightGray"/>
              </w:rPr>
              <w:t xml:space="preserve"> no later than 30 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p>
        </w:tc>
        <w:tc>
          <w:tcPr>
            <w:tcW w:w="3513" w:type="dxa"/>
          </w:tcPr>
          <w:p w:rsidR="00A6755E" w:rsidRPr="0043531A" w:rsidRDefault="00A6755E" w:rsidP="00976D27">
            <w:pPr>
              <w:pStyle w:val="StandardText"/>
            </w:pPr>
          </w:p>
        </w:tc>
      </w:tr>
      <w:tr w:rsidR="00A6755E" w:rsidRPr="0043531A" w:rsidTr="00905737">
        <w:tc>
          <w:tcPr>
            <w:tcW w:w="6126" w:type="dxa"/>
          </w:tcPr>
          <w:p w:rsidR="00A6755E" w:rsidRPr="0043531A" w:rsidRDefault="00A6755E" w:rsidP="00976D27">
            <w:pPr>
              <w:pStyle w:val="StandardText"/>
            </w:pPr>
          </w:p>
        </w:tc>
        <w:tc>
          <w:tcPr>
            <w:tcW w:w="3513" w:type="dxa"/>
          </w:tcPr>
          <w:p w:rsidR="00A6755E" w:rsidRPr="0043531A" w:rsidRDefault="00A6755E" w:rsidP="00976D27">
            <w:pPr>
              <w:pStyle w:val="StandardText"/>
            </w:pPr>
          </w:p>
        </w:tc>
      </w:tr>
    </w:tbl>
    <w:p w:rsidR="006F7A18" w:rsidRPr="0043531A" w:rsidRDefault="006F7A18" w:rsidP="00A164D3"/>
    <w:p w:rsidR="006F7A18" w:rsidRPr="0043531A" w:rsidRDefault="006F7A18" w:rsidP="00A164D3">
      <w:r w:rsidRPr="0043531A">
        <w:br w:type="page"/>
      </w: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6F7A18" w:rsidRPr="0043531A" w:rsidTr="006F7A18">
        <w:tc>
          <w:tcPr>
            <w:tcW w:w="6126" w:type="dxa"/>
          </w:tcPr>
          <w:p w:rsidR="006F7A18" w:rsidRPr="0043531A" w:rsidRDefault="006F7A18" w:rsidP="007964C7">
            <w:pPr>
              <w:pStyle w:val="berarbeitung"/>
              <w:rPr>
                <w:sz w:val="22"/>
                <w:szCs w:val="22"/>
              </w:rPr>
            </w:pPr>
          </w:p>
        </w:tc>
        <w:tc>
          <w:tcPr>
            <w:tcW w:w="3513" w:type="dxa"/>
          </w:tcPr>
          <w:p w:rsidR="006F7A18" w:rsidRPr="0043531A" w:rsidRDefault="006F7A18" w:rsidP="007964C7">
            <w:pPr>
              <w:pStyle w:val="berarbeitung"/>
              <w:rPr>
                <w:sz w:val="22"/>
                <w:szCs w:val="22"/>
              </w:rPr>
            </w:pPr>
          </w:p>
        </w:tc>
      </w:tr>
      <w:tr w:rsidR="006F7A18" w:rsidRPr="0043531A" w:rsidTr="006F7A18">
        <w:tc>
          <w:tcPr>
            <w:tcW w:w="6126" w:type="dxa"/>
          </w:tcPr>
          <w:p w:rsidR="006F7A18" w:rsidRPr="0043531A" w:rsidRDefault="006F7A18" w:rsidP="00A164D3">
            <w:pPr>
              <w:pStyle w:val="berschrift1"/>
              <w:rPr>
                <w:highlight w:val="lightGray"/>
              </w:rPr>
            </w:pPr>
            <w:r w:rsidRPr="0043531A">
              <w:br w:type="page"/>
            </w:r>
            <w:bookmarkStart w:id="57" w:name="_Toc290300736"/>
            <w:bookmarkStart w:id="58" w:name="_Toc381262839"/>
            <w:r w:rsidRPr="0043531A">
              <w:t>[</w:t>
            </w:r>
            <w:r w:rsidR="000E4A96" w:rsidRPr="0043531A">
              <w:t>MODULE IPR</w:t>
            </w:r>
            <w:r w:rsidRPr="0043531A">
              <w:t xml:space="preserve"> SC]</w:t>
            </w:r>
            <w:bookmarkEnd w:id="57"/>
            <w:bookmarkEnd w:id="58"/>
          </w:p>
        </w:tc>
        <w:tc>
          <w:tcPr>
            <w:tcW w:w="3513" w:type="dxa"/>
          </w:tcPr>
          <w:p w:rsidR="006F7A18" w:rsidRPr="0043531A" w:rsidRDefault="006F7A18" w:rsidP="00A164D3">
            <w:pPr>
              <w:pStyle w:val="1"/>
            </w:pPr>
          </w:p>
        </w:tc>
      </w:tr>
      <w:tr w:rsidR="006F7A18" w:rsidRPr="0043531A" w:rsidTr="006F7A18">
        <w:tc>
          <w:tcPr>
            <w:tcW w:w="6126" w:type="dxa"/>
          </w:tcPr>
          <w:p w:rsidR="006F7A18" w:rsidRPr="0043531A" w:rsidRDefault="006F7A18" w:rsidP="00A164D3">
            <w:pPr>
              <w:pStyle w:val="berschrift1"/>
              <w:rPr>
                <w:rFonts w:eastAsia="Times New Roman"/>
              </w:rPr>
            </w:pPr>
            <w:bookmarkStart w:id="59" w:name="_Toc290300737"/>
            <w:bookmarkStart w:id="60" w:name="_Toc381262840"/>
            <w:r w:rsidRPr="0043531A">
              <w:t>Specific Software provisions</w:t>
            </w:r>
            <w:bookmarkEnd w:id="59"/>
            <w:bookmarkEnd w:id="60"/>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 Specific provisions for Access Rights to Software</w:t>
            </w:r>
          </w:p>
        </w:tc>
        <w:tc>
          <w:tcPr>
            <w:tcW w:w="3513" w:type="dxa"/>
          </w:tcPr>
          <w:p w:rsidR="006F7A18" w:rsidRPr="0043531A" w:rsidRDefault="006F7A18" w:rsidP="00A164D3">
            <w:pPr>
              <w:pStyle w:val="2"/>
              <w:rPr>
                <w:highlight w:val="lightGray"/>
              </w:rPr>
            </w:pPr>
          </w:p>
        </w:tc>
      </w:tr>
      <w:tr w:rsidR="006F7A18" w:rsidRPr="0043531A" w:rsidTr="006F7A18">
        <w:tc>
          <w:tcPr>
            <w:tcW w:w="6126" w:type="dxa"/>
          </w:tcPr>
          <w:p w:rsidR="006F7A18" w:rsidRPr="0043531A" w:rsidRDefault="006F7A18" w:rsidP="00A164D3">
            <w:pPr>
              <w:pStyle w:val="berschrift2"/>
              <w:rPr>
                <w:rFonts w:eastAsia="Times New Roman"/>
              </w:rPr>
            </w:pPr>
            <w:r w:rsidRPr="0043531A">
              <w:t>9.8.1 Definitions relating to Software</w:t>
            </w:r>
          </w:p>
        </w:tc>
        <w:tc>
          <w:tcPr>
            <w:tcW w:w="3513" w:type="dxa"/>
          </w:tcPr>
          <w:p w:rsidR="006F7A18" w:rsidRPr="0043531A" w:rsidRDefault="006F7A18" w:rsidP="00A164D3">
            <w:pPr>
              <w:pStyle w:val="2"/>
              <w:rPr>
                <w:highlight w:val="lightGray"/>
              </w:rPr>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“Application Programming Interface” </w:t>
            </w:r>
          </w:p>
          <w:p w:rsidR="006F7A18" w:rsidRPr="0043531A" w:rsidRDefault="006F7A18" w:rsidP="007964C7">
            <w:pPr>
              <w:pStyle w:val="berarbeitung"/>
              <w:rPr>
                <w:b w:val="0"/>
                <w:sz w:val="22"/>
                <w:szCs w:val="22"/>
              </w:rPr>
            </w:pPr>
            <w:r w:rsidRPr="0043531A">
              <w:rPr>
                <w:b w:val="0"/>
                <w:sz w:val="22"/>
                <w:szCs w:val="22"/>
              </w:rPr>
              <w:t>means the application programming interface materials and related documentation containing all data and information to allow skilled Software developers to create Software interfaces that interface or interact with other specified Software.</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"Controlled Licence Terms" means terms in any licence that require that the use, copying, modification and/or distribution of Software or another work (“Work”) and/or of any work that is a modified version of or is a derivative work of such Work (in each case, “Derivative Work”) be subject, in whole or in part, to one or more of the following:</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(where the Work or Derivative Work is Software) that the Source Code or other formats preferred for modification be made available as of right to any third party on request, whether royalty-free or not;</w:t>
            </w:r>
          </w:p>
          <w:p w:rsidR="006F7A18" w:rsidRPr="0043531A" w:rsidRDefault="006F7A18" w:rsidP="007964C7">
            <w:pPr>
              <w:pStyle w:val="berarbeitung"/>
              <w:rPr>
                <w:b w:val="0"/>
                <w:sz w:val="22"/>
                <w:szCs w:val="22"/>
              </w:rPr>
            </w:pPr>
            <w:r w:rsidRPr="0043531A">
              <w:rPr>
                <w:b w:val="0"/>
                <w:sz w:val="22"/>
                <w:szCs w:val="22"/>
              </w:rPr>
              <w:t xml:space="preserve">that permission to create modified versions or derivative works of the Work or Derivative Work be granted to any third party; </w:t>
            </w:r>
          </w:p>
          <w:p w:rsidR="006F7A18" w:rsidRPr="0043531A" w:rsidRDefault="006F7A18" w:rsidP="007964C7">
            <w:pPr>
              <w:pStyle w:val="berarbeitung"/>
              <w:rPr>
                <w:b w:val="0"/>
                <w:sz w:val="22"/>
                <w:szCs w:val="22"/>
              </w:rPr>
            </w:pPr>
            <w:r w:rsidRPr="0043531A">
              <w:rPr>
                <w:b w:val="0"/>
                <w:sz w:val="22"/>
                <w:szCs w:val="22"/>
              </w:rPr>
              <w:t>that a royalty-free licence relating to the Work or Derivative Work be granted to any third party.</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For the avoidance of doubt, any Software licence that merely permits (</w:t>
            </w:r>
            <w:r w:rsidRPr="0043531A">
              <w:rPr>
                <w:b w:val="0"/>
                <w:sz w:val="22"/>
                <w:szCs w:val="22"/>
              </w:rPr>
              <w:softHyphen/>
            </w:r>
            <w:r w:rsidRPr="0043531A">
              <w:rPr>
                <w:b w:val="0"/>
                <w:sz w:val="22"/>
                <w:szCs w:val="22"/>
              </w:rPr>
              <w:softHyphen/>
              <w:t>but does not require any of) the things mentioned in (a) to (c) is not a Controlled Licence (and so is an Uncontrolled Licence).</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 xml:space="preserve"> “Object Code” means software in machine-readable, compiled and/or executable form including, but not limited to, byte code form and in form of machine-readable libraries used for linking procedures and functions to other software. </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“Software Documentation” means software information, being technical information used, or useful in, or relating to the design, development, use or maintenance of any version of a software programme.</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“Source Code” means software in human readable form normally used to make modifications to it including, but not limited to, comments and procedural code such as job control language and scripts to control compilation and installation.</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9.8.2. General principles</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For the avoidance of doubt, the general provisions for Access </w:t>
            </w:r>
            <w:r w:rsidRPr="0043531A">
              <w:rPr>
                <w:b w:val="0"/>
                <w:sz w:val="22"/>
                <w:szCs w:val="22"/>
              </w:rPr>
              <w:lastRenderedPageBreak/>
              <w:t xml:space="preserve">Rights provided for in this Section 9 are applicable also to Software as far as not modified by this </w:t>
            </w:r>
            <w:r w:rsidR="00BF723E" w:rsidRPr="0043531A">
              <w:rPr>
                <w:b w:val="0"/>
                <w:sz w:val="22"/>
                <w:szCs w:val="22"/>
              </w:rPr>
              <w:t xml:space="preserve">Section </w:t>
            </w:r>
            <w:r w:rsidRPr="0043531A">
              <w:rPr>
                <w:b w:val="0"/>
                <w:sz w:val="22"/>
                <w:szCs w:val="22"/>
              </w:rPr>
              <w:t>9.8.</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Parties’ Access Rights to Software do not include any right to receive Source Code or Object Code ported to a certain hardware platform or any right to receive Source Code, Object Code or respective Software Documentation in any particular form or detail, but only as available from the Party granting the Access Rights.</w:t>
            </w: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lastRenderedPageBreak/>
              <w:t xml:space="preserve">The intended introduction of Intellectual Property (including, but not limited to Software) under Controlled Licence Terms in the Project requires the approval of the General Assembly to implement such introduction into the </w:t>
            </w:r>
            <w:r w:rsidR="00534E95" w:rsidRPr="0043531A">
              <w:rPr>
                <w:b w:val="0"/>
                <w:sz w:val="22"/>
                <w:szCs w:val="22"/>
              </w:rPr>
              <w:t>Consortium Plan</w:t>
            </w:r>
            <w:r w:rsidRPr="0043531A">
              <w:rPr>
                <w:b w:val="0"/>
                <w:sz w:val="22"/>
                <w:szCs w:val="22"/>
              </w:rPr>
              <w:t>.</w:t>
            </w: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9.8.3. Access to Software</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Access Rights to Software which is </w:t>
            </w:r>
            <w:r w:rsidR="00B97899" w:rsidRPr="0043531A">
              <w:rPr>
                <w:b w:val="0"/>
                <w:sz w:val="22"/>
                <w:szCs w:val="22"/>
              </w:rPr>
              <w:t>Result</w:t>
            </w:r>
            <w:r w:rsidR="00CE0AF0" w:rsidRPr="0043531A">
              <w:rPr>
                <w:b w:val="0"/>
                <w:sz w:val="22"/>
                <w:szCs w:val="22"/>
              </w:rPr>
              <w:t>s</w:t>
            </w:r>
            <w:r w:rsidRPr="0043531A">
              <w:rPr>
                <w:b w:val="0"/>
                <w:sz w:val="22"/>
                <w:szCs w:val="22"/>
              </w:rPr>
              <w:t xml:space="preserve"> shall comprise:</w:t>
            </w:r>
          </w:p>
          <w:p w:rsidR="006F7A18" w:rsidRPr="0043531A" w:rsidRDefault="006F7A18" w:rsidP="007964C7">
            <w:pPr>
              <w:pStyle w:val="berarbeitung"/>
              <w:rPr>
                <w:b w:val="0"/>
                <w:sz w:val="22"/>
                <w:szCs w:val="22"/>
              </w:rPr>
            </w:pPr>
            <w:r w:rsidRPr="0043531A">
              <w:rPr>
                <w:b w:val="0"/>
                <w:sz w:val="22"/>
                <w:szCs w:val="22"/>
              </w:rPr>
              <w:t xml:space="preserve">Access to the Object Code; and, </w:t>
            </w:r>
          </w:p>
          <w:p w:rsidR="006F7A18" w:rsidRPr="0043531A" w:rsidRDefault="006F7A18" w:rsidP="007964C7">
            <w:pPr>
              <w:pStyle w:val="berarbeitung"/>
              <w:rPr>
                <w:b w:val="0"/>
                <w:sz w:val="22"/>
                <w:szCs w:val="22"/>
              </w:rPr>
            </w:pPr>
            <w:r w:rsidRPr="0043531A">
              <w:rPr>
                <w:b w:val="0"/>
                <w:sz w:val="22"/>
                <w:szCs w:val="22"/>
              </w:rPr>
              <w:t xml:space="preserve">where normal use of such an Object Code requires an Application Programming Interface (hereafter API), Access to the Object Code and such an API; and, </w:t>
            </w:r>
          </w:p>
          <w:p w:rsidR="006F7A18" w:rsidRPr="0043531A" w:rsidRDefault="006F7A18" w:rsidP="007964C7">
            <w:pPr>
              <w:pStyle w:val="berarbeitung"/>
              <w:rPr>
                <w:b w:val="0"/>
                <w:sz w:val="22"/>
                <w:szCs w:val="22"/>
              </w:rPr>
            </w:pPr>
            <w:r w:rsidRPr="0043531A">
              <w:rPr>
                <w:b w:val="0"/>
                <w:sz w:val="22"/>
                <w:szCs w:val="22"/>
              </w:rPr>
              <w:t xml:space="preserve">if a Party can show that the execution of its tasks under the Project or the </w:t>
            </w:r>
            <w:r w:rsidR="00A4123D" w:rsidRPr="0043531A">
              <w:rPr>
                <w:b w:val="0"/>
                <w:sz w:val="22"/>
                <w:szCs w:val="22"/>
              </w:rPr>
              <w:t>E</w:t>
            </w:r>
            <w:r w:rsidR="00BE48F5" w:rsidRPr="0043531A">
              <w:rPr>
                <w:b w:val="0"/>
                <w:sz w:val="22"/>
                <w:szCs w:val="22"/>
              </w:rPr>
              <w:t xml:space="preserve">xploitation </w:t>
            </w:r>
            <w:r w:rsidRPr="0043531A">
              <w:rPr>
                <w:b w:val="0"/>
                <w:sz w:val="22"/>
                <w:szCs w:val="22"/>
              </w:rPr>
              <w:t xml:space="preserve">of its own </w:t>
            </w:r>
            <w:r w:rsidR="00B97899" w:rsidRPr="0043531A">
              <w:rPr>
                <w:b w:val="0"/>
                <w:sz w:val="22"/>
                <w:szCs w:val="22"/>
              </w:rPr>
              <w:t>Result</w:t>
            </w:r>
            <w:r w:rsidR="00F34BB6" w:rsidRPr="0043531A">
              <w:rPr>
                <w:b w:val="0"/>
                <w:sz w:val="22"/>
                <w:szCs w:val="22"/>
              </w:rPr>
              <w:t>s</w:t>
            </w:r>
            <w:r w:rsidRPr="0043531A">
              <w:rPr>
                <w:b w:val="0"/>
                <w:sz w:val="22"/>
                <w:szCs w:val="22"/>
              </w:rPr>
              <w:t xml:space="preserve"> is technically or legally impossible without Access to the Source Code, Access to the Source Code to the extent necessary.</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Background shall only be provided in Object Code unless otherwise agreed between the Parties concerned.</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9.8.4. Software licence and sublicensing rights</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A164D3">
            <w:pPr>
              <w:pStyle w:val="berschrift2"/>
              <w:rPr>
                <w:rFonts w:eastAsia="Times New Roman"/>
                <w:lang w:val="fr-FR"/>
              </w:rPr>
            </w:pPr>
            <w:r w:rsidRPr="0043531A">
              <w:rPr>
                <w:lang w:val="fr-FR"/>
              </w:rPr>
              <w:t>9.8.4.1 Object Code</w:t>
            </w:r>
          </w:p>
        </w:tc>
        <w:tc>
          <w:tcPr>
            <w:tcW w:w="3513" w:type="dxa"/>
          </w:tcPr>
          <w:p w:rsidR="006F7A18" w:rsidRPr="0043531A" w:rsidRDefault="006F7A18" w:rsidP="00A164D3">
            <w:pPr>
              <w:pStyle w:val="2"/>
              <w:rPr>
                <w:lang w:val="fr-FR"/>
              </w:rPr>
            </w:pPr>
          </w:p>
        </w:tc>
      </w:tr>
      <w:tr w:rsidR="006F7A18" w:rsidRPr="0043531A" w:rsidTr="006F7A18">
        <w:tc>
          <w:tcPr>
            <w:tcW w:w="6126" w:type="dxa"/>
          </w:tcPr>
          <w:p w:rsidR="006F7A18" w:rsidRPr="0043531A" w:rsidRDefault="006F7A18" w:rsidP="00A164D3">
            <w:pPr>
              <w:pStyle w:val="berschrift2"/>
              <w:rPr>
                <w:rFonts w:eastAsia="Times New Roman"/>
              </w:rPr>
            </w:pPr>
            <w:r w:rsidRPr="0043531A">
              <w:t xml:space="preserve">9.8.4.1.1 </w:t>
            </w:r>
            <w:r w:rsidR="00B97899" w:rsidRPr="0043531A">
              <w:t>Result</w:t>
            </w:r>
            <w:r w:rsidR="00F34BB6" w:rsidRPr="0043531A">
              <w:t>s</w:t>
            </w:r>
            <w:r w:rsidR="00B97899" w:rsidRPr="0043531A" w:rsidDel="00B97899">
              <w:t xml:space="preserve"> </w:t>
            </w:r>
            <w:r w:rsidRPr="0043531A">
              <w:t>- Rights of a Party</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Where a Party has Access Rights to Object Code and/or API which is </w:t>
            </w:r>
            <w:r w:rsidR="00B97899" w:rsidRPr="0043531A">
              <w:rPr>
                <w:b w:val="0"/>
                <w:sz w:val="22"/>
                <w:szCs w:val="22"/>
              </w:rPr>
              <w:t>Result</w:t>
            </w:r>
            <w:r w:rsidR="00F34BB6" w:rsidRPr="0043531A">
              <w:rPr>
                <w:b w:val="0"/>
                <w:sz w:val="22"/>
                <w:szCs w:val="22"/>
              </w:rPr>
              <w:t>s</w:t>
            </w:r>
            <w:r w:rsidRPr="0043531A">
              <w:rPr>
                <w:b w:val="0"/>
                <w:sz w:val="22"/>
                <w:szCs w:val="22"/>
              </w:rPr>
              <w:t xml:space="preserve"> for </w:t>
            </w:r>
            <w:r w:rsidR="00723D0C" w:rsidRPr="0043531A">
              <w:rPr>
                <w:b w:val="0"/>
                <w:sz w:val="22"/>
                <w:szCs w:val="22"/>
              </w:rPr>
              <w:t>Exploitation</w:t>
            </w:r>
            <w:r w:rsidRPr="0043531A">
              <w:rPr>
                <w:b w:val="0"/>
                <w:sz w:val="22"/>
                <w:szCs w:val="22"/>
              </w:rPr>
              <w:t xml:space="preserve">, such Access shall, in addition to the </w:t>
            </w:r>
            <w:r w:rsidR="00607436" w:rsidRPr="0043531A">
              <w:rPr>
                <w:b w:val="0"/>
                <w:sz w:val="22"/>
                <w:szCs w:val="22"/>
              </w:rPr>
              <w:t>A</w:t>
            </w:r>
            <w:r w:rsidRPr="0043531A">
              <w:rPr>
                <w:b w:val="0"/>
                <w:sz w:val="22"/>
                <w:szCs w:val="22"/>
              </w:rPr>
              <w:t xml:space="preserve">ccess for </w:t>
            </w:r>
            <w:r w:rsidR="00723D0C" w:rsidRPr="0043531A">
              <w:rPr>
                <w:b w:val="0"/>
                <w:sz w:val="22"/>
                <w:szCs w:val="22"/>
              </w:rPr>
              <w:t>Exploitation</w:t>
            </w:r>
            <w:r w:rsidRPr="0043531A">
              <w:rPr>
                <w:b w:val="0"/>
                <w:sz w:val="22"/>
                <w:szCs w:val="22"/>
              </w:rPr>
              <w:t xml:space="preserve"> foreseen in </w:t>
            </w:r>
            <w:r w:rsidR="00BF723E" w:rsidRPr="0043531A">
              <w:rPr>
                <w:b w:val="0"/>
                <w:sz w:val="22"/>
                <w:szCs w:val="22"/>
              </w:rPr>
              <w:t xml:space="preserve">Section </w:t>
            </w:r>
            <w:r w:rsidRPr="0043531A">
              <w:rPr>
                <w:b w:val="0"/>
                <w:sz w:val="22"/>
                <w:szCs w:val="22"/>
              </w:rPr>
              <w:t xml:space="preserve">9.4, as far as Needed for the </w:t>
            </w:r>
            <w:r w:rsidR="00723D0C" w:rsidRPr="0043531A">
              <w:rPr>
                <w:b w:val="0"/>
                <w:sz w:val="22"/>
                <w:szCs w:val="22"/>
              </w:rPr>
              <w:t>Exploitation</w:t>
            </w:r>
            <w:r w:rsidRPr="0043531A">
              <w:rPr>
                <w:b w:val="0"/>
                <w:sz w:val="22"/>
                <w:szCs w:val="22"/>
              </w:rPr>
              <w:t xml:space="preserve"> of the Party’s own </w:t>
            </w:r>
            <w:r w:rsidR="00B97899" w:rsidRPr="0043531A">
              <w:rPr>
                <w:b w:val="0"/>
                <w:sz w:val="22"/>
                <w:szCs w:val="22"/>
              </w:rPr>
              <w:t>Result</w:t>
            </w:r>
            <w:r w:rsidR="00F34BB6" w:rsidRPr="0043531A">
              <w:rPr>
                <w:b w:val="0"/>
                <w:sz w:val="22"/>
                <w:szCs w:val="22"/>
              </w:rPr>
              <w:t>s</w:t>
            </w:r>
            <w:r w:rsidRPr="0043531A">
              <w:rPr>
                <w:b w:val="0"/>
                <w:sz w:val="22"/>
                <w:szCs w:val="22"/>
              </w:rPr>
              <w:t>, comprise the right:</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 xml:space="preserve">to make an unlimited number of copies of Object Code and API; and </w:t>
            </w:r>
          </w:p>
          <w:p w:rsidR="006F7A18" w:rsidRPr="0043531A" w:rsidRDefault="006F7A18" w:rsidP="007964C7">
            <w:pPr>
              <w:pStyle w:val="berarbeitung"/>
              <w:rPr>
                <w:b w:val="0"/>
                <w:sz w:val="22"/>
                <w:szCs w:val="22"/>
              </w:rPr>
            </w:pPr>
            <w:r w:rsidRPr="0043531A">
              <w:rPr>
                <w:b w:val="0"/>
                <w:sz w:val="22"/>
                <w:szCs w:val="22"/>
              </w:rPr>
              <w:t xml:space="preserve">to distribute, make available, market, sell and offer for sale such Object Code and API </w:t>
            </w:r>
            <w:r w:rsidRPr="0043531A">
              <w:rPr>
                <w:b w:val="0"/>
                <w:sz w:val="22"/>
                <w:szCs w:val="22"/>
                <w:highlight w:val="lightGray"/>
              </w:rPr>
              <w:t>alone or</w:t>
            </w:r>
            <w:r w:rsidR="0056413C" w:rsidRPr="0043531A">
              <w:rPr>
                <w:b w:val="0"/>
                <w:sz w:val="22"/>
                <w:szCs w:val="22"/>
                <w:highlight w:val="lightGray"/>
              </w:rPr>
              <w:t xml:space="preserve"> </w:t>
            </w:r>
            <w:r w:rsidR="0056413C" w:rsidRPr="0043531A">
              <w:rPr>
                <w:b w:val="0"/>
                <w:sz w:val="22"/>
                <w:szCs w:val="22"/>
              </w:rPr>
              <w:t>as</w:t>
            </w:r>
            <w:r w:rsidRPr="0043531A">
              <w:rPr>
                <w:b w:val="0"/>
                <w:sz w:val="22"/>
                <w:szCs w:val="22"/>
              </w:rPr>
              <w:t xml:space="preserve"> part of or in connection with products or services of the Party having the Access Rights;</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 xml:space="preserve">provided however that any product, process or service has been developed by the Party having the Access Rights in accordance with its rights to </w:t>
            </w:r>
            <w:r w:rsidR="00723D0C" w:rsidRPr="0043531A">
              <w:rPr>
                <w:b w:val="0"/>
                <w:sz w:val="22"/>
                <w:szCs w:val="22"/>
              </w:rPr>
              <w:t>exploit</w:t>
            </w:r>
            <w:r w:rsidRPr="0043531A">
              <w:rPr>
                <w:b w:val="0"/>
                <w:sz w:val="22"/>
                <w:szCs w:val="22"/>
              </w:rPr>
              <w:t xml:space="preserve"> Object Code and API for its own </w:t>
            </w:r>
            <w:r w:rsidR="00B97899" w:rsidRPr="0043531A">
              <w:rPr>
                <w:b w:val="0"/>
                <w:sz w:val="22"/>
                <w:szCs w:val="22"/>
              </w:rPr>
              <w:t>Result</w:t>
            </w:r>
            <w:r w:rsidR="00F34BB6" w:rsidRPr="0043531A">
              <w:rPr>
                <w:b w:val="0"/>
                <w:sz w:val="22"/>
                <w:szCs w:val="22"/>
              </w:rPr>
              <w:t>s</w:t>
            </w:r>
            <w:r w:rsidRPr="0043531A">
              <w:rPr>
                <w:b w:val="0"/>
                <w:sz w:val="22"/>
                <w:szCs w:val="22"/>
              </w:rPr>
              <w:t>.</w:t>
            </w:r>
          </w:p>
          <w:p w:rsidR="006F7A18" w:rsidRPr="0043531A" w:rsidRDefault="006F7A18" w:rsidP="007964C7">
            <w:pPr>
              <w:pStyle w:val="berarbeitung"/>
              <w:rPr>
                <w:b w:val="0"/>
                <w:sz w:val="22"/>
                <w:szCs w:val="22"/>
              </w:rPr>
            </w:pPr>
          </w:p>
          <w:p w:rsidR="006F7A18" w:rsidRPr="0043531A" w:rsidRDefault="006F7A18" w:rsidP="007964C7">
            <w:pPr>
              <w:pStyle w:val="berarbeitung"/>
              <w:rPr>
                <w:b w:val="0"/>
                <w:sz w:val="22"/>
                <w:szCs w:val="22"/>
              </w:rPr>
            </w:pPr>
            <w:r w:rsidRPr="0043531A">
              <w:rPr>
                <w:b w:val="0"/>
                <w:sz w:val="22"/>
                <w:szCs w:val="22"/>
              </w:rPr>
              <w:t xml:space="preserve">If it is intended to use the services of a third party for the purposes of this </w:t>
            </w:r>
            <w:r w:rsidR="00BF723E" w:rsidRPr="0043531A">
              <w:rPr>
                <w:b w:val="0"/>
                <w:sz w:val="22"/>
                <w:szCs w:val="22"/>
              </w:rPr>
              <w:t xml:space="preserve">Section </w:t>
            </w:r>
            <w:r w:rsidRPr="0043531A">
              <w:rPr>
                <w:b w:val="0"/>
                <w:sz w:val="22"/>
                <w:szCs w:val="22"/>
              </w:rPr>
              <w:t xml:space="preserve">9.8.4.1.1, the Parties concerned shall agree on the terms thereof with due observance of the interests </w:t>
            </w:r>
            <w:r w:rsidRPr="0043531A">
              <w:rPr>
                <w:b w:val="0"/>
                <w:sz w:val="22"/>
                <w:szCs w:val="22"/>
              </w:rPr>
              <w:lastRenderedPageBreak/>
              <w:t xml:space="preserve">of the Party granting the Access Rights as set out in </w:t>
            </w:r>
            <w:r w:rsidR="00BF723E" w:rsidRPr="0043531A">
              <w:rPr>
                <w:b w:val="0"/>
                <w:sz w:val="22"/>
                <w:szCs w:val="22"/>
              </w:rPr>
              <w:t xml:space="preserve">Section </w:t>
            </w:r>
            <w:r w:rsidRPr="0043531A">
              <w:rPr>
                <w:b w:val="0"/>
                <w:sz w:val="22"/>
                <w:szCs w:val="22"/>
              </w:rPr>
              <w:t>9.2 of this Consortium Agreement.</w:t>
            </w:r>
          </w:p>
          <w:p w:rsidR="006F7A18" w:rsidRPr="0043531A" w:rsidRDefault="006F7A18" w:rsidP="007964C7">
            <w:pPr>
              <w:pStyle w:val="berarbeitung"/>
              <w:rPr>
                <w:b w:val="0"/>
                <w:sz w:val="22"/>
                <w:szCs w:val="22"/>
              </w:rPr>
            </w:pPr>
          </w:p>
        </w:tc>
        <w:tc>
          <w:tcPr>
            <w:tcW w:w="3513" w:type="dxa"/>
          </w:tcPr>
          <w:p w:rsidR="00F01603" w:rsidRPr="0043531A" w:rsidRDefault="00F01603" w:rsidP="00A164D3">
            <w:pPr>
              <w:pStyle w:val="elucidation"/>
            </w:pPr>
          </w:p>
          <w:p w:rsidR="00F01603" w:rsidRPr="0043531A" w:rsidRDefault="00F01603" w:rsidP="00A164D3">
            <w:pPr>
              <w:pStyle w:val="elucidation"/>
            </w:pPr>
            <w:r w:rsidRPr="0043531A">
              <w:t xml:space="preserve">"Alone or": </w:t>
            </w:r>
            <w:r w:rsidR="002A5BBC" w:rsidRPr="0043531A">
              <w:t>Some users considered “alone” to be too far-reaching, which is why it is now an option.</w:t>
            </w:r>
            <w:r w:rsidRPr="0043531A">
              <w:t xml:space="preserve"> </w:t>
            </w:r>
          </w:p>
          <w:p w:rsidR="002A5BBC" w:rsidRPr="0043531A" w:rsidRDefault="002A5BBC"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lastRenderedPageBreak/>
              <w:t xml:space="preserve">9.8.4.1.2 </w:t>
            </w:r>
            <w:r w:rsidR="00B97899" w:rsidRPr="0043531A">
              <w:t>Result</w:t>
            </w:r>
            <w:r w:rsidR="00F34BB6" w:rsidRPr="0043531A">
              <w:t>s</w:t>
            </w:r>
            <w:r w:rsidR="00C066F5" w:rsidRPr="0043531A">
              <w:t xml:space="preserve"> - Rights to grant sublicens</w:t>
            </w:r>
            <w:r w:rsidRPr="0043531A">
              <w:t>es to end-users</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In addition, Access Rights to Object Code shall, as far as Needed for the </w:t>
            </w:r>
            <w:r w:rsidR="00723D0C" w:rsidRPr="0043531A">
              <w:rPr>
                <w:b w:val="0"/>
                <w:sz w:val="22"/>
                <w:szCs w:val="22"/>
              </w:rPr>
              <w:t>Exploitation</w:t>
            </w:r>
            <w:r w:rsidRPr="0043531A">
              <w:rPr>
                <w:b w:val="0"/>
                <w:sz w:val="22"/>
                <w:szCs w:val="22"/>
              </w:rPr>
              <w:t xml:space="preserve"> of the Party’s own </w:t>
            </w:r>
            <w:r w:rsidR="00B97899" w:rsidRPr="0043531A">
              <w:rPr>
                <w:b w:val="0"/>
                <w:sz w:val="22"/>
                <w:szCs w:val="22"/>
              </w:rPr>
              <w:t>Result</w:t>
            </w:r>
            <w:r w:rsidR="00F34BB6" w:rsidRPr="0043531A">
              <w:rPr>
                <w:b w:val="0"/>
                <w:sz w:val="22"/>
                <w:szCs w:val="22"/>
              </w:rPr>
              <w:t>s</w:t>
            </w:r>
            <w:r w:rsidRPr="0043531A">
              <w:rPr>
                <w:b w:val="0"/>
                <w:sz w:val="22"/>
                <w:szCs w:val="22"/>
              </w:rPr>
              <w:t>, comprise the right to grant in the normal course of the relevant trade to end-user customers buying/using t</w:t>
            </w:r>
            <w:r w:rsidR="00C066F5" w:rsidRPr="0043531A">
              <w:rPr>
                <w:b w:val="0"/>
                <w:sz w:val="22"/>
                <w:szCs w:val="22"/>
              </w:rPr>
              <w:t>he product/services, a sublicens</w:t>
            </w:r>
            <w:r w:rsidRPr="0043531A">
              <w:rPr>
                <w:b w:val="0"/>
                <w:sz w:val="22"/>
                <w:szCs w:val="22"/>
              </w:rPr>
              <w:t xml:space="preserve">e to the extent as necessary for the normal use of the relevant product or service to use the Object Code </w:t>
            </w:r>
            <w:r w:rsidRPr="0043531A">
              <w:rPr>
                <w:b w:val="0"/>
                <w:sz w:val="22"/>
                <w:szCs w:val="22"/>
                <w:highlight w:val="lightGray"/>
              </w:rPr>
              <w:t>alone or</w:t>
            </w:r>
            <w:r w:rsidRPr="0043531A">
              <w:rPr>
                <w:b w:val="0"/>
                <w:sz w:val="22"/>
                <w:szCs w:val="22"/>
              </w:rPr>
              <w:t xml:space="preserve"> as part of or in connection with or integrated into products and services of the Party having the Access Rights and, as far as technically essential: </w:t>
            </w:r>
          </w:p>
          <w:p w:rsidR="006F7A18" w:rsidRPr="00C05984" w:rsidRDefault="006F7A18" w:rsidP="00A164D3">
            <w:pPr>
              <w:pStyle w:val="auf1"/>
              <w:rPr>
                <w:rFonts w:eastAsia="Times New Roman"/>
                <w:sz w:val="22"/>
                <w:szCs w:val="22"/>
              </w:rPr>
            </w:pPr>
            <w:r w:rsidRPr="00C05984">
              <w:rPr>
                <w:sz w:val="22"/>
                <w:szCs w:val="22"/>
              </w:rPr>
              <w:t xml:space="preserve">to maintain such product/service; </w:t>
            </w:r>
          </w:p>
          <w:p w:rsidR="006F7A18" w:rsidRPr="00C05984" w:rsidRDefault="006F7A18" w:rsidP="00C05984">
            <w:pPr>
              <w:pStyle w:val="auf1"/>
              <w:rPr>
                <w:rFonts w:eastAsia="Times New Roman"/>
                <w:sz w:val="22"/>
                <w:szCs w:val="22"/>
              </w:rPr>
            </w:pPr>
            <w:r w:rsidRPr="00C05984">
              <w:rPr>
                <w:sz w:val="22"/>
                <w:szCs w:val="22"/>
              </w:rPr>
              <w:t xml:space="preserve">to create for its own end-use interacting interoperable software in accordance with the </w:t>
            </w:r>
            <w:r w:rsidR="00B45C12" w:rsidRPr="00C05984">
              <w:rPr>
                <w:sz w:val="22"/>
                <w:szCs w:val="22"/>
              </w:rPr>
              <w:t xml:space="preserve">Directive 2009/24/EC of the European Parliament and of the Council of 23 April 2009 </w:t>
            </w:r>
            <w:r w:rsidRPr="00C05984">
              <w:rPr>
                <w:sz w:val="22"/>
                <w:szCs w:val="22"/>
              </w:rPr>
              <w:t xml:space="preserve">on the legal protection of computer programs </w:t>
            </w:r>
          </w:p>
          <w:p w:rsidR="00C05984" w:rsidRPr="0043531A" w:rsidRDefault="00C05984" w:rsidP="00C05984">
            <w:pPr>
              <w:pStyle w:val="auf1"/>
              <w:numPr>
                <w:ilvl w:val="0"/>
                <w:numId w:val="0"/>
              </w:numPr>
              <w:ind w:left="360"/>
              <w:rPr>
                <w:rFonts w:eastAsia="Times New Roman"/>
              </w:rPr>
            </w:pPr>
          </w:p>
        </w:tc>
        <w:tc>
          <w:tcPr>
            <w:tcW w:w="3513" w:type="dxa"/>
          </w:tcPr>
          <w:p w:rsidR="006F7A18" w:rsidRPr="0043531A" w:rsidRDefault="006F7A18" w:rsidP="00A164D3">
            <w:pPr>
              <w:pStyle w:val="elucidation"/>
            </w:pPr>
          </w:p>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9.8.4.1.3 Background</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For the avoidance of doubt, where a Party has Access Rights to Object Code and/or API which is Background for </w:t>
            </w:r>
            <w:r w:rsidR="00723D0C" w:rsidRPr="0043531A">
              <w:rPr>
                <w:b w:val="0"/>
                <w:sz w:val="22"/>
                <w:szCs w:val="22"/>
              </w:rPr>
              <w:t>Exploitation</w:t>
            </w:r>
            <w:r w:rsidRPr="0043531A">
              <w:rPr>
                <w:b w:val="0"/>
                <w:sz w:val="22"/>
                <w:szCs w:val="22"/>
              </w:rPr>
              <w:t>, Access Right</w:t>
            </w:r>
            <w:r w:rsidR="00C066F5" w:rsidRPr="0043531A">
              <w:rPr>
                <w:b w:val="0"/>
                <w:sz w:val="22"/>
                <w:szCs w:val="22"/>
              </w:rPr>
              <w:t>s exclude the right to sublicens</w:t>
            </w:r>
            <w:r w:rsidRPr="0043531A">
              <w:rPr>
                <w:b w:val="0"/>
                <w:sz w:val="22"/>
                <w:szCs w:val="22"/>
              </w:rPr>
              <w:t>e. Such sublicensing rights may, however, be negotiated between the Parties.</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lang w:val="fr-FR"/>
              </w:rPr>
            </w:pPr>
            <w:r w:rsidRPr="0043531A">
              <w:rPr>
                <w:lang w:val="fr-FR"/>
              </w:rPr>
              <w:t>9.8.4.2 Source Code</w:t>
            </w:r>
          </w:p>
        </w:tc>
        <w:tc>
          <w:tcPr>
            <w:tcW w:w="3513" w:type="dxa"/>
          </w:tcPr>
          <w:p w:rsidR="006F7A18" w:rsidRPr="0043531A" w:rsidRDefault="006F7A18" w:rsidP="00A164D3">
            <w:pPr>
              <w:pStyle w:val="2"/>
              <w:rPr>
                <w:lang w:val="fr-FR"/>
              </w:rPr>
            </w:pPr>
          </w:p>
        </w:tc>
      </w:tr>
      <w:tr w:rsidR="006F7A18" w:rsidRPr="0043531A" w:rsidTr="006F7A18">
        <w:tc>
          <w:tcPr>
            <w:tcW w:w="6126" w:type="dxa"/>
          </w:tcPr>
          <w:p w:rsidR="006F7A18" w:rsidRPr="0043531A" w:rsidRDefault="006F7A18" w:rsidP="00A164D3">
            <w:pPr>
              <w:pStyle w:val="berschrift2"/>
              <w:rPr>
                <w:rFonts w:eastAsia="Times New Roman"/>
              </w:rPr>
            </w:pPr>
            <w:r w:rsidRPr="0043531A">
              <w:t xml:space="preserve">9.8.4.2.1 </w:t>
            </w:r>
            <w:r w:rsidR="00B97899" w:rsidRPr="0043531A">
              <w:t>Result</w:t>
            </w:r>
            <w:r w:rsidR="00F34BB6" w:rsidRPr="0043531A">
              <w:t>s</w:t>
            </w:r>
            <w:r w:rsidRPr="0043531A">
              <w:t xml:space="preserve"> - Rights of a Party</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Where, in accordance with </w:t>
            </w:r>
            <w:r w:rsidR="00BF723E" w:rsidRPr="0043531A">
              <w:rPr>
                <w:b w:val="0"/>
                <w:sz w:val="22"/>
                <w:szCs w:val="22"/>
              </w:rPr>
              <w:t xml:space="preserve">Section </w:t>
            </w:r>
            <w:r w:rsidRPr="0043531A">
              <w:rPr>
                <w:b w:val="0"/>
                <w:sz w:val="22"/>
                <w:szCs w:val="22"/>
              </w:rPr>
              <w:t xml:space="preserve">9.8.3, a Party has Access Rights to Source Code which is </w:t>
            </w:r>
            <w:r w:rsidR="00B97899" w:rsidRPr="0043531A">
              <w:rPr>
                <w:b w:val="0"/>
                <w:sz w:val="22"/>
                <w:szCs w:val="22"/>
              </w:rPr>
              <w:t>Result</w:t>
            </w:r>
            <w:r w:rsidR="00F34BB6" w:rsidRPr="0043531A">
              <w:rPr>
                <w:b w:val="0"/>
                <w:sz w:val="22"/>
                <w:szCs w:val="22"/>
              </w:rPr>
              <w:t>s</w:t>
            </w:r>
            <w:r w:rsidRPr="0043531A">
              <w:rPr>
                <w:b w:val="0"/>
                <w:sz w:val="22"/>
                <w:szCs w:val="22"/>
              </w:rPr>
              <w:t xml:space="preserve"> for </w:t>
            </w:r>
            <w:r w:rsidR="00723D0C" w:rsidRPr="0043531A">
              <w:rPr>
                <w:b w:val="0"/>
                <w:sz w:val="22"/>
                <w:szCs w:val="22"/>
              </w:rPr>
              <w:t>Exploitation</w:t>
            </w:r>
            <w:r w:rsidRPr="0043531A">
              <w:rPr>
                <w:b w:val="0"/>
                <w:sz w:val="22"/>
                <w:szCs w:val="22"/>
              </w:rPr>
              <w:t xml:space="preserve">, Access Rights to such Source Code, as far as Needed for the </w:t>
            </w:r>
            <w:r w:rsidR="00723D0C" w:rsidRPr="0043531A">
              <w:rPr>
                <w:b w:val="0"/>
                <w:sz w:val="22"/>
                <w:szCs w:val="22"/>
              </w:rPr>
              <w:t>Exploitation</w:t>
            </w:r>
            <w:r w:rsidRPr="0043531A">
              <w:rPr>
                <w:b w:val="0"/>
                <w:sz w:val="22"/>
                <w:szCs w:val="22"/>
              </w:rPr>
              <w:t xml:space="preserve"> of the Party’s own </w:t>
            </w:r>
            <w:r w:rsidR="00B97899" w:rsidRPr="0043531A">
              <w:rPr>
                <w:b w:val="0"/>
                <w:sz w:val="22"/>
                <w:szCs w:val="22"/>
              </w:rPr>
              <w:t>Result</w:t>
            </w:r>
            <w:r w:rsidR="00F34BB6" w:rsidRPr="0043531A">
              <w:rPr>
                <w:b w:val="0"/>
                <w:sz w:val="22"/>
                <w:szCs w:val="22"/>
              </w:rPr>
              <w:t>s</w:t>
            </w:r>
            <w:r w:rsidRPr="0043531A">
              <w:rPr>
                <w:b w:val="0"/>
                <w:sz w:val="22"/>
                <w:szCs w:val="22"/>
              </w:rPr>
              <w:t>, shall comprise a worldwide right to use, to make copies, to modify, to develop, to adapt Source Code for research, to create/market a product/process and to create/provide a service.</w:t>
            </w:r>
          </w:p>
          <w:p w:rsidR="006F7A18" w:rsidRPr="0043531A" w:rsidRDefault="006F7A18" w:rsidP="007964C7">
            <w:pPr>
              <w:pStyle w:val="berarbeitung"/>
              <w:rPr>
                <w:b w:val="0"/>
                <w:sz w:val="22"/>
                <w:szCs w:val="22"/>
              </w:rPr>
            </w:pPr>
            <w:r w:rsidRPr="0043531A">
              <w:rPr>
                <w:b w:val="0"/>
                <w:sz w:val="22"/>
                <w:szCs w:val="22"/>
              </w:rPr>
              <w:t xml:space="preserve">If it is intended to use the services of a third party for the purposes of this </w:t>
            </w:r>
            <w:r w:rsidR="00BF723E" w:rsidRPr="0043531A">
              <w:rPr>
                <w:b w:val="0"/>
                <w:sz w:val="22"/>
                <w:szCs w:val="22"/>
              </w:rPr>
              <w:t xml:space="preserve">Section </w:t>
            </w:r>
            <w:r w:rsidRPr="0043531A">
              <w:rPr>
                <w:b w:val="0"/>
                <w:sz w:val="22"/>
                <w:szCs w:val="22"/>
              </w:rPr>
              <w:t xml:space="preserve">9.8.4.2.1, the Parties shall agree on the terms thereof, with due observance of the interests of the Party granting the Access Rights as set out in </w:t>
            </w:r>
            <w:r w:rsidR="00BF723E" w:rsidRPr="0043531A">
              <w:rPr>
                <w:b w:val="0"/>
                <w:sz w:val="22"/>
                <w:szCs w:val="22"/>
              </w:rPr>
              <w:t xml:space="preserve">Section </w:t>
            </w:r>
            <w:r w:rsidRPr="0043531A">
              <w:rPr>
                <w:b w:val="0"/>
                <w:sz w:val="22"/>
                <w:szCs w:val="22"/>
              </w:rPr>
              <w:t>9.2 of this Consortium Agreement.</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 xml:space="preserve">9.8.4.2.2 </w:t>
            </w:r>
            <w:r w:rsidR="00B97899" w:rsidRPr="0043531A">
              <w:t>Result</w:t>
            </w:r>
            <w:r w:rsidR="00F34BB6" w:rsidRPr="0043531A">
              <w:t>s</w:t>
            </w:r>
            <w:r w:rsidR="00C066F5" w:rsidRPr="0043531A">
              <w:t xml:space="preserve"> – Rights to grant sublicens</w:t>
            </w:r>
            <w:r w:rsidRPr="0043531A">
              <w:t>es to end-users</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In addition, Access Rights, as far as Needed for the </w:t>
            </w:r>
            <w:r w:rsidR="00723D0C" w:rsidRPr="0043531A">
              <w:rPr>
                <w:b w:val="0"/>
                <w:sz w:val="22"/>
                <w:szCs w:val="22"/>
              </w:rPr>
              <w:t>Exploitation</w:t>
            </w:r>
            <w:r w:rsidRPr="0043531A">
              <w:rPr>
                <w:b w:val="0"/>
                <w:sz w:val="22"/>
                <w:szCs w:val="22"/>
              </w:rPr>
              <w:t xml:space="preserve"> of the Party’s own </w:t>
            </w:r>
            <w:r w:rsidR="00B97899" w:rsidRPr="0043531A">
              <w:rPr>
                <w:b w:val="0"/>
                <w:sz w:val="22"/>
                <w:szCs w:val="22"/>
              </w:rPr>
              <w:t>Result</w:t>
            </w:r>
            <w:r w:rsidR="00F34BB6" w:rsidRPr="0043531A">
              <w:rPr>
                <w:b w:val="0"/>
                <w:sz w:val="22"/>
                <w:szCs w:val="22"/>
              </w:rPr>
              <w:t>s</w:t>
            </w:r>
            <w:r w:rsidRPr="0043531A">
              <w:rPr>
                <w:b w:val="0"/>
                <w:sz w:val="22"/>
                <w:szCs w:val="22"/>
              </w:rPr>
              <w:t>, shall</w:t>
            </w:r>
            <w:r w:rsidR="00C066F5" w:rsidRPr="0043531A">
              <w:rPr>
                <w:b w:val="0"/>
                <w:sz w:val="22"/>
                <w:szCs w:val="22"/>
              </w:rPr>
              <w:t xml:space="preserve"> comprise the right to sublicens</w:t>
            </w:r>
            <w:r w:rsidRPr="0043531A">
              <w:rPr>
                <w:b w:val="0"/>
                <w:sz w:val="22"/>
                <w:szCs w:val="22"/>
              </w:rPr>
              <w:t xml:space="preserve">e such Source Code, but solely for purpose of adaptation, error correction, maintenance and/or support of the Software. </w:t>
            </w:r>
          </w:p>
          <w:p w:rsidR="006F7A18" w:rsidRPr="0043531A" w:rsidRDefault="006F7A18" w:rsidP="007964C7">
            <w:pPr>
              <w:pStyle w:val="berarbeitung"/>
              <w:rPr>
                <w:b w:val="0"/>
                <w:sz w:val="22"/>
                <w:szCs w:val="22"/>
              </w:rPr>
            </w:pPr>
            <w:r w:rsidRPr="0043531A">
              <w:rPr>
                <w:b w:val="0"/>
                <w:sz w:val="22"/>
                <w:szCs w:val="22"/>
              </w:rPr>
              <w:lastRenderedPageBreak/>
              <w:t>Further sublicensing of Source Code is explicitly excluded.</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bl>
    <w:p w:rsidR="006F7A18" w:rsidRPr="0043531A" w:rsidRDefault="006F7A18" w:rsidP="00A164D3"/>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126"/>
        <w:gridCol w:w="3513"/>
      </w:tblGrid>
      <w:tr w:rsidR="006F7A18" w:rsidRPr="0043531A" w:rsidTr="006F7A18">
        <w:tc>
          <w:tcPr>
            <w:tcW w:w="6126" w:type="dxa"/>
          </w:tcPr>
          <w:p w:rsidR="006F7A18" w:rsidRPr="0043531A" w:rsidRDefault="006F7A18" w:rsidP="00A164D3">
            <w:pPr>
              <w:pStyle w:val="berschrift2"/>
              <w:rPr>
                <w:rFonts w:eastAsia="Times New Roman"/>
              </w:rPr>
            </w:pPr>
            <w:r w:rsidRPr="0043531A">
              <w:t>9.8.4.2.3 Background</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6F7A18" w:rsidP="007964C7">
            <w:pPr>
              <w:pStyle w:val="berarbeitung"/>
              <w:rPr>
                <w:b w:val="0"/>
                <w:sz w:val="22"/>
                <w:szCs w:val="22"/>
              </w:rPr>
            </w:pPr>
            <w:r w:rsidRPr="0043531A">
              <w:rPr>
                <w:b w:val="0"/>
                <w:sz w:val="22"/>
                <w:szCs w:val="22"/>
              </w:rPr>
              <w:t xml:space="preserve">For the avoidance of doubt, where a Party has Access Rights to Source Code which is Background for </w:t>
            </w:r>
            <w:r w:rsidR="00723D0C" w:rsidRPr="0043531A">
              <w:rPr>
                <w:b w:val="0"/>
                <w:sz w:val="22"/>
                <w:szCs w:val="22"/>
              </w:rPr>
              <w:t>Exploitation</w:t>
            </w:r>
            <w:r w:rsidRPr="0043531A">
              <w:rPr>
                <w:b w:val="0"/>
                <w:sz w:val="22"/>
                <w:szCs w:val="22"/>
              </w:rPr>
              <w:t>, Access Right</w:t>
            </w:r>
            <w:r w:rsidR="00C066F5" w:rsidRPr="0043531A">
              <w:rPr>
                <w:b w:val="0"/>
                <w:sz w:val="22"/>
                <w:szCs w:val="22"/>
              </w:rPr>
              <w:t>s exclude the right to sublicens</w:t>
            </w:r>
            <w:r w:rsidRPr="0043531A">
              <w:rPr>
                <w:b w:val="0"/>
                <w:sz w:val="22"/>
                <w:szCs w:val="22"/>
              </w:rPr>
              <w:t>e. Such sublicensing rights may, however, be negotiated between the Parties.</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r w:rsidR="006F7A18" w:rsidRPr="0043531A" w:rsidTr="006F7A18">
        <w:tc>
          <w:tcPr>
            <w:tcW w:w="6126" w:type="dxa"/>
          </w:tcPr>
          <w:p w:rsidR="006F7A18" w:rsidRPr="0043531A" w:rsidRDefault="006F7A18" w:rsidP="00A164D3">
            <w:pPr>
              <w:pStyle w:val="berschrift2"/>
              <w:rPr>
                <w:rFonts w:eastAsia="Times New Roman"/>
              </w:rPr>
            </w:pPr>
            <w:r w:rsidRPr="0043531A">
              <w:t>9.8.5 Specific formalities</w:t>
            </w:r>
          </w:p>
        </w:tc>
        <w:tc>
          <w:tcPr>
            <w:tcW w:w="3513" w:type="dxa"/>
          </w:tcPr>
          <w:p w:rsidR="006F7A18" w:rsidRPr="0043531A" w:rsidRDefault="006F7A18" w:rsidP="00A164D3">
            <w:pPr>
              <w:pStyle w:val="2"/>
            </w:pPr>
          </w:p>
        </w:tc>
      </w:tr>
      <w:tr w:rsidR="006F7A18" w:rsidRPr="0043531A" w:rsidTr="006F7A18">
        <w:tc>
          <w:tcPr>
            <w:tcW w:w="6126" w:type="dxa"/>
          </w:tcPr>
          <w:p w:rsidR="006F7A18" w:rsidRPr="0043531A" w:rsidRDefault="00C066F5" w:rsidP="007964C7">
            <w:pPr>
              <w:pStyle w:val="berarbeitung"/>
              <w:rPr>
                <w:b w:val="0"/>
                <w:sz w:val="22"/>
                <w:szCs w:val="22"/>
              </w:rPr>
            </w:pPr>
            <w:r w:rsidRPr="0043531A">
              <w:rPr>
                <w:b w:val="0"/>
                <w:sz w:val="22"/>
                <w:szCs w:val="22"/>
              </w:rPr>
              <w:t>Each sublicens</w:t>
            </w:r>
            <w:r w:rsidR="006F7A18" w:rsidRPr="0043531A">
              <w:rPr>
                <w:b w:val="0"/>
                <w:sz w:val="22"/>
                <w:szCs w:val="22"/>
              </w:rPr>
              <w:t xml:space="preserve">e granted according to the provisions of </w:t>
            </w:r>
            <w:r w:rsidR="00BF723E" w:rsidRPr="0043531A">
              <w:rPr>
                <w:b w:val="0"/>
                <w:sz w:val="22"/>
                <w:szCs w:val="22"/>
              </w:rPr>
              <w:t xml:space="preserve">Section </w:t>
            </w:r>
            <w:r w:rsidR="006F7A18" w:rsidRPr="0043531A">
              <w:rPr>
                <w:b w:val="0"/>
                <w:sz w:val="22"/>
                <w:szCs w:val="22"/>
              </w:rPr>
              <w:t>9.8.4 shall be made by a traceable agreement specifying and protecting the proprietary rights of the Party or Parties concerned.</w:t>
            </w:r>
          </w:p>
          <w:p w:rsidR="006F7A18" w:rsidRPr="0043531A" w:rsidRDefault="006F7A18" w:rsidP="007964C7">
            <w:pPr>
              <w:pStyle w:val="berarbeitung"/>
              <w:rPr>
                <w:b w:val="0"/>
                <w:sz w:val="22"/>
                <w:szCs w:val="22"/>
              </w:rPr>
            </w:pPr>
          </w:p>
        </w:tc>
        <w:tc>
          <w:tcPr>
            <w:tcW w:w="3513" w:type="dxa"/>
          </w:tcPr>
          <w:p w:rsidR="006F7A18" w:rsidRPr="0043531A" w:rsidRDefault="006F7A18" w:rsidP="00A164D3">
            <w:pPr>
              <w:pStyle w:val="elucidation"/>
            </w:pPr>
          </w:p>
        </w:tc>
      </w:tr>
    </w:tbl>
    <w:p w:rsidR="00906A67" w:rsidRPr="0043531A" w:rsidRDefault="00906A67" w:rsidP="00CA3EDB"/>
    <w:sectPr w:rsidR="00906A67" w:rsidRPr="0043531A" w:rsidSect="00BE55EF">
      <w:pgSz w:w="11906" w:h="16838"/>
      <w:pgMar w:top="1417"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998" w:rsidRDefault="005D0998" w:rsidP="00A164D3">
      <w:r>
        <w:separator/>
      </w:r>
    </w:p>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endnote>
  <w:endnote w:type="continuationSeparator" w:id="0">
    <w:p w:rsidR="005D0998" w:rsidRDefault="005D0998" w:rsidP="00A164D3">
      <w:r>
        <w:continuationSeparator/>
      </w:r>
    </w:p>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endnote>
  <w:endnote w:type="continuationNotice" w:id="1">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Fett">
    <w:panose1 w:val="020B0704020202020204"/>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default"/>
    <w:sig w:usb0="00000003" w:usb1="00000000" w:usb2="00000000" w:usb3="00000000" w:csb0="00000001" w:csb1="00000000"/>
  </w:font>
  <w:font w:name="Frutiger 45 Light">
    <w:panose1 w:val="020B0500000000000000"/>
    <w:charset w:val="00"/>
    <w:family w:val="swiss"/>
    <w:pitch w:val="variable"/>
    <w:sig w:usb0="80000027" w:usb1="00000000" w:usb2="00000000" w:usb3="00000000" w:csb0="00000001" w:csb1="00000000"/>
  </w:font>
  <w:font w:name="Verdana Standaar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0F" w:rsidRDefault="007C7C0F" w:rsidP="00A164D3">
    <w:pPr>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53</w:t>
    </w:r>
    <w:r>
      <w:rPr>
        <w:rStyle w:val="Seitenzahl"/>
      </w:rPr>
      <w:fldChar w:fldCharType="end"/>
    </w:r>
  </w:p>
  <w:p w:rsidR="007C7C0F" w:rsidRDefault="007C7C0F" w:rsidP="00A164D3">
    <w:pPr>
      <w:pStyle w:val="Fuzeile"/>
    </w:pPr>
  </w:p>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0F" w:rsidRDefault="007C7C0F" w:rsidP="00A164D3">
    <w:pPr>
      <w:pStyle w:val="Fuzeile"/>
    </w:pPr>
  </w:p>
  <w:p w:rsidR="007C7C0F" w:rsidRPr="00400543" w:rsidRDefault="007C7C0F" w:rsidP="00A164D3">
    <w:pPr>
      <w:pStyle w:val="Fuzeile"/>
    </w:pPr>
    <w:r w:rsidRPr="007964C7">
      <w:t xml:space="preserve">© </w:t>
    </w:r>
    <w:r w:rsidRPr="00400543">
      <w:rPr>
        <w:i/>
      </w:rPr>
      <w:t>DESCA</w:t>
    </w:r>
    <w:r w:rsidRPr="00400543">
      <w:t xml:space="preserve"> - </w:t>
    </w:r>
    <w:r w:rsidRPr="00122879">
      <w:t>Horizon 2020</w:t>
    </w:r>
    <w:r w:rsidRPr="00400543">
      <w:t xml:space="preserve"> Model Consortium Agreement (</w:t>
    </w:r>
    <w:hyperlink r:id="rId1" w:history="1">
      <w:r w:rsidRPr="00E45D81">
        <w:rPr>
          <w:rStyle w:val="Hyperlink"/>
          <w:b/>
        </w:rPr>
        <w:t>www.DESCA-2020.eu</w:t>
      </w:r>
    </w:hyperlink>
    <w:r w:rsidRPr="00400543">
      <w:t>)</w:t>
    </w:r>
  </w:p>
  <w:p w:rsidR="007C7C0F" w:rsidRDefault="007C7C0F" w:rsidP="00A164D3">
    <w:pPr>
      <w:pStyle w:val="Fuzeile"/>
    </w:pPr>
    <w:r w:rsidRPr="00400543">
      <w:t xml:space="preserve">Version </w:t>
    </w:r>
    <w:r>
      <w:t>1</w:t>
    </w:r>
    <w:r w:rsidRPr="0046563A">
      <w:t xml:space="preserve">, </w:t>
    </w:r>
    <w:r>
      <w:t xml:space="preserve">February </w:t>
    </w:r>
    <w:r w:rsidRPr="0046563A">
      <w:t>2014</w:t>
    </w:r>
  </w:p>
  <w:p w:rsidR="007C7C0F" w:rsidRPr="002561B9" w:rsidRDefault="007C7C0F" w:rsidP="00A164D3">
    <w:pPr>
      <w:pStyle w:val="Fuzeile"/>
      <w:rPr>
        <w:sz w:val="20"/>
        <w:szCs w:val="20"/>
      </w:rPr>
    </w:pPr>
    <w:r>
      <w:rPr>
        <w:rStyle w:val="Seitenzahl"/>
      </w:rPr>
      <w:fldChar w:fldCharType="begin"/>
    </w:r>
    <w:r>
      <w:rPr>
        <w:rStyle w:val="Seitenzahl"/>
      </w:rPr>
      <w:instrText xml:space="preserve">PAGE  </w:instrText>
    </w:r>
    <w:r>
      <w:rPr>
        <w:rStyle w:val="Seitenzahl"/>
      </w:rPr>
      <w:fldChar w:fldCharType="separate"/>
    </w:r>
    <w:r w:rsidR="007D2AA7">
      <w:rPr>
        <w:rStyle w:val="Seitenzahl"/>
        <w:noProof/>
      </w:rPr>
      <w:t>2</w:t>
    </w:r>
    <w:r>
      <w:rPr>
        <w:rStyle w:val="Seitenzahl"/>
      </w:rPr>
      <w:fldChar w:fldCharType="end"/>
    </w:r>
    <w:r>
      <w:t xml:space="preserve"> / </w:t>
    </w:r>
    <w:r>
      <w:rPr>
        <w:rStyle w:val="Seitenzahl"/>
        <w:color w:val="808080"/>
      </w:rPr>
      <w:fldChar w:fldCharType="begin"/>
    </w:r>
    <w:r>
      <w:rPr>
        <w:rStyle w:val="Seitenzahl"/>
        <w:color w:val="808080"/>
      </w:rPr>
      <w:instrText xml:space="preserve"> NUMPAGES </w:instrText>
    </w:r>
    <w:r>
      <w:rPr>
        <w:rStyle w:val="Seitenzahl"/>
        <w:color w:val="808080"/>
      </w:rPr>
      <w:fldChar w:fldCharType="separate"/>
    </w:r>
    <w:r w:rsidR="007D2AA7">
      <w:rPr>
        <w:rStyle w:val="Seitenzahl"/>
        <w:noProof/>
        <w:color w:val="808080"/>
      </w:rPr>
      <w:t>51</w:t>
    </w:r>
    <w:r>
      <w:rPr>
        <w:rStyle w:val="Seitenzahl"/>
        <w:color w:val="808080"/>
      </w:rPr>
      <w:fldChar w:fldCharType="end"/>
    </w:r>
  </w:p>
  <w:p w:rsidR="007C7C0F" w:rsidRDefault="007C7C0F" w:rsidP="00A164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998" w:rsidRDefault="005D0998" w:rsidP="00A164D3">
      <w:r>
        <w:separator/>
      </w:r>
    </w:p>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footnote>
  <w:footnote w:type="continuationSeparator" w:id="0">
    <w:p w:rsidR="005D0998" w:rsidRDefault="005D0998" w:rsidP="00A164D3">
      <w:r>
        <w:continuationSeparator/>
      </w:r>
    </w:p>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footnote>
  <w:footnote w:type="continuationNotice" w:id="1">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164D3"/>
    <w:p w:rsidR="005D0998" w:rsidRDefault="005D0998" w:rsidP="00A912F5"/>
    <w:p w:rsidR="005D0998" w:rsidRDefault="005D0998" w:rsidP="00A912F5"/>
    <w:p w:rsidR="005D0998" w:rsidRDefault="005D0998" w:rsidP="00A912F5"/>
    <w:p w:rsidR="005D0998" w:rsidRDefault="005D0998" w:rsidP="00A912F5"/>
    <w:p w:rsidR="005D0998" w:rsidRDefault="005D0998" w:rsidP="00CD16FA"/>
    <w:p w:rsidR="005D0998" w:rsidRDefault="005D0998" w:rsidP="00CD16FA"/>
    <w:p w:rsidR="005D0998" w:rsidRDefault="005D0998" w:rsidP="00CD16FA"/>
    <w:p w:rsidR="005D0998" w:rsidRDefault="005D0998" w:rsidP="00CD16FA"/>
    <w:p w:rsidR="005D0998" w:rsidRDefault="005D0998" w:rsidP="002A5084"/>
    <w:p w:rsidR="005D0998" w:rsidRDefault="005D0998" w:rsidP="00D1339F"/>
    <w:p w:rsidR="005D0998" w:rsidRDefault="005D0998" w:rsidP="00B33BE8"/>
    <w:p w:rsidR="005D0998" w:rsidRDefault="005D0998" w:rsidP="00B33BE8"/>
    <w:p w:rsidR="005D0998" w:rsidRDefault="005D0998" w:rsidP="003E20BA"/>
    <w:p w:rsidR="005D0998" w:rsidRDefault="005D0998" w:rsidP="00033DB4"/>
    <w:p w:rsidR="005D0998" w:rsidRDefault="005D0998" w:rsidP="00033DB4"/>
    <w:p w:rsidR="005D0998" w:rsidRDefault="005D0998" w:rsidP="00033DB4"/>
    <w:p w:rsidR="005D0998" w:rsidRDefault="005D0998" w:rsidP="00033DB4"/>
    <w:p w:rsidR="005D0998" w:rsidRDefault="005D0998" w:rsidP="00925471"/>
    <w:p w:rsidR="005D0998" w:rsidRDefault="005D0998" w:rsidP="00925471"/>
    <w:p w:rsidR="005D0998" w:rsidRDefault="005D0998" w:rsidP="00497CDF"/>
    <w:p w:rsidR="005D0998" w:rsidRDefault="005D0998"/>
    <w:p w:rsidR="005D0998" w:rsidRDefault="005D0998" w:rsidP="00E428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0F" w:rsidRDefault="007D2AA7" w:rsidP="00A164D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56.7pt;height:182.6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p w:rsidR="007C7C0F" w:rsidRDefault="007C7C0F" w:rsidP="00A164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0F" w:rsidRDefault="007C7C0F" w:rsidP="00A164D3">
    <w:pPr>
      <w:pStyle w:val="Kopfzeile"/>
    </w:pPr>
    <w:r>
      <w:rPr>
        <w:highlight w:val="lightGray"/>
      </w:rPr>
      <w:t>Acronym of the Project</w:t>
    </w:r>
    <w:r>
      <w:t xml:space="preserve"> Consortium Agreement, version </w:t>
    </w:r>
    <w:r>
      <w:rPr>
        <w:highlight w:val="lightGray"/>
      </w:rPr>
      <w:t>……., YYYY-MM-DD</w:t>
    </w:r>
  </w:p>
  <w:p w:rsidR="007C7C0F" w:rsidRDefault="007C7C0F" w:rsidP="00A164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3A6"/>
    <w:multiLevelType w:val="multilevel"/>
    <w:tmpl w:val="50788E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E52BE0"/>
    <w:multiLevelType w:val="hybridMultilevel"/>
    <w:tmpl w:val="D890C80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7CF51AF"/>
    <w:multiLevelType w:val="hybridMultilevel"/>
    <w:tmpl w:val="E6FE2504"/>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8F4244E"/>
    <w:multiLevelType w:val="hybridMultilevel"/>
    <w:tmpl w:val="F8767C16"/>
    <w:lvl w:ilvl="0" w:tplc="04070007">
      <w:start w:val="1"/>
      <w:numFmt w:val="bullet"/>
      <w:lvlText w:val="-"/>
      <w:lvlJc w:val="left"/>
      <w:pPr>
        <w:tabs>
          <w:tab w:val="num" w:pos="360"/>
        </w:tabs>
        <w:ind w:left="360" w:hanging="360"/>
      </w:pPr>
      <w:rPr>
        <w:sz w:val="16"/>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092B6D40"/>
    <w:multiLevelType w:val="hybridMultilevel"/>
    <w:tmpl w:val="1DAE05E2"/>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0D97007A"/>
    <w:multiLevelType w:val="hybridMultilevel"/>
    <w:tmpl w:val="7F1CF62C"/>
    <w:lvl w:ilvl="0" w:tplc="3F40DBFA">
      <w:start w:val="3"/>
      <w:numFmt w:val="bullet"/>
      <w:lvlText w:val="-"/>
      <w:lvlJc w:val="left"/>
      <w:pPr>
        <w:ind w:left="720" w:hanging="360"/>
      </w:pPr>
      <w:rPr>
        <w:rFonts w:ascii="Arial" w:eastAsia="SimSu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0E32440A"/>
    <w:multiLevelType w:val="hybridMultilevel"/>
    <w:tmpl w:val="E7229CFA"/>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0F247E02"/>
    <w:multiLevelType w:val="hybridMultilevel"/>
    <w:tmpl w:val="EB828892"/>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11841A8C"/>
    <w:multiLevelType w:val="hybridMultilevel"/>
    <w:tmpl w:val="48484584"/>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12C41EC0"/>
    <w:multiLevelType w:val="hybridMultilevel"/>
    <w:tmpl w:val="A61ADD6A"/>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12F0442B"/>
    <w:multiLevelType w:val="hybridMultilevel"/>
    <w:tmpl w:val="F2565F28"/>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137A5C81"/>
    <w:multiLevelType w:val="hybridMultilevel"/>
    <w:tmpl w:val="F93614F0"/>
    <w:lvl w:ilvl="0" w:tplc="442A8E3C">
      <w:start w:val="1"/>
      <w:numFmt w:val="lowerLetter"/>
      <w:lvlText w:val="(%1)"/>
      <w:lvlJc w:val="left"/>
      <w:pPr>
        <w:tabs>
          <w:tab w:val="num" w:pos="360"/>
        </w:tabs>
        <w:ind w:left="360" w:hanging="360"/>
      </w:pPr>
      <w:rPr>
        <w:rFonts w:hint="default"/>
        <w:b w:val="0"/>
        <w:i w:val="0"/>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nsid w:val="166B2DFA"/>
    <w:multiLevelType w:val="hybridMultilevel"/>
    <w:tmpl w:val="FF7A9E44"/>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19724D7F"/>
    <w:multiLevelType w:val="hybridMultilevel"/>
    <w:tmpl w:val="A6301524"/>
    <w:lvl w:ilvl="0" w:tplc="F924711C">
      <w:numFmt w:val="bullet"/>
      <w:lvlText w:val="-"/>
      <w:lvlJc w:val="left"/>
      <w:pPr>
        <w:tabs>
          <w:tab w:val="num" w:pos="360"/>
        </w:tabs>
        <w:ind w:left="360" w:hanging="360"/>
      </w:pPr>
      <w:rPr>
        <w:rFonts w:ascii="Times New Roman" w:eastAsia="Times New Roman" w:hAnsi="Times New Roman" w:cs="Times New Roman"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4">
    <w:nsid w:val="20021B8F"/>
    <w:multiLevelType w:val="hybridMultilevel"/>
    <w:tmpl w:val="C8CCB28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0E17F01"/>
    <w:multiLevelType w:val="hybridMultilevel"/>
    <w:tmpl w:val="56F0ACC6"/>
    <w:lvl w:ilvl="0" w:tplc="62EE9E2A">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nsid w:val="222361F7"/>
    <w:multiLevelType w:val="hybridMultilevel"/>
    <w:tmpl w:val="F842A03A"/>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7F475C6"/>
    <w:multiLevelType w:val="hybridMultilevel"/>
    <w:tmpl w:val="F402B616"/>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97526DB"/>
    <w:multiLevelType w:val="hybridMultilevel"/>
    <w:tmpl w:val="C35424E2"/>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29BE16AB"/>
    <w:multiLevelType w:val="hybridMultilevel"/>
    <w:tmpl w:val="85DCD7E0"/>
    <w:lvl w:ilvl="0" w:tplc="04070019">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0">
    <w:nsid w:val="2F1874FC"/>
    <w:multiLevelType w:val="hybridMultilevel"/>
    <w:tmpl w:val="5DDEA31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2F2D097B"/>
    <w:multiLevelType w:val="hybridMultilevel"/>
    <w:tmpl w:val="D7C2CE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2F4C2D09"/>
    <w:multiLevelType w:val="hybridMultilevel"/>
    <w:tmpl w:val="E1EA92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32592D7C"/>
    <w:multiLevelType w:val="multilevel"/>
    <w:tmpl w:val="CFDEEDD8"/>
    <w:lvl w:ilvl="0">
      <w:start w:val="1"/>
      <w:numFmt w:val="lowerLetter"/>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8B70CCE"/>
    <w:multiLevelType w:val="hybridMultilevel"/>
    <w:tmpl w:val="56C407B4"/>
    <w:lvl w:ilvl="0" w:tplc="442A8E3C">
      <w:start w:val="1"/>
      <w:numFmt w:val="lowerLetter"/>
      <w:lvlText w:val="(%1)"/>
      <w:lvlJc w:val="left"/>
      <w:pPr>
        <w:tabs>
          <w:tab w:val="num" w:pos="720"/>
        </w:tabs>
        <w:ind w:left="720" w:hanging="360"/>
      </w:pPr>
      <w:rPr>
        <w:rFonts w:hint="default"/>
        <w:b w:val="0"/>
        <w:i w:val="0"/>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5">
    <w:nsid w:val="38DD3FDF"/>
    <w:multiLevelType w:val="hybridMultilevel"/>
    <w:tmpl w:val="10C0D908"/>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3A092788"/>
    <w:multiLevelType w:val="hybridMultilevel"/>
    <w:tmpl w:val="22D00B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3C357E95"/>
    <w:multiLevelType w:val="hybridMultilevel"/>
    <w:tmpl w:val="B3DED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E3E0661"/>
    <w:multiLevelType w:val="hybridMultilevel"/>
    <w:tmpl w:val="226E23C0"/>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nsid w:val="3F834197"/>
    <w:multiLevelType w:val="hybridMultilevel"/>
    <w:tmpl w:val="21CE22AE"/>
    <w:lvl w:ilvl="0" w:tplc="040B0017">
      <w:start w:val="1"/>
      <w:numFmt w:val="lowerLetter"/>
      <w:lvlText w:val="%1)"/>
      <w:lvlJc w:val="left"/>
      <w:pPr>
        <w:tabs>
          <w:tab w:val="num" w:pos="360"/>
        </w:tabs>
        <w:ind w:left="360" w:hanging="360"/>
      </w:p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0">
    <w:nsid w:val="48C86B33"/>
    <w:multiLevelType w:val="hybridMultilevel"/>
    <w:tmpl w:val="999ECF52"/>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nsid w:val="48FD461C"/>
    <w:multiLevelType w:val="multilevel"/>
    <w:tmpl w:val="21CE22A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90C2790"/>
    <w:multiLevelType w:val="hybridMultilevel"/>
    <w:tmpl w:val="F6826678"/>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3">
    <w:nsid w:val="4A9B6347"/>
    <w:multiLevelType w:val="hybridMultilevel"/>
    <w:tmpl w:val="CB365768"/>
    <w:lvl w:ilvl="0" w:tplc="0407000F">
      <w:start w:val="1"/>
      <w:numFmt w:val="decimal"/>
      <w:lvlText w:val="%1."/>
      <w:lvlJc w:val="left"/>
      <w:pPr>
        <w:ind w:left="1106" w:hanging="360"/>
      </w:pPr>
    </w:lvl>
    <w:lvl w:ilvl="1" w:tplc="04070019" w:tentative="1">
      <w:start w:val="1"/>
      <w:numFmt w:val="lowerLetter"/>
      <w:lvlText w:val="%2."/>
      <w:lvlJc w:val="left"/>
      <w:pPr>
        <w:ind w:left="1826" w:hanging="360"/>
      </w:pPr>
    </w:lvl>
    <w:lvl w:ilvl="2" w:tplc="0407001B" w:tentative="1">
      <w:start w:val="1"/>
      <w:numFmt w:val="lowerRoman"/>
      <w:lvlText w:val="%3."/>
      <w:lvlJc w:val="right"/>
      <w:pPr>
        <w:ind w:left="2546" w:hanging="180"/>
      </w:pPr>
    </w:lvl>
    <w:lvl w:ilvl="3" w:tplc="0407000F" w:tentative="1">
      <w:start w:val="1"/>
      <w:numFmt w:val="decimal"/>
      <w:lvlText w:val="%4."/>
      <w:lvlJc w:val="left"/>
      <w:pPr>
        <w:ind w:left="3266" w:hanging="360"/>
      </w:pPr>
    </w:lvl>
    <w:lvl w:ilvl="4" w:tplc="04070019" w:tentative="1">
      <w:start w:val="1"/>
      <w:numFmt w:val="lowerLetter"/>
      <w:lvlText w:val="%5."/>
      <w:lvlJc w:val="left"/>
      <w:pPr>
        <w:ind w:left="3986" w:hanging="360"/>
      </w:pPr>
    </w:lvl>
    <w:lvl w:ilvl="5" w:tplc="0407001B" w:tentative="1">
      <w:start w:val="1"/>
      <w:numFmt w:val="lowerRoman"/>
      <w:lvlText w:val="%6."/>
      <w:lvlJc w:val="right"/>
      <w:pPr>
        <w:ind w:left="4706" w:hanging="180"/>
      </w:pPr>
    </w:lvl>
    <w:lvl w:ilvl="6" w:tplc="0407000F" w:tentative="1">
      <w:start w:val="1"/>
      <w:numFmt w:val="decimal"/>
      <w:lvlText w:val="%7."/>
      <w:lvlJc w:val="left"/>
      <w:pPr>
        <w:ind w:left="5426" w:hanging="360"/>
      </w:pPr>
    </w:lvl>
    <w:lvl w:ilvl="7" w:tplc="04070019" w:tentative="1">
      <w:start w:val="1"/>
      <w:numFmt w:val="lowerLetter"/>
      <w:lvlText w:val="%8."/>
      <w:lvlJc w:val="left"/>
      <w:pPr>
        <w:ind w:left="6146" w:hanging="360"/>
      </w:pPr>
    </w:lvl>
    <w:lvl w:ilvl="8" w:tplc="0407001B" w:tentative="1">
      <w:start w:val="1"/>
      <w:numFmt w:val="lowerRoman"/>
      <w:lvlText w:val="%9."/>
      <w:lvlJc w:val="right"/>
      <w:pPr>
        <w:ind w:left="6866" w:hanging="180"/>
      </w:pPr>
    </w:lvl>
  </w:abstractNum>
  <w:abstractNum w:abstractNumId="34">
    <w:nsid w:val="4ABD78AF"/>
    <w:multiLevelType w:val="hybridMultilevel"/>
    <w:tmpl w:val="2CB6A37A"/>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nsid w:val="4C5A682C"/>
    <w:multiLevelType w:val="hybridMultilevel"/>
    <w:tmpl w:val="690E9F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50C134FB"/>
    <w:multiLevelType w:val="hybridMultilevel"/>
    <w:tmpl w:val="780AB0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50D66E6F"/>
    <w:multiLevelType w:val="hybridMultilevel"/>
    <w:tmpl w:val="AF5ABB40"/>
    <w:lvl w:ilvl="0" w:tplc="442A8E3C">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51DD47DD"/>
    <w:multiLevelType w:val="hybridMultilevel"/>
    <w:tmpl w:val="18EA3E68"/>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52276CC2"/>
    <w:multiLevelType w:val="hybridMultilevel"/>
    <w:tmpl w:val="7D2474B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56443413"/>
    <w:multiLevelType w:val="hybridMultilevel"/>
    <w:tmpl w:val="CFDEEDD8"/>
    <w:lvl w:ilvl="0" w:tplc="442A8E3C">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587C659B"/>
    <w:multiLevelType w:val="hybridMultilevel"/>
    <w:tmpl w:val="7F36B4F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5AE71F9F"/>
    <w:multiLevelType w:val="hybridMultilevel"/>
    <w:tmpl w:val="983A57D6"/>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nsid w:val="5D695341"/>
    <w:multiLevelType w:val="hybridMultilevel"/>
    <w:tmpl w:val="684CA61E"/>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4">
    <w:nsid w:val="5D7B0F6A"/>
    <w:multiLevelType w:val="hybridMultilevel"/>
    <w:tmpl w:val="FFA40180"/>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5">
    <w:nsid w:val="60600268"/>
    <w:multiLevelType w:val="hybridMultilevel"/>
    <w:tmpl w:val="0F5478CC"/>
    <w:lvl w:ilvl="0" w:tplc="04070015">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nsid w:val="63130B9C"/>
    <w:multiLevelType w:val="hybridMultilevel"/>
    <w:tmpl w:val="0B0402DA"/>
    <w:lvl w:ilvl="0" w:tplc="F924711C">
      <w:numFmt w:val="bullet"/>
      <w:lvlText w:val="-"/>
      <w:lvlJc w:val="left"/>
      <w:pPr>
        <w:tabs>
          <w:tab w:val="num" w:pos="360"/>
        </w:tabs>
        <w:ind w:left="360" w:hanging="360"/>
      </w:pPr>
      <w:rPr>
        <w:rFonts w:ascii="Times New Roman" w:eastAsia="Times New Roman" w:hAnsi="Times New Roman" w:cs="Times New Roman"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47">
    <w:nsid w:val="664B2428"/>
    <w:multiLevelType w:val="hybridMultilevel"/>
    <w:tmpl w:val="7D2474B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67945E39"/>
    <w:multiLevelType w:val="hybridMultilevel"/>
    <w:tmpl w:val="B170C08C"/>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9">
    <w:nsid w:val="697338D7"/>
    <w:multiLevelType w:val="hybridMultilevel"/>
    <w:tmpl w:val="A224ABB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6B0E4D59"/>
    <w:multiLevelType w:val="hybridMultilevel"/>
    <w:tmpl w:val="0C92BC08"/>
    <w:lvl w:ilvl="0" w:tplc="F924711C">
      <w:numFmt w:val="bullet"/>
      <w:lvlText w:val="-"/>
      <w:lvlJc w:val="left"/>
      <w:pPr>
        <w:tabs>
          <w:tab w:val="num" w:pos="360"/>
        </w:tabs>
        <w:ind w:left="360" w:hanging="360"/>
      </w:pPr>
      <w:rPr>
        <w:rFonts w:ascii="Times New Roman" w:eastAsia="Times New Roman" w:hAnsi="Times New Roman" w:cs="Times New Roman"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51">
    <w:nsid w:val="6B613077"/>
    <w:multiLevelType w:val="hybridMultilevel"/>
    <w:tmpl w:val="DDDA85D2"/>
    <w:lvl w:ilvl="0" w:tplc="62EE9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nsid w:val="6D0820B6"/>
    <w:multiLevelType w:val="hybridMultilevel"/>
    <w:tmpl w:val="4184BF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7109304D"/>
    <w:multiLevelType w:val="hybridMultilevel"/>
    <w:tmpl w:val="51AE1A2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4">
    <w:nsid w:val="717728F8"/>
    <w:multiLevelType w:val="hybridMultilevel"/>
    <w:tmpl w:val="F0AEDA3A"/>
    <w:lvl w:ilvl="0" w:tplc="F924711C">
      <w:numFmt w:val="bullet"/>
      <w:lvlText w:val="-"/>
      <w:lvlJc w:val="left"/>
      <w:pPr>
        <w:tabs>
          <w:tab w:val="num" w:pos="360"/>
        </w:tabs>
        <w:ind w:left="360" w:hanging="360"/>
      </w:pPr>
      <w:rPr>
        <w:rFonts w:ascii="Times New Roman" w:eastAsia="Times New Roman" w:hAnsi="Times New Roman" w:cs="Times New Roman"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55">
    <w:nsid w:val="71E65FAA"/>
    <w:multiLevelType w:val="hybridMultilevel"/>
    <w:tmpl w:val="A8EA8B8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6">
    <w:nsid w:val="77BD5C57"/>
    <w:multiLevelType w:val="hybridMultilevel"/>
    <w:tmpl w:val="6AA48C94"/>
    <w:lvl w:ilvl="0" w:tplc="0407000F">
      <w:start w:val="1"/>
      <w:numFmt w:val="decimal"/>
      <w:lvlText w:val="%1."/>
      <w:lvlJc w:val="left"/>
      <w:pPr>
        <w:tabs>
          <w:tab w:val="num" w:pos="503"/>
        </w:tabs>
        <w:ind w:left="503" w:hanging="360"/>
      </w:pPr>
    </w:lvl>
    <w:lvl w:ilvl="1" w:tplc="699021C0">
      <w:start w:val="1"/>
      <w:numFmt w:val="upperLetter"/>
      <w:lvlText w:val="(%2)"/>
      <w:lvlJc w:val="left"/>
      <w:pPr>
        <w:tabs>
          <w:tab w:val="num" w:pos="1223"/>
        </w:tabs>
        <w:ind w:left="1223" w:hanging="360"/>
      </w:pPr>
      <w:rPr>
        <w:rFonts w:hint="default"/>
        <w:b w:val="0"/>
        <w:i w:val="0"/>
      </w:rPr>
    </w:lvl>
    <w:lvl w:ilvl="2" w:tplc="0407001B" w:tentative="1">
      <w:start w:val="1"/>
      <w:numFmt w:val="lowerRoman"/>
      <w:lvlText w:val="%3."/>
      <w:lvlJc w:val="right"/>
      <w:pPr>
        <w:tabs>
          <w:tab w:val="num" w:pos="1943"/>
        </w:tabs>
        <w:ind w:left="1943" w:hanging="180"/>
      </w:pPr>
    </w:lvl>
    <w:lvl w:ilvl="3" w:tplc="0407000F" w:tentative="1">
      <w:start w:val="1"/>
      <w:numFmt w:val="decimal"/>
      <w:lvlText w:val="%4."/>
      <w:lvlJc w:val="left"/>
      <w:pPr>
        <w:tabs>
          <w:tab w:val="num" w:pos="2663"/>
        </w:tabs>
        <w:ind w:left="2663" w:hanging="360"/>
      </w:pPr>
    </w:lvl>
    <w:lvl w:ilvl="4" w:tplc="04070019" w:tentative="1">
      <w:start w:val="1"/>
      <w:numFmt w:val="lowerLetter"/>
      <w:lvlText w:val="%5."/>
      <w:lvlJc w:val="left"/>
      <w:pPr>
        <w:tabs>
          <w:tab w:val="num" w:pos="3383"/>
        </w:tabs>
        <w:ind w:left="3383" w:hanging="360"/>
      </w:pPr>
    </w:lvl>
    <w:lvl w:ilvl="5" w:tplc="0407001B" w:tentative="1">
      <w:start w:val="1"/>
      <w:numFmt w:val="lowerRoman"/>
      <w:lvlText w:val="%6."/>
      <w:lvlJc w:val="right"/>
      <w:pPr>
        <w:tabs>
          <w:tab w:val="num" w:pos="4103"/>
        </w:tabs>
        <w:ind w:left="4103" w:hanging="180"/>
      </w:pPr>
    </w:lvl>
    <w:lvl w:ilvl="6" w:tplc="0407000F" w:tentative="1">
      <w:start w:val="1"/>
      <w:numFmt w:val="decimal"/>
      <w:lvlText w:val="%7."/>
      <w:lvlJc w:val="left"/>
      <w:pPr>
        <w:tabs>
          <w:tab w:val="num" w:pos="4823"/>
        </w:tabs>
        <w:ind w:left="4823" w:hanging="360"/>
      </w:pPr>
    </w:lvl>
    <w:lvl w:ilvl="7" w:tplc="04070019" w:tentative="1">
      <w:start w:val="1"/>
      <w:numFmt w:val="lowerLetter"/>
      <w:lvlText w:val="%8."/>
      <w:lvlJc w:val="left"/>
      <w:pPr>
        <w:tabs>
          <w:tab w:val="num" w:pos="5543"/>
        </w:tabs>
        <w:ind w:left="5543" w:hanging="360"/>
      </w:pPr>
    </w:lvl>
    <w:lvl w:ilvl="8" w:tplc="0407001B" w:tentative="1">
      <w:start w:val="1"/>
      <w:numFmt w:val="lowerRoman"/>
      <w:lvlText w:val="%9."/>
      <w:lvlJc w:val="right"/>
      <w:pPr>
        <w:tabs>
          <w:tab w:val="num" w:pos="6263"/>
        </w:tabs>
        <w:ind w:left="6263" w:hanging="180"/>
      </w:pPr>
    </w:lvl>
  </w:abstractNum>
  <w:abstractNum w:abstractNumId="57">
    <w:nsid w:val="78DC5A76"/>
    <w:multiLevelType w:val="hybridMultilevel"/>
    <w:tmpl w:val="4C5CFE38"/>
    <w:lvl w:ilvl="0" w:tplc="9E2227AE">
      <w:start w:val="14"/>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8">
    <w:nsid w:val="7CE478FA"/>
    <w:multiLevelType w:val="hybridMultilevel"/>
    <w:tmpl w:val="E79CC8BA"/>
    <w:lvl w:ilvl="0" w:tplc="442A8E3C">
      <w:start w:val="1"/>
      <w:numFmt w:val="lowerLetter"/>
      <w:lvlText w:val="(%1)"/>
      <w:lvlJc w:val="left"/>
      <w:pPr>
        <w:tabs>
          <w:tab w:val="num" w:pos="360"/>
        </w:tabs>
        <w:ind w:left="360" w:hanging="360"/>
      </w:pPr>
      <w:rPr>
        <w:rFonts w:hint="default"/>
        <w:b w:val="0"/>
        <w:i w:val="0"/>
        <w:sz w:val="16"/>
      </w:rPr>
    </w:lvl>
    <w:lvl w:ilvl="1" w:tplc="7D222606">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9">
    <w:nsid w:val="7F0A081B"/>
    <w:multiLevelType w:val="hybridMultilevel"/>
    <w:tmpl w:val="27AEB5A2"/>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48"/>
  </w:num>
  <w:num w:numId="3">
    <w:abstractNumId w:val="9"/>
  </w:num>
  <w:num w:numId="4">
    <w:abstractNumId w:val="57"/>
  </w:num>
  <w:num w:numId="5">
    <w:abstractNumId w:val="32"/>
  </w:num>
  <w:num w:numId="6">
    <w:abstractNumId w:val="25"/>
  </w:num>
  <w:num w:numId="7">
    <w:abstractNumId w:val="30"/>
  </w:num>
  <w:num w:numId="8">
    <w:abstractNumId w:val="10"/>
  </w:num>
  <w:num w:numId="9">
    <w:abstractNumId w:val="19"/>
  </w:num>
  <w:num w:numId="10">
    <w:abstractNumId w:val="13"/>
  </w:num>
  <w:num w:numId="11">
    <w:abstractNumId w:val="50"/>
  </w:num>
  <w:num w:numId="12">
    <w:abstractNumId w:val="29"/>
  </w:num>
  <w:num w:numId="13">
    <w:abstractNumId w:val="31"/>
  </w:num>
  <w:num w:numId="14">
    <w:abstractNumId w:val="54"/>
  </w:num>
  <w:num w:numId="15">
    <w:abstractNumId w:val="46"/>
  </w:num>
  <w:num w:numId="16">
    <w:abstractNumId w:val="47"/>
  </w:num>
  <w:num w:numId="17">
    <w:abstractNumId w:val="45"/>
  </w:num>
  <w:num w:numId="18">
    <w:abstractNumId w:val="38"/>
  </w:num>
  <w:num w:numId="19">
    <w:abstractNumId w:val="3"/>
  </w:num>
  <w:num w:numId="20">
    <w:abstractNumId w:val="51"/>
  </w:num>
  <w:num w:numId="21">
    <w:abstractNumId w:val="12"/>
  </w:num>
  <w:num w:numId="22">
    <w:abstractNumId w:val="6"/>
  </w:num>
  <w:num w:numId="23">
    <w:abstractNumId w:val="43"/>
  </w:num>
  <w:num w:numId="24">
    <w:abstractNumId w:val="16"/>
  </w:num>
  <w:num w:numId="25">
    <w:abstractNumId w:val="53"/>
  </w:num>
  <w:num w:numId="26">
    <w:abstractNumId w:val="1"/>
  </w:num>
  <w:num w:numId="27">
    <w:abstractNumId w:val="15"/>
  </w:num>
  <w:num w:numId="28">
    <w:abstractNumId w:val="55"/>
  </w:num>
  <w:num w:numId="29">
    <w:abstractNumId w:val="18"/>
  </w:num>
  <w:num w:numId="30">
    <w:abstractNumId w:val="20"/>
  </w:num>
  <w:num w:numId="31">
    <w:abstractNumId w:val="14"/>
  </w:num>
  <w:num w:numId="32">
    <w:abstractNumId w:val="2"/>
  </w:num>
  <w:num w:numId="33">
    <w:abstractNumId w:val="22"/>
  </w:num>
  <w:num w:numId="34">
    <w:abstractNumId w:val="59"/>
  </w:num>
  <w:num w:numId="35">
    <w:abstractNumId w:val="41"/>
  </w:num>
  <w:num w:numId="36">
    <w:abstractNumId w:val="0"/>
  </w:num>
  <w:num w:numId="37">
    <w:abstractNumId w:val="24"/>
  </w:num>
  <w:num w:numId="38">
    <w:abstractNumId w:val="40"/>
  </w:num>
  <w:num w:numId="39">
    <w:abstractNumId w:val="23"/>
  </w:num>
  <w:num w:numId="40">
    <w:abstractNumId w:val="44"/>
  </w:num>
  <w:num w:numId="41">
    <w:abstractNumId w:val="37"/>
  </w:num>
  <w:num w:numId="42">
    <w:abstractNumId w:val="17"/>
  </w:num>
  <w:num w:numId="43">
    <w:abstractNumId w:val="58"/>
  </w:num>
  <w:num w:numId="44">
    <w:abstractNumId w:val="4"/>
  </w:num>
  <w:num w:numId="45">
    <w:abstractNumId w:val="7"/>
  </w:num>
  <w:num w:numId="46">
    <w:abstractNumId w:val="34"/>
  </w:num>
  <w:num w:numId="47">
    <w:abstractNumId w:val="28"/>
  </w:num>
  <w:num w:numId="48">
    <w:abstractNumId w:val="42"/>
  </w:num>
  <w:num w:numId="49">
    <w:abstractNumId w:val="8"/>
  </w:num>
  <w:num w:numId="50">
    <w:abstractNumId w:val="11"/>
  </w:num>
  <w:num w:numId="51">
    <w:abstractNumId w:val="48"/>
  </w:num>
  <w:num w:numId="52">
    <w:abstractNumId w:val="49"/>
  </w:num>
  <w:num w:numId="53">
    <w:abstractNumId w:val="5"/>
  </w:num>
  <w:num w:numId="54">
    <w:abstractNumId w:val="36"/>
  </w:num>
  <w:num w:numId="55">
    <w:abstractNumId w:val="52"/>
  </w:num>
  <w:num w:numId="56">
    <w:abstractNumId w:val="26"/>
  </w:num>
  <w:num w:numId="57">
    <w:abstractNumId w:val="35"/>
  </w:num>
  <w:num w:numId="58">
    <w:abstractNumId w:val="27"/>
  </w:num>
  <w:num w:numId="59">
    <w:abstractNumId w:val="21"/>
  </w:num>
  <w:num w:numId="60">
    <w:abstractNumId w:val="33"/>
  </w:num>
  <w:num w:numId="61">
    <w:abstractNumId w:val="27"/>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237"/>
  <w:drawingGridVerticalSpacing w:val="120"/>
  <w:displayHorizontalDrawingGridEvery w:val="0"/>
  <w:displayVerticalDrawingGridEvery w:val="3"/>
  <w:characterSpacingControl w:val="compressPunctuation"/>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E0DCE"/>
    <w:rsid w:val="00000483"/>
    <w:rsid w:val="000008AA"/>
    <w:rsid w:val="00000E0E"/>
    <w:rsid w:val="000012BA"/>
    <w:rsid w:val="0000237F"/>
    <w:rsid w:val="000028A0"/>
    <w:rsid w:val="000036C8"/>
    <w:rsid w:val="00003CC3"/>
    <w:rsid w:val="0000443A"/>
    <w:rsid w:val="000051C7"/>
    <w:rsid w:val="000071F9"/>
    <w:rsid w:val="00007570"/>
    <w:rsid w:val="00020138"/>
    <w:rsid w:val="00023566"/>
    <w:rsid w:val="0002466B"/>
    <w:rsid w:val="000247E3"/>
    <w:rsid w:val="00025668"/>
    <w:rsid w:val="00025833"/>
    <w:rsid w:val="0002711D"/>
    <w:rsid w:val="00027224"/>
    <w:rsid w:val="000277F1"/>
    <w:rsid w:val="0003045B"/>
    <w:rsid w:val="000308DC"/>
    <w:rsid w:val="00031E60"/>
    <w:rsid w:val="00032535"/>
    <w:rsid w:val="00032F1B"/>
    <w:rsid w:val="00033DB4"/>
    <w:rsid w:val="000343C2"/>
    <w:rsid w:val="000349F2"/>
    <w:rsid w:val="00034B5E"/>
    <w:rsid w:val="0003517A"/>
    <w:rsid w:val="0004031F"/>
    <w:rsid w:val="000404DB"/>
    <w:rsid w:val="00040F27"/>
    <w:rsid w:val="000412A0"/>
    <w:rsid w:val="00041D70"/>
    <w:rsid w:val="00042E8F"/>
    <w:rsid w:val="00044840"/>
    <w:rsid w:val="00044E9B"/>
    <w:rsid w:val="0004507E"/>
    <w:rsid w:val="00045E1B"/>
    <w:rsid w:val="00046591"/>
    <w:rsid w:val="00046813"/>
    <w:rsid w:val="00046A7A"/>
    <w:rsid w:val="00046B15"/>
    <w:rsid w:val="00046B88"/>
    <w:rsid w:val="00047B04"/>
    <w:rsid w:val="00053569"/>
    <w:rsid w:val="00053643"/>
    <w:rsid w:val="00055729"/>
    <w:rsid w:val="0005583D"/>
    <w:rsid w:val="00055FFC"/>
    <w:rsid w:val="0005638C"/>
    <w:rsid w:val="000568F1"/>
    <w:rsid w:val="00057193"/>
    <w:rsid w:val="00063077"/>
    <w:rsid w:val="0006365D"/>
    <w:rsid w:val="000638F1"/>
    <w:rsid w:val="0006528C"/>
    <w:rsid w:val="00065AC3"/>
    <w:rsid w:val="00066FBB"/>
    <w:rsid w:val="00070F83"/>
    <w:rsid w:val="000720BF"/>
    <w:rsid w:val="0007252E"/>
    <w:rsid w:val="00073D53"/>
    <w:rsid w:val="0007533D"/>
    <w:rsid w:val="00075C3A"/>
    <w:rsid w:val="00075C61"/>
    <w:rsid w:val="00075F77"/>
    <w:rsid w:val="00075F9B"/>
    <w:rsid w:val="00076408"/>
    <w:rsid w:val="00080325"/>
    <w:rsid w:val="000804B3"/>
    <w:rsid w:val="00080D92"/>
    <w:rsid w:val="00081F60"/>
    <w:rsid w:val="00083A7F"/>
    <w:rsid w:val="00083C9F"/>
    <w:rsid w:val="000847BE"/>
    <w:rsid w:val="00084A9A"/>
    <w:rsid w:val="000905E6"/>
    <w:rsid w:val="00091E50"/>
    <w:rsid w:val="00091F1C"/>
    <w:rsid w:val="0009324C"/>
    <w:rsid w:val="00093754"/>
    <w:rsid w:val="00094499"/>
    <w:rsid w:val="0009780F"/>
    <w:rsid w:val="000979A8"/>
    <w:rsid w:val="000A2462"/>
    <w:rsid w:val="000A4CDD"/>
    <w:rsid w:val="000A4CEB"/>
    <w:rsid w:val="000A7B7F"/>
    <w:rsid w:val="000A7BE9"/>
    <w:rsid w:val="000A7ED3"/>
    <w:rsid w:val="000B0F5A"/>
    <w:rsid w:val="000B179A"/>
    <w:rsid w:val="000B2CCA"/>
    <w:rsid w:val="000B2D69"/>
    <w:rsid w:val="000B48EB"/>
    <w:rsid w:val="000B4CFA"/>
    <w:rsid w:val="000B6DB4"/>
    <w:rsid w:val="000C06D9"/>
    <w:rsid w:val="000C1B0D"/>
    <w:rsid w:val="000C1FAD"/>
    <w:rsid w:val="000C2174"/>
    <w:rsid w:val="000C28A7"/>
    <w:rsid w:val="000C3A5C"/>
    <w:rsid w:val="000C3E7E"/>
    <w:rsid w:val="000C5F45"/>
    <w:rsid w:val="000C69F0"/>
    <w:rsid w:val="000C6DC7"/>
    <w:rsid w:val="000C6FCD"/>
    <w:rsid w:val="000D1B16"/>
    <w:rsid w:val="000D2982"/>
    <w:rsid w:val="000D35FE"/>
    <w:rsid w:val="000D3DAE"/>
    <w:rsid w:val="000D4145"/>
    <w:rsid w:val="000D4F17"/>
    <w:rsid w:val="000D5CAD"/>
    <w:rsid w:val="000E23C1"/>
    <w:rsid w:val="000E270D"/>
    <w:rsid w:val="000E27D0"/>
    <w:rsid w:val="000E2EC6"/>
    <w:rsid w:val="000E3C18"/>
    <w:rsid w:val="000E4758"/>
    <w:rsid w:val="000E4A96"/>
    <w:rsid w:val="000E4BE8"/>
    <w:rsid w:val="000E624D"/>
    <w:rsid w:val="000E7423"/>
    <w:rsid w:val="000E7536"/>
    <w:rsid w:val="000E786A"/>
    <w:rsid w:val="000F0317"/>
    <w:rsid w:val="000F1CF0"/>
    <w:rsid w:val="000F23E7"/>
    <w:rsid w:val="000F3084"/>
    <w:rsid w:val="000F3415"/>
    <w:rsid w:val="000F3E70"/>
    <w:rsid w:val="000F4339"/>
    <w:rsid w:val="000F443F"/>
    <w:rsid w:val="000F46AE"/>
    <w:rsid w:val="000F48A4"/>
    <w:rsid w:val="000F543D"/>
    <w:rsid w:val="000F5552"/>
    <w:rsid w:val="000F586A"/>
    <w:rsid w:val="000F5BC9"/>
    <w:rsid w:val="000F602A"/>
    <w:rsid w:val="000F6F02"/>
    <w:rsid w:val="00101144"/>
    <w:rsid w:val="00101344"/>
    <w:rsid w:val="001017BE"/>
    <w:rsid w:val="001022D0"/>
    <w:rsid w:val="00102927"/>
    <w:rsid w:val="00102C31"/>
    <w:rsid w:val="00102E20"/>
    <w:rsid w:val="00103498"/>
    <w:rsid w:val="00106FE1"/>
    <w:rsid w:val="001103AE"/>
    <w:rsid w:val="00111E12"/>
    <w:rsid w:val="0011287F"/>
    <w:rsid w:val="00112A8D"/>
    <w:rsid w:val="00112DFD"/>
    <w:rsid w:val="00113A4A"/>
    <w:rsid w:val="00113ECF"/>
    <w:rsid w:val="00114641"/>
    <w:rsid w:val="001155B3"/>
    <w:rsid w:val="001156F5"/>
    <w:rsid w:val="00115E3C"/>
    <w:rsid w:val="00115E98"/>
    <w:rsid w:val="0011653D"/>
    <w:rsid w:val="001172D3"/>
    <w:rsid w:val="00121B75"/>
    <w:rsid w:val="00122879"/>
    <w:rsid w:val="00122CFA"/>
    <w:rsid w:val="00125DD0"/>
    <w:rsid w:val="00130572"/>
    <w:rsid w:val="00131042"/>
    <w:rsid w:val="001318EE"/>
    <w:rsid w:val="00132047"/>
    <w:rsid w:val="00132794"/>
    <w:rsid w:val="00132C1B"/>
    <w:rsid w:val="001335A8"/>
    <w:rsid w:val="001341E6"/>
    <w:rsid w:val="00134419"/>
    <w:rsid w:val="001348D6"/>
    <w:rsid w:val="00135552"/>
    <w:rsid w:val="00135848"/>
    <w:rsid w:val="00135BCC"/>
    <w:rsid w:val="0013770D"/>
    <w:rsid w:val="00137BFD"/>
    <w:rsid w:val="00137D20"/>
    <w:rsid w:val="001400D1"/>
    <w:rsid w:val="0014068B"/>
    <w:rsid w:val="00140879"/>
    <w:rsid w:val="00140EC6"/>
    <w:rsid w:val="001443A0"/>
    <w:rsid w:val="00144A28"/>
    <w:rsid w:val="00145AFA"/>
    <w:rsid w:val="00150F9C"/>
    <w:rsid w:val="00151E48"/>
    <w:rsid w:val="0015298A"/>
    <w:rsid w:val="00153073"/>
    <w:rsid w:val="001530C4"/>
    <w:rsid w:val="00153228"/>
    <w:rsid w:val="00154089"/>
    <w:rsid w:val="001544BA"/>
    <w:rsid w:val="001551E7"/>
    <w:rsid w:val="00155896"/>
    <w:rsid w:val="001560D2"/>
    <w:rsid w:val="0015625D"/>
    <w:rsid w:val="00156516"/>
    <w:rsid w:val="001566D0"/>
    <w:rsid w:val="00156AA1"/>
    <w:rsid w:val="00156E74"/>
    <w:rsid w:val="00157A7F"/>
    <w:rsid w:val="00157C75"/>
    <w:rsid w:val="00160963"/>
    <w:rsid w:val="00161239"/>
    <w:rsid w:val="00161BA2"/>
    <w:rsid w:val="001633C2"/>
    <w:rsid w:val="001640B2"/>
    <w:rsid w:val="00164244"/>
    <w:rsid w:val="00164E73"/>
    <w:rsid w:val="001655B6"/>
    <w:rsid w:val="00165C8C"/>
    <w:rsid w:val="00166EBD"/>
    <w:rsid w:val="00172DDE"/>
    <w:rsid w:val="001737F7"/>
    <w:rsid w:val="00173F07"/>
    <w:rsid w:val="00174FD0"/>
    <w:rsid w:val="001752A6"/>
    <w:rsid w:val="0017603B"/>
    <w:rsid w:val="00181EF8"/>
    <w:rsid w:val="001825B7"/>
    <w:rsid w:val="00182778"/>
    <w:rsid w:val="00182781"/>
    <w:rsid w:val="001844D5"/>
    <w:rsid w:val="00184846"/>
    <w:rsid w:val="00184974"/>
    <w:rsid w:val="001851C0"/>
    <w:rsid w:val="00186418"/>
    <w:rsid w:val="00186596"/>
    <w:rsid w:val="00186DEA"/>
    <w:rsid w:val="001879EB"/>
    <w:rsid w:val="001916C9"/>
    <w:rsid w:val="00191EA2"/>
    <w:rsid w:val="00192279"/>
    <w:rsid w:val="00192921"/>
    <w:rsid w:val="001929C2"/>
    <w:rsid w:val="00192B5F"/>
    <w:rsid w:val="00193E3B"/>
    <w:rsid w:val="0019402A"/>
    <w:rsid w:val="001940D7"/>
    <w:rsid w:val="00197F1E"/>
    <w:rsid w:val="001A01A1"/>
    <w:rsid w:val="001A1DEE"/>
    <w:rsid w:val="001A23C6"/>
    <w:rsid w:val="001A28D9"/>
    <w:rsid w:val="001A29A2"/>
    <w:rsid w:val="001A44CD"/>
    <w:rsid w:val="001A47C7"/>
    <w:rsid w:val="001A59FE"/>
    <w:rsid w:val="001A6737"/>
    <w:rsid w:val="001A6E7D"/>
    <w:rsid w:val="001A7541"/>
    <w:rsid w:val="001B17B9"/>
    <w:rsid w:val="001B21D0"/>
    <w:rsid w:val="001B26B1"/>
    <w:rsid w:val="001B2D85"/>
    <w:rsid w:val="001B3EEC"/>
    <w:rsid w:val="001B420A"/>
    <w:rsid w:val="001B458B"/>
    <w:rsid w:val="001B47DE"/>
    <w:rsid w:val="001B5F57"/>
    <w:rsid w:val="001B6DB4"/>
    <w:rsid w:val="001B7B5A"/>
    <w:rsid w:val="001C030F"/>
    <w:rsid w:val="001C0773"/>
    <w:rsid w:val="001C1B58"/>
    <w:rsid w:val="001C2C92"/>
    <w:rsid w:val="001C2D89"/>
    <w:rsid w:val="001C3437"/>
    <w:rsid w:val="001C34E9"/>
    <w:rsid w:val="001C354D"/>
    <w:rsid w:val="001C374A"/>
    <w:rsid w:val="001C424C"/>
    <w:rsid w:val="001C4A58"/>
    <w:rsid w:val="001C4C6F"/>
    <w:rsid w:val="001C57E7"/>
    <w:rsid w:val="001D0567"/>
    <w:rsid w:val="001D1863"/>
    <w:rsid w:val="001D25B5"/>
    <w:rsid w:val="001D5D8B"/>
    <w:rsid w:val="001D649D"/>
    <w:rsid w:val="001D702F"/>
    <w:rsid w:val="001D7143"/>
    <w:rsid w:val="001E0492"/>
    <w:rsid w:val="001E0DA3"/>
    <w:rsid w:val="001E10D0"/>
    <w:rsid w:val="001E2C65"/>
    <w:rsid w:val="001E371A"/>
    <w:rsid w:val="001E3C28"/>
    <w:rsid w:val="001E3E75"/>
    <w:rsid w:val="001E47DA"/>
    <w:rsid w:val="001E606B"/>
    <w:rsid w:val="001E6C6A"/>
    <w:rsid w:val="001F070B"/>
    <w:rsid w:val="001F181D"/>
    <w:rsid w:val="001F1F81"/>
    <w:rsid w:val="001F2F43"/>
    <w:rsid w:val="001F3DE6"/>
    <w:rsid w:val="001F3FE3"/>
    <w:rsid w:val="001F413C"/>
    <w:rsid w:val="001F6207"/>
    <w:rsid w:val="001F6BA1"/>
    <w:rsid w:val="001F6EA0"/>
    <w:rsid w:val="001F7729"/>
    <w:rsid w:val="001F7A2A"/>
    <w:rsid w:val="0020083E"/>
    <w:rsid w:val="00200884"/>
    <w:rsid w:val="0020112F"/>
    <w:rsid w:val="00201DFA"/>
    <w:rsid w:val="0020337C"/>
    <w:rsid w:val="0020386E"/>
    <w:rsid w:val="00203E56"/>
    <w:rsid w:val="00205BB3"/>
    <w:rsid w:val="00206019"/>
    <w:rsid w:val="00206776"/>
    <w:rsid w:val="00206D3B"/>
    <w:rsid w:val="0020757E"/>
    <w:rsid w:val="00210025"/>
    <w:rsid w:val="00210ABC"/>
    <w:rsid w:val="002133F4"/>
    <w:rsid w:val="002134F4"/>
    <w:rsid w:val="0021503D"/>
    <w:rsid w:val="0021602A"/>
    <w:rsid w:val="00216B62"/>
    <w:rsid w:val="00217742"/>
    <w:rsid w:val="0021782F"/>
    <w:rsid w:val="00220747"/>
    <w:rsid w:val="00220CBF"/>
    <w:rsid w:val="00220F4F"/>
    <w:rsid w:val="00221498"/>
    <w:rsid w:val="00222646"/>
    <w:rsid w:val="0022331A"/>
    <w:rsid w:val="00224A60"/>
    <w:rsid w:val="00225D27"/>
    <w:rsid w:val="00226464"/>
    <w:rsid w:val="002277AC"/>
    <w:rsid w:val="002316DE"/>
    <w:rsid w:val="00231B0C"/>
    <w:rsid w:val="002324AA"/>
    <w:rsid w:val="002339DF"/>
    <w:rsid w:val="00233EA6"/>
    <w:rsid w:val="00234831"/>
    <w:rsid w:val="002368BB"/>
    <w:rsid w:val="0023695B"/>
    <w:rsid w:val="00237D6D"/>
    <w:rsid w:val="00240BB0"/>
    <w:rsid w:val="00241766"/>
    <w:rsid w:val="00241A43"/>
    <w:rsid w:val="00241B92"/>
    <w:rsid w:val="002426EE"/>
    <w:rsid w:val="00243E4D"/>
    <w:rsid w:val="002446D3"/>
    <w:rsid w:val="00244917"/>
    <w:rsid w:val="00244CFD"/>
    <w:rsid w:val="00246A0E"/>
    <w:rsid w:val="002470E8"/>
    <w:rsid w:val="002478B5"/>
    <w:rsid w:val="00250416"/>
    <w:rsid w:val="00250BD1"/>
    <w:rsid w:val="00251851"/>
    <w:rsid w:val="00251D38"/>
    <w:rsid w:val="00251E4F"/>
    <w:rsid w:val="00253302"/>
    <w:rsid w:val="002544C0"/>
    <w:rsid w:val="00254506"/>
    <w:rsid w:val="0025486C"/>
    <w:rsid w:val="00255B47"/>
    <w:rsid w:val="002561B9"/>
    <w:rsid w:val="00256745"/>
    <w:rsid w:val="00256A20"/>
    <w:rsid w:val="0025725A"/>
    <w:rsid w:val="002572A7"/>
    <w:rsid w:val="00257E40"/>
    <w:rsid w:val="0026026B"/>
    <w:rsid w:val="002602EE"/>
    <w:rsid w:val="00260464"/>
    <w:rsid w:val="002604C7"/>
    <w:rsid w:val="002612D6"/>
    <w:rsid w:val="00261500"/>
    <w:rsid w:val="002625D5"/>
    <w:rsid w:val="00262839"/>
    <w:rsid w:val="002653AE"/>
    <w:rsid w:val="002659C5"/>
    <w:rsid w:val="00265C81"/>
    <w:rsid w:val="00265D51"/>
    <w:rsid w:val="00271118"/>
    <w:rsid w:val="0027154C"/>
    <w:rsid w:val="00273382"/>
    <w:rsid w:val="00273FBE"/>
    <w:rsid w:val="0027522B"/>
    <w:rsid w:val="00275696"/>
    <w:rsid w:val="00275A7C"/>
    <w:rsid w:val="00275FA0"/>
    <w:rsid w:val="002778C4"/>
    <w:rsid w:val="00280454"/>
    <w:rsid w:val="002819B8"/>
    <w:rsid w:val="0028351B"/>
    <w:rsid w:val="00283613"/>
    <w:rsid w:val="00283D6A"/>
    <w:rsid w:val="00283EFE"/>
    <w:rsid w:val="002840A4"/>
    <w:rsid w:val="0028422C"/>
    <w:rsid w:val="0028532A"/>
    <w:rsid w:val="002861E6"/>
    <w:rsid w:val="002861F4"/>
    <w:rsid w:val="00287D5C"/>
    <w:rsid w:val="0029071B"/>
    <w:rsid w:val="00290F59"/>
    <w:rsid w:val="002914D8"/>
    <w:rsid w:val="00293F6C"/>
    <w:rsid w:val="00294089"/>
    <w:rsid w:val="00297A93"/>
    <w:rsid w:val="00297ACC"/>
    <w:rsid w:val="00297DC7"/>
    <w:rsid w:val="002A0E67"/>
    <w:rsid w:val="002A14BB"/>
    <w:rsid w:val="002A2215"/>
    <w:rsid w:val="002A2D89"/>
    <w:rsid w:val="002A2FFF"/>
    <w:rsid w:val="002A3186"/>
    <w:rsid w:val="002A3694"/>
    <w:rsid w:val="002A5084"/>
    <w:rsid w:val="002A55BF"/>
    <w:rsid w:val="002A5A25"/>
    <w:rsid w:val="002A5BBC"/>
    <w:rsid w:val="002A64B6"/>
    <w:rsid w:val="002A6AFB"/>
    <w:rsid w:val="002B3340"/>
    <w:rsid w:val="002B438F"/>
    <w:rsid w:val="002B57B8"/>
    <w:rsid w:val="002B5FEE"/>
    <w:rsid w:val="002B6AC4"/>
    <w:rsid w:val="002B7BBE"/>
    <w:rsid w:val="002C02DD"/>
    <w:rsid w:val="002C051F"/>
    <w:rsid w:val="002C05E3"/>
    <w:rsid w:val="002C199E"/>
    <w:rsid w:val="002C19C4"/>
    <w:rsid w:val="002C2253"/>
    <w:rsid w:val="002C2A93"/>
    <w:rsid w:val="002C2C63"/>
    <w:rsid w:val="002C301D"/>
    <w:rsid w:val="002C3BC2"/>
    <w:rsid w:val="002C4561"/>
    <w:rsid w:val="002C49BD"/>
    <w:rsid w:val="002C49D2"/>
    <w:rsid w:val="002C5307"/>
    <w:rsid w:val="002C53B4"/>
    <w:rsid w:val="002D0178"/>
    <w:rsid w:val="002D07A8"/>
    <w:rsid w:val="002D3532"/>
    <w:rsid w:val="002D35D2"/>
    <w:rsid w:val="002D3DAD"/>
    <w:rsid w:val="002D3EBC"/>
    <w:rsid w:val="002D47F7"/>
    <w:rsid w:val="002D4BA4"/>
    <w:rsid w:val="002D5297"/>
    <w:rsid w:val="002D58F4"/>
    <w:rsid w:val="002D5F36"/>
    <w:rsid w:val="002D6DC6"/>
    <w:rsid w:val="002D6E9F"/>
    <w:rsid w:val="002D71E1"/>
    <w:rsid w:val="002D73E6"/>
    <w:rsid w:val="002D77C1"/>
    <w:rsid w:val="002E0465"/>
    <w:rsid w:val="002E0481"/>
    <w:rsid w:val="002E0F24"/>
    <w:rsid w:val="002E1164"/>
    <w:rsid w:val="002E1EC3"/>
    <w:rsid w:val="002E282C"/>
    <w:rsid w:val="002E3436"/>
    <w:rsid w:val="002E34AD"/>
    <w:rsid w:val="002E3FE6"/>
    <w:rsid w:val="002E438F"/>
    <w:rsid w:val="002E706E"/>
    <w:rsid w:val="002F0B11"/>
    <w:rsid w:val="002F2018"/>
    <w:rsid w:val="002F2126"/>
    <w:rsid w:val="002F402E"/>
    <w:rsid w:val="002F4E17"/>
    <w:rsid w:val="002F5B29"/>
    <w:rsid w:val="002F6F31"/>
    <w:rsid w:val="002F702B"/>
    <w:rsid w:val="002F7254"/>
    <w:rsid w:val="002F7290"/>
    <w:rsid w:val="00300160"/>
    <w:rsid w:val="00300E1B"/>
    <w:rsid w:val="00301981"/>
    <w:rsid w:val="003030A7"/>
    <w:rsid w:val="00303E32"/>
    <w:rsid w:val="00303F23"/>
    <w:rsid w:val="00304012"/>
    <w:rsid w:val="00304812"/>
    <w:rsid w:val="00304AA0"/>
    <w:rsid w:val="00305584"/>
    <w:rsid w:val="00305AAF"/>
    <w:rsid w:val="00306197"/>
    <w:rsid w:val="003069EE"/>
    <w:rsid w:val="00306ED5"/>
    <w:rsid w:val="00306FF6"/>
    <w:rsid w:val="00307007"/>
    <w:rsid w:val="0031047F"/>
    <w:rsid w:val="00311781"/>
    <w:rsid w:val="0031237A"/>
    <w:rsid w:val="00312C99"/>
    <w:rsid w:val="00314D41"/>
    <w:rsid w:val="003157C4"/>
    <w:rsid w:val="003159D1"/>
    <w:rsid w:val="00315C90"/>
    <w:rsid w:val="00316605"/>
    <w:rsid w:val="00317172"/>
    <w:rsid w:val="00317344"/>
    <w:rsid w:val="00317DC9"/>
    <w:rsid w:val="0032097D"/>
    <w:rsid w:val="00321169"/>
    <w:rsid w:val="00321E11"/>
    <w:rsid w:val="003232F3"/>
    <w:rsid w:val="0032343A"/>
    <w:rsid w:val="00324E70"/>
    <w:rsid w:val="003253FD"/>
    <w:rsid w:val="00325778"/>
    <w:rsid w:val="00325AF9"/>
    <w:rsid w:val="00325EEC"/>
    <w:rsid w:val="00326789"/>
    <w:rsid w:val="003268C4"/>
    <w:rsid w:val="0033057D"/>
    <w:rsid w:val="00330596"/>
    <w:rsid w:val="0033059A"/>
    <w:rsid w:val="00330708"/>
    <w:rsid w:val="00330901"/>
    <w:rsid w:val="00331AD4"/>
    <w:rsid w:val="003332F3"/>
    <w:rsid w:val="0033339A"/>
    <w:rsid w:val="0033357F"/>
    <w:rsid w:val="003335CB"/>
    <w:rsid w:val="00333997"/>
    <w:rsid w:val="003342B5"/>
    <w:rsid w:val="00334943"/>
    <w:rsid w:val="0033517F"/>
    <w:rsid w:val="00335A06"/>
    <w:rsid w:val="00335A49"/>
    <w:rsid w:val="00335A88"/>
    <w:rsid w:val="00337534"/>
    <w:rsid w:val="00340277"/>
    <w:rsid w:val="003403CF"/>
    <w:rsid w:val="00340424"/>
    <w:rsid w:val="00344094"/>
    <w:rsid w:val="003441F6"/>
    <w:rsid w:val="003442C9"/>
    <w:rsid w:val="00344951"/>
    <w:rsid w:val="00346492"/>
    <w:rsid w:val="00346AB2"/>
    <w:rsid w:val="00347470"/>
    <w:rsid w:val="003478B6"/>
    <w:rsid w:val="003508CA"/>
    <w:rsid w:val="00350A07"/>
    <w:rsid w:val="00351861"/>
    <w:rsid w:val="003534F1"/>
    <w:rsid w:val="00355E8D"/>
    <w:rsid w:val="00355FC7"/>
    <w:rsid w:val="003569C0"/>
    <w:rsid w:val="00356D65"/>
    <w:rsid w:val="00357904"/>
    <w:rsid w:val="00360CBE"/>
    <w:rsid w:val="00360F43"/>
    <w:rsid w:val="003625F7"/>
    <w:rsid w:val="00362E96"/>
    <w:rsid w:val="003630A2"/>
    <w:rsid w:val="003648DF"/>
    <w:rsid w:val="00364E04"/>
    <w:rsid w:val="00364E9A"/>
    <w:rsid w:val="00367230"/>
    <w:rsid w:val="003674CC"/>
    <w:rsid w:val="00367721"/>
    <w:rsid w:val="00367D2C"/>
    <w:rsid w:val="00370A60"/>
    <w:rsid w:val="003710DD"/>
    <w:rsid w:val="003712A8"/>
    <w:rsid w:val="00373518"/>
    <w:rsid w:val="00373D0A"/>
    <w:rsid w:val="003743E6"/>
    <w:rsid w:val="0037446B"/>
    <w:rsid w:val="003761A0"/>
    <w:rsid w:val="00376520"/>
    <w:rsid w:val="00376C64"/>
    <w:rsid w:val="0038326E"/>
    <w:rsid w:val="003838F2"/>
    <w:rsid w:val="00384454"/>
    <w:rsid w:val="00386FC7"/>
    <w:rsid w:val="003921B2"/>
    <w:rsid w:val="003942FF"/>
    <w:rsid w:val="00396C60"/>
    <w:rsid w:val="00397062"/>
    <w:rsid w:val="00397CFC"/>
    <w:rsid w:val="003A0DCF"/>
    <w:rsid w:val="003A1333"/>
    <w:rsid w:val="003A27CC"/>
    <w:rsid w:val="003A52B3"/>
    <w:rsid w:val="003A61A8"/>
    <w:rsid w:val="003A6E5F"/>
    <w:rsid w:val="003A6F05"/>
    <w:rsid w:val="003A7EDA"/>
    <w:rsid w:val="003A7EFD"/>
    <w:rsid w:val="003A7FAD"/>
    <w:rsid w:val="003B148F"/>
    <w:rsid w:val="003B16DD"/>
    <w:rsid w:val="003B2A75"/>
    <w:rsid w:val="003B2F9C"/>
    <w:rsid w:val="003B431B"/>
    <w:rsid w:val="003B45DB"/>
    <w:rsid w:val="003B46F0"/>
    <w:rsid w:val="003B484D"/>
    <w:rsid w:val="003B6EB6"/>
    <w:rsid w:val="003C0B79"/>
    <w:rsid w:val="003C1808"/>
    <w:rsid w:val="003C3D77"/>
    <w:rsid w:val="003C479F"/>
    <w:rsid w:val="003C53FF"/>
    <w:rsid w:val="003C55EC"/>
    <w:rsid w:val="003C567A"/>
    <w:rsid w:val="003C65DF"/>
    <w:rsid w:val="003C6D29"/>
    <w:rsid w:val="003D083E"/>
    <w:rsid w:val="003D36E9"/>
    <w:rsid w:val="003D3E67"/>
    <w:rsid w:val="003D4B86"/>
    <w:rsid w:val="003D51C2"/>
    <w:rsid w:val="003D5341"/>
    <w:rsid w:val="003D5BE3"/>
    <w:rsid w:val="003D6886"/>
    <w:rsid w:val="003D69E1"/>
    <w:rsid w:val="003D7053"/>
    <w:rsid w:val="003D7BEB"/>
    <w:rsid w:val="003E00E6"/>
    <w:rsid w:val="003E1D17"/>
    <w:rsid w:val="003E20BA"/>
    <w:rsid w:val="003E216B"/>
    <w:rsid w:val="003E3F86"/>
    <w:rsid w:val="003E47CD"/>
    <w:rsid w:val="003E4DC3"/>
    <w:rsid w:val="003E530F"/>
    <w:rsid w:val="003E5311"/>
    <w:rsid w:val="003E53D3"/>
    <w:rsid w:val="003E5480"/>
    <w:rsid w:val="003E68E4"/>
    <w:rsid w:val="003F03CC"/>
    <w:rsid w:val="003F068A"/>
    <w:rsid w:val="003F1706"/>
    <w:rsid w:val="003F2512"/>
    <w:rsid w:val="003F3115"/>
    <w:rsid w:val="003F336E"/>
    <w:rsid w:val="003F3B00"/>
    <w:rsid w:val="003F41D3"/>
    <w:rsid w:val="003F42AB"/>
    <w:rsid w:val="003F5998"/>
    <w:rsid w:val="003F700A"/>
    <w:rsid w:val="00400543"/>
    <w:rsid w:val="00400AB5"/>
    <w:rsid w:val="004011B2"/>
    <w:rsid w:val="00403035"/>
    <w:rsid w:val="004030CE"/>
    <w:rsid w:val="00403DB4"/>
    <w:rsid w:val="00404059"/>
    <w:rsid w:val="00405044"/>
    <w:rsid w:val="00406985"/>
    <w:rsid w:val="004077C1"/>
    <w:rsid w:val="00407FBA"/>
    <w:rsid w:val="00410E01"/>
    <w:rsid w:val="00411482"/>
    <w:rsid w:val="00412120"/>
    <w:rsid w:val="004132A9"/>
    <w:rsid w:val="00413866"/>
    <w:rsid w:val="00415409"/>
    <w:rsid w:val="004155CB"/>
    <w:rsid w:val="004155DE"/>
    <w:rsid w:val="004167F6"/>
    <w:rsid w:val="00416CC9"/>
    <w:rsid w:val="00417178"/>
    <w:rsid w:val="00417854"/>
    <w:rsid w:val="00420039"/>
    <w:rsid w:val="00420B94"/>
    <w:rsid w:val="00420E31"/>
    <w:rsid w:val="0042162B"/>
    <w:rsid w:val="00422C3E"/>
    <w:rsid w:val="00422CAD"/>
    <w:rsid w:val="004241E7"/>
    <w:rsid w:val="00424B0C"/>
    <w:rsid w:val="00425D8D"/>
    <w:rsid w:val="004261A7"/>
    <w:rsid w:val="004264CE"/>
    <w:rsid w:val="004265B6"/>
    <w:rsid w:val="00426E7B"/>
    <w:rsid w:val="0042712B"/>
    <w:rsid w:val="00427710"/>
    <w:rsid w:val="004301C8"/>
    <w:rsid w:val="00430433"/>
    <w:rsid w:val="00432E2D"/>
    <w:rsid w:val="0043351E"/>
    <w:rsid w:val="00433C8E"/>
    <w:rsid w:val="004344BB"/>
    <w:rsid w:val="0043452A"/>
    <w:rsid w:val="0043531A"/>
    <w:rsid w:val="004353D1"/>
    <w:rsid w:val="00435D22"/>
    <w:rsid w:val="0043676B"/>
    <w:rsid w:val="00436C17"/>
    <w:rsid w:val="00436C6E"/>
    <w:rsid w:val="004376A7"/>
    <w:rsid w:val="00440B4A"/>
    <w:rsid w:val="00440CB6"/>
    <w:rsid w:val="004422C3"/>
    <w:rsid w:val="00443133"/>
    <w:rsid w:val="004432D4"/>
    <w:rsid w:val="00444AC6"/>
    <w:rsid w:val="00445A27"/>
    <w:rsid w:val="00445A4E"/>
    <w:rsid w:val="004471BD"/>
    <w:rsid w:val="00447373"/>
    <w:rsid w:val="00450515"/>
    <w:rsid w:val="0045150D"/>
    <w:rsid w:val="00452EFB"/>
    <w:rsid w:val="0045378D"/>
    <w:rsid w:val="004546C0"/>
    <w:rsid w:val="00454899"/>
    <w:rsid w:val="004553FB"/>
    <w:rsid w:val="00455543"/>
    <w:rsid w:val="00455CBA"/>
    <w:rsid w:val="00455EA8"/>
    <w:rsid w:val="00456EF4"/>
    <w:rsid w:val="004605D4"/>
    <w:rsid w:val="00461513"/>
    <w:rsid w:val="00461936"/>
    <w:rsid w:val="00461A5A"/>
    <w:rsid w:val="004628E3"/>
    <w:rsid w:val="00462909"/>
    <w:rsid w:val="00462BB3"/>
    <w:rsid w:val="004634F1"/>
    <w:rsid w:val="00464220"/>
    <w:rsid w:val="0046443D"/>
    <w:rsid w:val="0046563A"/>
    <w:rsid w:val="00466046"/>
    <w:rsid w:val="0046696C"/>
    <w:rsid w:val="004672D9"/>
    <w:rsid w:val="00470943"/>
    <w:rsid w:val="00470CCA"/>
    <w:rsid w:val="00471F12"/>
    <w:rsid w:val="00472A27"/>
    <w:rsid w:val="004737D6"/>
    <w:rsid w:val="00474743"/>
    <w:rsid w:val="00474A65"/>
    <w:rsid w:val="00477C84"/>
    <w:rsid w:val="0048160C"/>
    <w:rsid w:val="00482382"/>
    <w:rsid w:val="0048387E"/>
    <w:rsid w:val="00483C6E"/>
    <w:rsid w:val="00484595"/>
    <w:rsid w:val="004846FF"/>
    <w:rsid w:val="004858E2"/>
    <w:rsid w:val="0048673D"/>
    <w:rsid w:val="00486ADC"/>
    <w:rsid w:val="004870A0"/>
    <w:rsid w:val="0049030F"/>
    <w:rsid w:val="00491066"/>
    <w:rsid w:val="00492846"/>
    <w:rsid w:val="00492ED4"/>
    <w:rsid w:val="00494745"/>
    <w:rsid w:val="00494B81"/>
    <w:rsid w:val="00494EB1"/>
    <w:rsid w:val="00495BE1"/>
    <w:rsid w:val="00495C23"/>
    <w:rsid w:val="004963EE"/>
    <w:rsid w:val="0049755C"/>
    <w:rsid w:val="00497CDF"/>
    <w:rsid w:val="004A0AA8"/>
    <w:rsid w:val="004A136D"/>
    <w:rsid w:val="004A1BEC"/>
    <w:rsid w:val="004A22FB"/>
    <w:rsid w:val="004A2FC2"/>
    <w:rsid w:val="004A31A7"/>
    <w:rsid w:val="004A31E5"/>
    <w:rsid w:val="004A39F1"/>
    <w:rsid w:val="004A4FDB"/>
    <w:rsid w:val="004A625F"/>
    <w:rsid w:val="004A6DD2"/>
    <w:rsid w:val="004B006A"/>
    <w:rsid w:val="004B01E1"/>
    <w:rsid w:val="004B0B1E"/>
    <w:rsid w:val="004B1E13"/>
    <w:rsid w:val="004B1FD3"/>
    <w:rsid w:val="004B2514"/>
    <w:rsid w:val="004B2ED2"/>
    <w:rsid w:val="004B2F07"/>
    <w:rsid w:val="004B3F6F"/>
    <w:rsid w:val="004B439F"/>
    <w:rsid w:val="004B46AA"/>
    <w:rsid w:val="004B499E"/>
    <w:rsid w:val="004B553C"/>
    <w:rsid w:val="004B71DB"/>
    <w:rsid w:val="004B7695"/>
    <w:rsid w:val="004C0A2C"/>
    <w:rsid w:val="004C0C46"/>
    <w:rsid w:val="004C13C2"/>
    <w:rsid w:val="004C1F29"/>
    <w:rsid w:val="004C361D"/>
    <w:rsid w:val="004C3831"/>
    <w:rsid w:val="004C44F0"/>
    <w:rsid w:val="004C4671"/>
    <w:rsid w:val="004C6940"/>
    <w:rsid w:val="004D1AAA"/>
    <w:rsid w:val="004D1CCC"/>
    <w:rsid w:val="004D5715"/>
    <w:rsid w:val="004D5C6B"/>
    <w:rsid w:val="004D7269"/>
    <w:rsid w:val="004D7F57"/>
    <w:rsid w:val="004E2165"/>
    <w:rsid w:val="004E2BEB"/>
    <w:rsid w:val="004E3785"/>
    <w:rsid w:val="004E4321"/>
    <w:rsid w:val="004E4CED"/>
    <w:rsid w:val="004E69DC"/>
    <w:rsid w:val="004F0035"/>
    <w:rsid w:val="004F1175"/>
    <w:rsid w:val="004F179D"/>
    <w:rsid w:val="004F24FC"/>
    <w:rsid w:val="004F309A"/>
    <w:rsid w:val="004F318E"/>
    <w:rsid w:val="004F4135"/>
    <w:rsid w:val="004F5B31"/>
    <w:rsid w:val="004F660D"/>
    <w:rsid w:val="004F683D"/>
    <w:rsid w:val="004F6B91"/>
    <w:rsid w:val="004F73D7"/>
    <w:rsid w:val="004F774F"/>
    <w:rsid w:val="004F7BC5"/>
    <w:rsid w:val="005004AD"/>
    <w:rsid w:val="0050066A"/>
    <w:rsid w:val="0050089D"/>
    <w:rsid w:val="0050193C"/>
    <w:rsid w:val="005021AA"/>
    <w:rsid w:val="00502525"/>
    <w:rsid w:val="00502C75"/>
    <w:rsid w:val="00503492"/>
    <w:rsid w:val="00503B3B"/>
    <w:rsid w:val="00504103"/>
    <w:rsid w:val="005044AB"/>
    <w:rsid w:val="00504660"/>
    <w:rsid w:val="00505378"/>
    <w:rsid w:val="00505D0A"/>
    <w:rsid w:val="005063B7"/>
    <w:rsid w:val="0050646C"/>
    <w:rsid w:val="0051018D"/>
    <w:rsid w:val="00510FF6"/>
    <w:rsid w:val="00511052"/>
    <w:rsid w:val="00511550"/>
    <w:rsid w:val="00511B6C"/>
    <w:rsid w:val="005138C3"/>
    <w:rsid w:val="00515966"/>
    <w:rsid w:val="00515D46"/>
    <w:rsid w:val="00516195"/>
    <w:rsid w:val="00516923"/>
    <w:rsid w:val="0052046F"/>
    <w:rsid w:val="00521BD1"/>
    <w:rsid w:val="005221B5"/>
    <w:rsid w:val="00522BAF"/>
    <w:rsid w:val="00524000"/>
    <w:rsid w:val="00524C92"/>
    <w:rsid w:val="00525EA4"/>
    <w:rsid w:val="005279E9"/>
    <w:rsid w:val="005313E4"/>
    <w:rsid w:val="00532329"/>
    <w:rsid w:val="005325D6"/>
    <w:rsid w:val="00532DDC"/>
    <w:rsid w:val="0053361F"/>
    <w:rsid w:val="00534E95"/>
    <w:rsid w:val="00534F0F"/>
    <w:rsid w:val="005354EF"/>
    <w:rsid w:val="00535F78"/>
    <w:rsid w:val="0053665B"/>
    <w:rsid w:val="00536780"/>
    <w:rsid w:val="005443F3"/>
    <w:rsid w:val="0054611F"/>
    <w:rsid w:val="005473E3"/>
    <w:rsid w:val="0055081A"/>
    <w:rsid w:val="00552120"/>
    <w:rsid w:val="005525A5"/>
    <w:rsid w:val="00553DE6"/>
    <w:rsid w:val="00553FD2"/>
    <w:rsid w:val="0055444D"/>
    <w:rsid w:val="00555276"/>
    <w:rsid w:val="0055532D"/>
    <w:rsid w:val="005556B0"/>
    <w:rsid w:val="00555E82"/>
    <w:rsid w:val="00556799"/>
    <w:rsid w:val="00557762"/>
    <w:rsid w:val="005578AC"/>
    <w:rsid w:val="00560B8E"/>
    <w:rsid w:val="00560E09"/>
    <w:rsid w:val="00561D6D"/>
    <w:rsid w:val="00561F36"/>
    <w:rsid w:val="00561F73"/>
    <w:rsid w:val="0056240F"/>
    <w:rsid w:val="00562B4D"/>
    <w:rsid w:val="00563978"/>
    <w:rsid w:val="0056413C"/>
    <w:rsid w:val="00564401"/>
    <w:rsid w:val="00565B2D"/>
    <w:rsid w:val="00566546"/>
    <w:rsid w:val="0056685C"/>
    <w:rsid w:val="0056705B"/>
    <w:rsid w:val="00567C85"/>
    <w:rsid w:val="00570974"/>
    <w:rsid w:val="005714D9"/>
    <w:rsid w:val="005716A5"/>
    <w:rsid w:val="00572380"/>
    <w:rsid w:val="00572588"/>
    <w:rsid w:val="005732C2"/>
    <w:rsid w:val="00573912"/>
    <w:rsid w:val="0057404C"/>
    <w:rsid w:val="005759E7"/>
    <w:rsid w:val="00575F3B"/>
    <w:rsid w:val="005768B8"/>
    <w:rsid w:val="00576C09"/>
    <w:rsid w:val="00577144"/>
    <w:rsid w:val="0058086D"/>
    <w:rsid w:val="00580A45"/>
    <w:rsid w:val="00581B1B"/>
    <w:rsid w:val="00582775"/>
    <w:rsid w:val="00582D3F"/>
    <w:rsid w:val="0058408F"/>
    <w:rsid w:val="00585DB3"/>
    <w:rsid w:val="00586117"/>
    <w:rsid w:val="00586F15"/>
    <w:rsid w:val="00587EF2"/>
    <w:rsid w:val="00590DAB"/>
    <w:rsid w:val="0059180A"/>
    <w:rsid w:val="00591DDF"/>
    <w:rsid w:val="00592A79"/>
    <w:rsid w:val="00592BEE"/>
    <w:rsid w:val="00593911"/>
    <w:rsid w:val="00593B83"/>
    <w:rsid w:val="00593E72"/>
    <w:rsid w:val="00594B70"/>
    <w:rsid w:val="0059571C"/>
    <w:rsid w:val="005962B9"/>
    <w:rsid w:val="005970DB"/>
    <w:rsid w:val="00597217"/>
    <w:rsid w:val="005974CC"/>
    <w:rsid w:val="005A06B2"/>
    <w:rsid w:val="005A0733"/>
    <w:rsid w:val="005A1820"/>
    <w:rsid w:val="005A256C"/>
    <w:rsid w:val="005A337B"/>
    <w:rsid w:val="005A3E1D"/>
    <w:rsid w:val="005A4A2A"/>
    <w:rsid w:val="005A58B0"/>
    <w:rsid w:val="005A5B82"/>
    <w:rsid w:val="005B0625"/>
    <w:rsid w:val="005B0CA0"/>
    <w:rsid w:val="005B11F7"/>
    <w:rsid w:val="005B268A"/>
    <w:rsid w:val="005B28F8"/>
    <w:rsid w:val="005B7968"/>
    <w:rsid w:val="005C000F"/>
    <w:rsid w:val="005C0059"/>
    <w:rsid w:val="005C1CD7"/>
    <w:rsid w:val="005C27F9"/>
    <w:rsid w:val="005C2DD6"/>
    <w:rsid w:val="005C45D0"/>
    <w:rsid w:val="005C49C9"/>
    <w:rsid w:val="005C6D83"/>
    <w:rsid w:val="005C717C"/>
    <w:rsid w:val="005C7B5C"/>
    <w:rsid w:val="005D0998"/>
    <w:rsid w:val="005D2B01"/>
    <w:rsid w:val="005D3D5B"/>
    <w:rsid w:val="005D4065"/>
    <w:rsid w:val="005D55CD"/>
    <w:rsid w:val="005D5F93"/>
    <w:rsid w:val="005D61B3"/>
    <w:rsid w:val="005D6F8F"/>
    <w:rsid w:val="005D71AD"/>
    <w:rsid w:val="005E23C1"/>
    <w:rsid w:val="005E28FF"/>
    <w:rsid w:val="005E3BB8"/>
    <w:rsid w:val="005E5094"/>
    <w:rsid w:val="005E5548"/>
    <w:rsid w:val="005E587C"/>
    <w:rsid w:val="005E6F8A"/>
    <w:rsid w:val="005E785C"/>
    <w:rsid w:val="005E78CB"/>
    <w:rsid w:val="005F010A"/>
    <w:rsid w:val="005F0410"/>
    <w:rsid w:val="005F1ADE"/>
    <w:rsid w:val="005F3218"/>
    <w:rsid w:val="005F3640"/>
    <w:rsid w:val="005F43E0"/>
    <w:rsid w:val="005F5743"/>
    <w:rsid w:val="005F7A5D"/>
    <w:rsid w:val="00600442"/>
    <w:rsid w:val="00600FAD"/>
    <w:rsid w:val="006012BD"/>
    <w:rsid w:val="00602A6F"/>
    <w:rsid w:val="00604794"/>
    <w:rsid w:val="00604AFC"/>
    <w:rsid w:val="0060640A"/>
    <w:rsid w:val="00606820"/>
    <w:rsid w:val="00606FCA"/>
    <w:rsid w:val="00607436"/>
    <w:rsid w:val="006079C4"/>
    <w:rsid w:val="00607F2C"/>
    <w:rsid w:val="006100EF"/>
    <w:rsid w:val="0061162A"/>
    <w:rsid w:val="0061173B"/>
    <w:rsid w:val="00611A1B"/>
    <w:rsid w:val="00611D0E"/>
    <w:rsid w:val="0061256F"/>
    <w:rsid w:val="006138F1"/>
    <w:rsid w:val="006162B1"/>
    <w:rsid w:val="0061637C"/>
    <w:rsid w:val="0061649C"/>
    <w:rsid w:val="00617710"/>
    <w:rsid w:val="00620182"/>
    <w:rsid w:val="006214F7"/>
    <w:rsid w:val="00622DD3"/>
    <w:rsid w:val="00624704"/>
    <w:rsid w:val="00624BDF"/>
    <w:rsid w:val="00624C7A"/>
    <w:rsid w:val="0062541A"/>
    <w:rsid w:val="006270C6"/>
    <w:rsid w:val="006277C8"/>
    <w:rsid w:val="00627892"/>
    <w:rsid w:val="006307FE"/>
    <w:rsid w:val="00631090"/>
    <w:rsid w:val="00631CF3"/>
    <w:rsid w:val="00634036"/>
    <w:rsid w:val="006348F7"/>
    <w:rsid w:val="00635B7A"/>
    <w:rsid w:val="00635BC0"/>
    <w:rsid w:val="00637567"/>
    <w:rsid w:val="00640561"/>
    <w:rsid w:val="00640615"/>
    <w:rsid w:val="00640B7C"/>
    <w:rsid w:val="00641B08"/>
    <w:rsid w:val="00642983"/>
    <w:rsid w:val="00643C05"/>
    <w:rsid w:val="00644BAF"/>
    <w:rsid w:val="00644F6E"/>
    <w:rsid w:val="00645332"/>
    <w:rsid w:val="00646714"/>
    <w:rsid w:val="0064792F"/>
    <w:rsid w:val="006507E5"/>
    <w:rsid w:val="00651B2E"/>
    <w:rsid w:val="00652A7A"/>
    <w:rsid w:val="00653457"/>
    <w:rsid w:val="00653B01"/>
    <w:rsid w:val="00654B13"/>
    <w:rsid w:val="00654C07"/>
    <w:rsid w:val="006559B9"/>
    <w:rsid w:val="0065615C"/>
    <w:rsid w:val="00657A94"/>
    <w:rsid w:val="006601A7"/>
    <w:rsid w:val="00661513"/>
    <w:rsid w:val="0066282C"/>
    <w:rsid w:val="00664332"/>
    <w:rsid w:val="00664E02"/>
    <w:rsid w:val="00666281"/>
    <w:rsid w:val="00670197"/>
    <w:rsid w:val="0067055C"/>
    <w:rsid w:val="00671E52"/>
    <w:rsid w:val="00672859"/>
    <w:rsid w:val="00672F72"/>
    <w:rsid w:val="00673906"/>
    <w:rsid w:val="00673A48"/>
    <w:rsid w:val="00674165"/>
    <w:rsid w:val="00674CA1"/>
    <w:rsid w:val="0067652D"/>
    <w:rsid w:val="00677E5C"/>
    <w:rsid w:val="006816B8"/>
    <w:rsid w:val="00683CC7"/>
    <w:rsid w:val="00683F4B"/>
    <w:rsid w:val="00684543"/>
    <w:rsid w:val="00684787"/>
    <w:rsid w:val="00684C49"/>
    <w:rsid w:val="006853DF"/>
    <w:rsid w:val="00686039"/>
    <w:rsid w:val="00686F2A"/>
    <w:rsid w:val="00687B2C"/>
    <w:rsid w:val="00687DD7"/>
    <w:rsid w:val="00691BFD"/>
    <w:rsid w:val="006922A0"/>
    <w:rsid w:val="00692884"/>
    <w:rsid w:val="00693126"/>
    <w:rsid w:val="0069365F"/>
    <w:rsid w:val="00694094"/>
    <w:rsid w:val="006942E3"/>
    <w:rsid w:val="006945CD"/>
    <w:rsid w:val="00695812"/>
    <w:rsid w:val="00695AC3"/>
    <w:rsid w:val="00696380"/>
    <w:rsid w:val="00696931"/>
    <w:rsid w:val="006969CB"/>
    <w:rsid w:val="0069793B"/>
    <w:rsid w:val="00697B91"/>
    <w:rsid w:val="006A0C0B"/>
    <w:rsid w:val="006A25C0"/>
    <w:rsid w:val="006A56EB"/>
    <w:rsid w:val="006A6B67"/>
    <w:rsid w:val="006B0A21"/>
    <w:rsid w:val="006B1FBF"/>
    <w:rsid w:val="006B2030"/>
    <w:rsid w:val="006B3E81"/>
    <w:rsid w:val="006B483C"/>
    <w:rsid w:val="006B4F66"/>
    <w:rsid w:val="006B6522"/>
    <w:rsid w:val="006C0084"/>
    <w:rsid w:val="006C11E7"/>
    <w:rsid w:val="006C1D85"/>
    <w:rsid w:val="006C1EFA"/>
    <w:rsid w:val="006C2CFD"/>
    <w:rsid w:val="006C2F59"/>
    <w:rsid w:val="006C3018"/>
    <w:rsid w:val="006C3344"/>
    <w:rsid w:val="006C3629"/>
    <w:rsid w:val="006C40F7"/>
    <w:rsid w:val="006C4492"/>
    <w:rsid w:val="006C4E78"/>
    <w:rsid w:val="006C533D"/>
    <w:rsid w:val="006D0CA2"/>
    <w:rsid w:val="006D2A38"/>
    <w:rsid w:val="006D2FA9"/>
    <w:rsid w:val="006D41D6"/>
    <w:rsid w:val="006D4863"/>
    <w:rsid w:val="006D4C32"/>
    <w:rsid w:val="006D55C4"/>
    <w:rsid w:val="006D5622"/>
    <w:rsid w:val="006D607B"/>
    <w:rsid w:val="006E0F74"/>
    <w:rsid w:val="006E195B"/>
    <w:rsid w:val="006E263A"/>
    <w:rsid w:val="006E3158"/>
    <w:rsid w:val="006E3603"/>
    <w:rsid w:val="006E49AE"/>
    <w:rsid w:val="006E53A7"/>
    <w:rsid w:val="006F1C65"/>
    <w:rsid w:val="006F280A"/>
    <w:rsid w:val="006F2D4B"/>
    <w:rsid w:val="006F2E30"/>
    <w:rsid w:val="006F53B8"/>
    <w:rsid w:val="006F5E49"/>
    <w:rsid w:val="006F7A18"/>
    <w:rsid w:val="00700267"/>
    <w:rsid w:val="007003B4"/>
    <w:rsid w:val="007044A5"/>
    <w:rsid w:val="00705AC0"/>
    <w:rsid w:val="00706609"/>
    <w:rsid w:val="00707BD6"/>
    <w:rsid w:val="00707F3D"/>
    <w:rsid w:val="00711337"/>
    <w:rsid w:val="0071154F"/>
    <w:rsid w:val="00711EFE"/>
    <w:rsid w:val="0071380B"/>
    <w:rsid w:val="00713F80"/>
    <w:rsid w:val="0071498C"/>
    <w:rsid w:val="00714A44"/>
    <w:rsid w:val="007168D2"/>
    <w:rsid w:val="00716D4C"/>
    <w:rsid w:val="00717C0C"/>
    <w:rsid w:val="00720B26"/>
    <w:rsid w:val="00721181"/>
    <w:rsid w:val="00721EDF"/>
    <w:rsid w:val="00723D0C"/>
    <w:rsid w:val="00724CFD"/>
    <w:rsid w:val="00725666"/>
    <w:rsid w:val="00725BE9"/>
    <w:rsid w:val="007260FB"/>
    <w:rsid w:val="0073028C"/>
    <w:rsid w:val="00730320"/>
    <w:rsid w:val="0073061F"/>
    <w:rsid w:val="00731027"/>
    <w:rsid w:val="0073208A"/>
    <w:rsid w:val="007330AE"/>
    <w:rsid w:val="007335FF"/>
    <w:rsid w:val="0073396C"/>
    <w:rsid w:val="00734DA5"/>
    <w:rsid w:val="00735549"/>
    <w:rsid w:val="00735680"/>
    <w:rsid w:val="00735ADB"/>
    <w:rsid w:val="0073601E"/>
    <w:rsid w:val="007364EA"/>
    <w:rsid w:val="00736791"/>
    <w:rsid w:val="0073723F"/>
    <w:rsid w:val="007407C0"/>
    <w:rsid w:val="007410AD"/>
    <w:rsid w:val="00741EEB"/>
    <w:rsid w:val="00742C80"/>
    <w:rsid w:val="00743FDB"/>
    <w:rsid w:val="007451B6"/>
    <w:rsid w:val="00745369"/>
    <w:rsid w:val="00745530"/>
    <w:rsid w:val="007508F9"/>
    <w:rsid w:val="00751807"/>
    <w:rsid w:val="007524E4"/>
    <w:rsid w:val="007525C7"/>
    <w:rsid w:val="00753ED1"/>
    <w:rsid w:val="00755625"/>
    <w:rsid w:val="00756DC3"/>
    <w:rsid w:val="0075715D"/>
    <w:rsid w:val="00757D9C"/>
    <w:rsid w:val="007608D7"/>
    <w:rsid w:val="007610DD"/>
    <w:rsid w:val="00761548"/>
    <w:rsid w:val="007615E1"/>
    <w:rsid w:val="00761879"/>
    <w:rsid w:val="0076206C"/>
    <w:rsid w:val="007641FC"/>
    <w:rsid w:val="0076439C"/>
    <w:rsid w:val="00764E93"/>
    <w:rsid w:val="00765CEC"/>
    <w:rsid w:val="00766C63"/>
    <w:rsid w:val="00766E9C"/>
    <w:rsid w:val="00771506"/>
    <w:rsid w:val="00772477"/>
    <w:rsid w:val="00772E05"/>
    <w:rsid w:val="00773318"/>
    <w:rsid w:val="00775DAB"/>
    <w:rsid w:val="007769C1"/>
    <w:rsid w:val="0077765F"/>
    <w:rsid w:val="00777C3E"/>
    <w:rsid w:val="0078084B"/>
    <w:rsid w:val="007809C5"/>
    <w:rsid w:val="007810BF"/>
    <w:rsid w:val="00781E46"/>
    <w:rsid w:val="00782D3F"/>
    <w:rsid w:val="00782DF8"/>
    <w:rsid w:val="00783AEA"/>
    <w:rsid w:val="00783FC3"/>
    <w:rsid w:val="007849E4"/>
    <w:rsid w:val="0078509E"/>
    <w:rsid w:val="00786620"/>
    <w:rsid w:val="00786C20"/>
    <w:rsid w:val="00790069"/>
    <w:rsid w:val="007909D1"/>
    <w:rsid w:val="00790DA7"/>
    <w:rsid w:val="00791B30"/>
    <w:rsid w:val="00793CA3"/>
    <w:rsid w:val="007963DD"/>
    <w:rsid w:val="007964C7"/>
    <w:rsid w:val="0079726A"/>
    <w:rsid w:val="0079728B"/>
    <w:rsid w:val="007A0107"/>
    <w:rsid w:val="007A0AD3"/>
    <w:rsid w:val="007A1371"/>
    <w:rsid w:val="007A15B8"/>
    <w:rsid w:val="007A2A04"/>
    <w:rsid w:val="007A486F"/>
    <w:rsid w:val="007A5676"/>
    <w:rsid w:val="007A6614"/>
    <w:rsid w:val="007A7B08"/>
    <w:rsid w:val="007A7E27"/>
    <w:rsid w:val="007B1613"/>
    <w:rsid w:val="007B1A61"/>
    <w:rsid w:val="007B221D"/>
    <w:rsid w:val="007B2CE1"/>
    <w:rsid w:val="007B5434"/>
    <w:rsid w:val="007B562D"/>
    <w:rsid w:val="007B5DC6"/>
    <w:rsid w:val="007B66FA"/>
    <w:rsid w:val="007B77FA"/>
    <w:rsid w:val="007B7B3C"/>
    <w:rsid w:val="007C01BA"/>
    <w:rsid w:val="007C0257"/>
    <w:rsid w:val="007C0E1C"/>
    <w:rsid w:val="007C282E"/>
    <w:rsid w:val="007C2ACD"/>
    <w:rsid w:val="007C2CC4"/>
    <w:rsid w:val="007C2EE3"/>
    <w:rsid w:val="007C336D"/>
    <w:rsid w:val="007C368C"/>
    <w:rsid w:val="007C42FD"/>
    <w:rsid w:val="007C469B"/>
    <w:rsid w:val="007C537F"/>
    <w:rsid w:val="007C5421"/>
    <w:rsid w:val="007C5B1B"/>
    <w:rsid w:val="007C6643"/>
    <w:rsid w:val="007C6FF2"/>
    <w:rsid w:val="007C7C0F"/>
    <w:rsid w:val="007D2AA7"/>
    <w:rsid w:val="007D2E4F"/>
    <w:rsid w:val="007D3C2B"/>
    <w:rsid w:val="007D3E5A"/>
    <w:rsid w:val="007D6900"/>
    <w:rsid w:val="007D6ABB"/>
    <w:rsid w:val="007D6AD0"/>
    <w:rsid w:val="007E0DC0"/>
    <w:rsid w:val="007E0DCE"/>
    <w:rsid w:val="007E0E9C"/>
    <w:rsid w:val="007E1065"/>
    <w:rsid w:val="007E17EB"/>
    <w:rsid w:val="007E1D10"/>
    <w:rsid w:val="007E1EF1"/>
    <w:rsid w:val="007E2154"/>
    <w:rsid w:val="007E2952"/>
    <w:rsid w:val="007E388E"/>
    <w:rsid w:val="007E3D33"/>
    <w:rsid w:val="007E45D6"/>
    <w:rsid w:val="007E4A81"/>
    <w:rsid w:val="007E4C2D"/>
    <w:rsid w:val="007E57A4"/>
    <w:rsid w:val="007E628B"/>
    <w:rsid w:val="007E63A2"/>
    <w:rsid w:val="007E63EE"/>
    <w:rsid w:val="007F00AF"/>
    <w:rsid w:val="007F0ABC"/>
    <w:rsid w:val="007F16AC"/>
    <w:rsid w:val="007F2A33"/>
    <w:rsid w:val="007F2E7F"/>
    <w:rsid w:val="007F3EEA"/>
    <w:rsid w:val="007F52B2"/>
    <w:rsid w:val="007F6445"/>
    <w:rsid w:val="007F6971"/>
    <w:rsid w:val="007F7753"/>
    <w:rsid w:val="00800E8A"/>
    <w:rsid w:val="0080216B"/>
    <w:rsid w:val="00802721"/>
    <w:rsid w:val="0080357F"/>
    <w:rsid w:val="00804696"/>
    <w:rsid w:val="00806427"/>
    <w:rsid w:val="00806554"/>
    <w:rsid w:val="00806564"/>
    <w:rsid w:val="0080695F"/>
    <w:rsid w:val="00810E53"/>
    <w:rsid w:val="00813B8E"/>
    <w:rsid w:val="00814E52"/>
    <w:rsid w:val="0081509B"/>
    <w:rsid w:val="00816938"/>
    <w:rsid w:val="00816C63"/>
    <w:rsid w:val="008171A0"/>
    <w:rsid w:val="008208F1"/>
    <w:rsid w:val="00823083"/>
    <w:rsid w:val="0082357C"/>
    <w:rsid w:val="00824356"/>
    <w:rsid w:val="00826190"/>
    <w:rsid w:val="008268D0"/>
    <w:rsid w:val="00826D63"/>
    <w:rsid w:val="0082713D"/>
    <w:rsid w:val="00827D64"/>
    <w:rsid w:val="0083110F"/>
    <w:rsid w:val="00831324"/>
    <w:rsid w:val="00831AB9"/>
    <w:rsid w:val="008320B3"/>
    <w:rsid w:val="0083219A"/>
    <w:rsid w:val="00832687"/>
    <w:rsid w:val="00832959"/>
    <w:rsid w:val="00832DD3"/>
    <w:rsid w:val="00832F47"/>
    <w:rsid w:val="008361A2"/>
    <w:rsid w:val="00836B34"/>
    <w:rsid w:val="008370A6"/>
    <w:rsid w:val="00842609"/>
    <w:rsid w:val="0084309B"/>
    <w:rsid w:val="0084529D"/>
    <w:rsid w:val="00846A0D"/>
    <w:rsid w:val="00847D14"/>
    <w:rsid w:val="00854521"/>
    <w:rsid w:val="008549EE"/>
    <w:rsid w:val="008559F2"/>
    <w:rsid w:val="00855D8A"/>
    <w:rsid w:val="00857663"/>
    <w:rsid w:val="00857A14"/>
    <w:rsid w:val="0086064C"/>
    <w:rsid w:val="00861821"/>
    <w:rsid w:val="0086232F"/>
    <w:rsid w:val="00864C8B"/>
    <w:rsid w:val="00865AA4"/>
    <w:rsid w:val="00865C1B"/>
    <w:rsid w:val="0086686B"/>
    <w:rsid w:val="008704AA"/>
    <w:rsid w:val="00871119"/>
    <w:rsid w:val="0087175E"/>
    <w:rsid w:val="00872F85"/>
    <w:rsid w:val="00877A99"/>
    <w:rsid w:val="008807A2"/>
    <w:rsid w:val="008809F3"/>
    <w:rsid w:val="00881621"/>
    <w:rsid w:val="00883E42"/>
    <w:rsid w:val="00883F9C"/>
    <w:rsid w:val="00884C0C"/>
    <w:rsid w:val="00884CD1"/>
    <w:rsid w:val="00885620"/>
    <w:rsid w:val="00886ED7"/>
    <w:rsid w:val="00886FE8"/>
    <w:rsid w:val="00887328"/>
    <w:rsid w:val="00890C1F"/>
    <w:rsid w:val="008927A4"/>
    <w:rsid w:val="00892D75"/>
    <w:rsid w:val="00892FA0"/>
    <w:rsid w:val="00893A8A"/>
    <w:rsid w:val="00894575"/>
    <w:rsid w:val="00897559"/>
    <w:rsid w:val="00897638"/>
    <w:rsid w:val="008A07DF"/>
    <w:rsid w:val="008A36B3"/>
    <w:rsid w:val="008A3DA1"/>
    <w:rsid w:val="008A3E24"/>
    <w:rsid w:val="008A4CDA"/>
    <w:rsid w:val="008A5D33"/>
    <w:rsid w:val="008A6CD2"/>
    <w:rsid w:val="008A6CEA"/>
    <w:rsid w:val="008A6E12"/>
    <w:rsid w:val="008A73F8"/>
    <w:rsid w:val="008A74BE"/>
    <w:rsid w:val="008B120F"/>
    <w:rsid w:val="008B1C78"/>
    <w:rsid w:val="008B3C2D"/>
    <w:rsid w:val="008B403E"/>
    <w:rsid w:val="008B4092"/>
    <w:rsid w:val="008B46CD"/>
    <w:rsid w:val="008B6AE6"/>
    <w:rsid w:val="008B6B0B"/>
    <w:rsid w:val="008C0342"/>
    <w:rsid w:val="008C0451"/>
    <w:rsid w:val="008C0752"/>
    <w:rsid w:val="008C08F6"/>
    <w:rsid w:val="008C10CE"/>
    <w:rsid w:val="008C119A"/>
    <w:rsid w:val="008C1448"/>
    <w:rsid w:val="008C18DA"/>
    <w:rsid w:val="008C222D"/>
    <w:rsid w:val="008C2D55"/>
    <w:rsid w:val="008C31A3"/>
    <w:rsid w:val="008C4231"/>
    <w:rsid w:val="008C4FCB"/>
    <w:rsid w:val="008C5465"/>
    <w:rsid w:val="008C58B6"/>
    <w:rsid w:val="008C5A66"/>
    <w:rsid w:val="008C644F"/>
    <w:rsid w:val="008C64A8"/>
    <w:rsid w:val="008C68AE"/>
    <w:rsid w:val="008C690F"/>
    <w:rsid w:val="008C6D5C"/>
    <w:rsid w:val="008C6E1B"/>
    <w:rsid w:val="008C708C"/>
    <w:rsid w:val="008D0542"/>
    <w:rsid w:val="008D08E2"/>
    <w:rsid w:val="008D2908"/>
    <w:rsid w:val="008D2B89"/>
    <w:rsid w:val="008D57F0"/>
    <w:rsid w:val="008D5A92"/>
    <w:rsid w:val="008E0540"/>
    <w:rsid w:val="008E1363"/>
    <w:rsid w:val="008E2E46"/>
    <w:rsid w:val="008E3141"/>
    <w:rsid w:val="008E55BF"/>
    <w:rsid w:val="008E5AF6"/>
    <w:rsid w:val="008F0083"/>
    <w:rsid w:val="008F2A87"/>
    <w:rsid w:val="008F4A27"/>
    <w:rsid w:val="008F5CF1"/>
    <w:rsid w:val="008F62D0"/>
    <w:rsid w:val="008F659C"/>
    <w:rsid w:val="008F7336"/>
    <w:rsid w:val="008F75F7"/>
    <w:rsid w:val="00900C3B"/>
    <w:rsid w:val="009013F9"/>
    <w:rsid w:val="009014FA"/>
    <w:rsid w:val="00901F29"/>
    <w:rsid w:val="00902478"/>
    <w:rsid w:val="0090259F"/>
    <w:rsid w:val="0090292B"/>
    <w:rsid w:val="009029A5"/>
    <w:rsid w:val="009036F9"/>
    <w:rsid w:val="00903F8F"/>
    <w:rsid w:val="009043CE"/>
    <w:rsid w:val="00905737"/>
    <w:rsid w:val="00906033"/>
    <w:rsid w:val="00906A67"/>
    <w:rsid w:val="00907608"/>
    <w:rsid w:val="00910535"/>
    <w:rsid w:val="0091111F"/>
    <w:rsid w:val="009129C4"/>
    <w:rsid w:val="00913558"/>
    <w:rsid w:val="0091543F"/>
    <w:rsid w:val="00915A81"/>
    <w:rsid w:val="00915C8D"/>
    <w:rsid w:val="00921542"/>
    <w:rsid w:val="009220B0"/>
    <w:rsid w:val="009221A5"/>
    <w:rsid w:val="00923A0D"/>
    <w:rsid w:val="00923B94"/>
    <w:rsid w:val="00923F4C"/>
    <w:rsid w:val="00924AED"/>
    <w:rsid w:val="00925471"/>
    <w:rsid w:val="00925AC9"/>
    <w:rsid w:val="0092726F"/>
    <w:rsid w:val="009274E5"/>
    <w:rsid w:val="0093143E"/>
    <w:rsid w:val="009329E6"/>
    <w:rsid w:val="00932D18"/>
    <w:rsid w:val="009335B0"/>
    <w:rsid w:val="00933917"/>
    <w:rsid w:val="009339BB"/>
    <w:rsid w:val="00933EC5"/>
    <w:rsid w:val="00934636"/>
    <w:rsid w:val="00935D03"/>
    <w:rsid w:val="0093754B"/>
    <w:rsid w:val="0094183C"/>
    <w:rsid w:val="00941A54"/>
    <w:rsid w:val="0094249D"/>
    <w:rsid w:val="0094356C"/>
    <w:rsid w:val="009448D4"/>
    <w:rsid w:val="0094539D"/>
    <w:rsid w:val="00945CFF"/>
    <w:rsid w:val="00946152"/>
    <w:rsid w:val="00946783"/>
    <w:rsid w:val="0094724E"/>
    <w:rsid w:val="0094735C"/>
    <w:rsid w:val="009508FD"/>
    <w:rsid w:val="009561CA"/>
    <w:rsid w:val="00957B1A"/>
    <w:rsid w:val="00957D4D"/>
    <w:rsid w:val="00961044"/>
    <w:rsid w:val="009611D6"/>
    <w:rsid w:val="00961CC0"/>
    <w:rsid w:val="00961DDA"/>
    <w:rsid w:val="00962787"/>
    <w:rsid w:val="009629DD"/>
    <w:rsid w:val="009629E0"/>
    <w:rsid w:val="0096324A"/>
    <w:rsid w:val="00963D5C"/>
    <w:rsid w:val="00963EAD"/>
    <w:rsid w:val="00964305"/>
    <w:rsid w:val="00965253"/>
    <w:rsid w:val="00965AE1"/>
    <w:rsid w:val="009662B8"/>
    <w:rsid w:val="0096641A"/>
    <w:rsid w:val="00966E3B"/>
    <w:rsid w:val="00972C2A"/>
    <w:rsid w:val="00973249"/>
    <w:rsid w:val="00973C62"/>
    <w:rsid w:val="00974F23"/>
    <w:rsid w:val="00974F75"/>
    <w:rsid w:val="0097551D"/>
    <w:rsid w:val="00975AC4"/>
    <w:rsid w:val="00976534"/>
    <w:rsid w:val="00976D27"/>
    <w:rsid w:val="00977390"/>
    <w:rsid w:val="00977E1A"/>
    <w:rsid w:val="00980D04"/>
    <w:rsid w:val="00981224"/>
    <w:rsid w:val="00981401"/>
    <w:rsid w:val="00981FA2"/>
    <w:rsid w:val="00983CF6"/>
    <w:rsid w:val="00983CF8"/>
    <w:rsid w:val="00983E92"/>
    <w:rsid w:val="00985A31"/>
    <w:rsid w:val="00985DE8"/>
    <w:rsid w:val="00986C16"/>
    <w:rsid w:val="0099052B"/>
    <w:rsid w:val="00991019"/>
    <w:rsid w:val="0099101B"/>
    <w:rsid w:val="00991458"/>
    <w:rsid w:val="009917D2"/>
    <w:rsid w:val="0099239E"/>
    <w:rsid w:val="009924C4"/>
    <w:rsid w:val="009963A5"/>
    <w:rsid w:val="009970FF"/>
    <w:rsid w:val="00997542"/>
    <w:rsid w:val="00997DDC"/>
    <w:rsid w:val="009A045E"/>
    <w:rsid w:val="009A1355"/>
    <w:rsid w:val="009A24D6"/>
    <w:rsid w:val="009A2BEE"/>
    <w:rsid w:val="009A3346"/>
    <w:rsid w:val="009A483C"/>
    <w:rsid w:val="009A50EC"/>
    <w:rsid w:val="009A669F"/>
    <w:rsid w:val="009B04BF"/>
    <w:rsid w:val="009B08C5"/>
    <w:rsid w:val="009B1FF6"/>
    <w:rsid w:val="009B299F"/>
    <w:rsid w:val="009B3763"/>
    <w:rsid w:val="009B3913"/>
    <w:rsid w:val="009B3CC2"/>
    <w:rsid w:val="009B54D1"/>
    <w:rsid w:val="009B6077"/>
    <w:rsid w:val="009B6A24"/>
    <w:rsid w:val="009B6AD0"/>
    <w:rsid w:val="009B6BA1"/>
    <w:rsid w:val="009B6BF6"/>
    <w:rsid w:val="009C060C"/>
    <w:rsid w:val="009C12B1"/>
    <w:rsid w:val="009C1958"/>
    <w:rsid w:val="009C519B"/>
    <w:rsid w:val="009C5995"/>
    <w:rsid w:val="009C75A0"/>
    <w:rsid w:val="009D000C"/>
    <w:rsid w:val="009D057B"/>
    <w:rsid w:val="009D0936"/>
    <w:rsid w:val="009D28B9"/>
    <w:rsid w:val="009D40CF"/>
    <w:rsid w:val="009D420C"/>
    <w:rsid w:val="009D43A3"/>
    <w:rsid w:val="009D54A8"/>
    <w:rsid w:val="009D6171"/>
    <w:rsid w:val="009E2955"/>
    <w:rsid w:val="009E3D5E"/>
    <w:rsid w:val="009E6397"/>
    <w:rsid w:val="009E741E"/>
    <w:rsid w:val="009E7761"/>
    <w:rsid w:val="009F0094"/>
    <w:rsid w:val="009F1467"/>
    <w:rsid w:val="009F3CA0"/>
    <w:rsid w:val="009F4702"/>
    <w:rsid w:val="009F482A"/>
    <w:rsid w:val="009F56FC"/>
    <w:rsid w:val="009F5DD6"/>
    <w:rsid w:val="009F600F"/>
    <w:rsid w:val="009F75C5"/>
    <w:rsid w:val="009F7B3D"/>
    <w:rsid w:val="00A01668"/>
    <w:rsid w:val="00A017E0"/>
    <w:rsid w:val="00A01FE7"/>
    <w:rsid w:val="00A02E7A"/>
    <w:rsid w:val="00A0356C"/>
    <w:rsid w:val="00A03D15"/>
    <w:rsid w:val="00A040CC"/>
    <w:rsid w:val="00A052AC"/>
    <w:rsid w:val="00A057BD"/>
    <w:rsid w:val="00A0744E"/>
    <w:rsid w:val="00A07B75"/>
    <w:rsid w:val="00A10944"/>
    <w:rsid w:val="00A1095C"/>
    <w:rsid w:val="00A10E0F"/>
    <w:rsid w:val="00A10F8E"/>
    <w:rsid w:val="00A112CD"/>
    <w:rsid w:val="00A118A4"/>
    <w:rsid w:val="00A11A21"/>
    <w:rsid w:val="00A11C68"/>
    <w:rsid w:val="00A13295"/>
    <w:rsid w:val="00A1393E"/>
    <w:rsid w:val="00A13AFA"/>
    <w:rsid w:val="00A149C9"/>
    <w:rsid w:val="00A14C7D"/>
    <w:rsid w:val="00A14E51"/>
    <w:rsid w:val="00A15D5A"/>
    <w:rsid w:val="00A164D3"/>
    <w:rsid w:val="00A16772"/>
    <w:rsid w:val="00A20120"/>
    <w:rsid w:val="00A23070"/>
    <w:rsid w:val="00A232D7"/>
    <w:rsid w:val="00A23743"/>
    <w:rsid w:val="00A240E6"/>
    <w:rsid w:val="00A24C96"/>
    <w:rsid w:val="00A253C1"/>
    <w:rsid w:val="00A273DD"/>
    <w:rsid w:val="00A27447"/>
    <w:rsid w:val="00A27EE4"/>
    <w:rsid w:val="00A315BA"/>
    <w:rsid w:val="00A31C12"/>
    <w:rsid w:val="00A3279B"/>
    <w:rsid w:val="00A32CB6"/>
    <w:rsid w:val="00A3316F"/>
    <w:rsid w:val="00A34523"/>
    <w:rsid w:val="00A347A5"/>
    <w:rsid w:val="00A348E1"/>
    <w:rsid w:val="00A34996"/>
    <w:rsid w:val="00A34CE0"/>
    <w:rsid w:val="00A35624"/>
    <w:rsid w:val="00A35EC1"/>
    <w:rsid w:val="00A365AB"/>
    <w:rsid w:val="00A37FFA"/>
    <w:rsid w:val="00A40B84"/>
    <w:rsid w:val="00A4123D"/>
    <w:rsid w:val="00A414D9"/>
    <w:rsid w:val="00A418FC"/>
    <w:rsid w:val="00A41AF8"/>
    <w:rsid w:val="00A42C3C"/>
    <w:rsid w:val="00A42C7E"/>
    <w:rsid w:val="00A43390"/>
    <w:rsid w:val="00A461A3"/>
    <w:rsid w:val="00A46CA6"/>
    <w:rsid w:val="00A50749"/>
    <w:rsid w:val="00A51414"/>
    <w:rsid w:val="00A5356A"/>
    <w:rsid w:val="00A54219"/>
    <w:rsid w:val="00A5627B"/>
    <w:rsid w:val="00A577B1"/>
    <w:rsid w:val="00A57E20"/>
    <w:rsid w:val="00A61A15"/>
    <w:rsid w:val="00A61E04"/>
    <w:rsid w:val="00A62F85"/>
    <w:rsid w:val="00A6407B"/>
    <w:rsid w:val="00A640D2"/>
    <w:rsid w:val="00A64723"/>
    <w:rsid w:val="00A6597D"/>
    <w:rsid w:val="00A65F69"/>
    <w:rsid w:val="00A66C60"/>
    <w:rsid w:val="00A66E15"/>
    <w:rsid w:val="00A6755E"/>
    <w:rsid w:val="00A6782A"/>
    <w:rsid w:val="00A67D4E"/>
    <w:rsid w:val="00A70B1E"/>
    <w:rsid w:val="00A71B2A"/>
    <w:rsid w:val="00A724A1"/>
    <w:rsid w:val="00A72996"/>
    <w:rsid w:val="00A72B77"/>
    <w:rsid w:val="00A72C32"/>
    <w:rsid w:val="00A74439"/>
    <w:rsid w:val="00A74472"/>
    <w:rsid w:val="00A7510B"/>
    <w:rsid w:val="00A77B5D"/>
    <w:rsid w:val="00A8187A"/>
    <w:rsid w:val="00A8316C"/>
    <w:rsid w:val="00A83339"/>
    <w:rsid w:val="00A835E3"/>
    <w:rsid w:val="00A847F8"/>
    <w:rsid w:val="00A86001"/>
    <w:rsid w:val="00A879E8"/>
    <w:rsid w:val="00A912F5"/>
    <w:rsid w:val="00A9345E"/>
    <w:rsid w:val="00A93921"/>
    <w:rsid w:val="00A93EDF"/>
    <w:rsid w:val="00A93EEC"/>
    <w:rsid w:val="00A944C9"/>
    <w:rsid w:val="00A9544F"/>
    <w:rsid w:val="00A95F5B"/>
    <w:rsid w:val="00A95F71"/>
    <w:rsid w:val="00AA0A7A"/>
    <w:rsid w:val="00AA0F76"/>
    <w:rsid w:val="00AA1B08"/>
    <w:rsid w:val="00AA3D14"/>
    <w:rsid w:val="00AA471A"/>
    <w:rsid w:val="00AA4B3C"/>
    <w:rsid w:val="00AA516D"/>
    <w:rsid w:val="00AA5505"/>
    <w:rsid w:val="00AA65E7"/>
    <w:rsid w:val="00AA71E1"/>
    <w:rsid w:val="00AB0699"/>
    <w:rsid w:val="00AB14EF"/>
    <w:rsid w:val="00AB1666"/>
    <w:rsid w:val="00AB1868"/>
    <w:rsid w:val="00AB2241"/>
    <w:rsid w:val="00AB3E30"/>
    <w:rsid w:val="00AB57F0"/>
    <w:rsid w:val="00AB58A6"/>
    <w:rsid w:val="00AB6A2F"/>
    <w:rsid w:val="00AC047B"/>
    <w:rsid w:val="00AC2860"/>
    <w:rsid w:val="00AC3932"/>
    <w:rsid w:val="00AC3C4A"/>
    <w:rsid w:val="00AC487A"/>
    <w:rsid w:val="00AC500F"/>
    <w:rsid w:val="00AC53D2"/>
    <w:rsid w:val="00AC6B2C"/>
    <w:rsid w:val="00AC7462"/>
    <w:rsid w:val="00AC7A54"/>
    <w:rsid w:val="00AC7D4E"/>
    <w:rsid w:val="00AC7F1F"/>
    <w:rsid w:val="00AD099C"/>
    <w:rsid w:val="00AD0B68"/>
    <w:rsid w:val="00AD25D8"/>
    <w:rsid w:val="00AD31F9"/>
    <w:rsid w:val="00AD3265"/>
    <w:rsid w:val="00AD3F69"/>
    <w:rsid w:val="00AD6755"/>
    <w:rsid w:val="00AD6B23"/>
    <w:rsid w:val="00AD7310"/>
    <w:rsid w:val="00AD77AC"/>
    <w:rsid w:val="00AE04FD"/>
    <w:rsid w:val="00AE082E"/>
    <w:rsid w:val="00AE0D7C"/>
    <w:rsid w:val="00AE0FA3"/>
    <w:rsid w:val="00AE2A14"/>
    <w:rsid w:val="00AE43F0"/>
    <w:rsid w:val="00AE4B7F"/>
    <w:rsid w:val="00AE5825"/>
    <w:rsid w:val="00AE5880"/>
    <w:rsid w:val="00AE707E"/>
    <w:rsid w:val="00AE77B1"/>
    <w:rsid w:val="00AF290C"/>
    <w:rsid w:val="00AF3E17"/>
    <w:rsid w:val="00AF48EA"/>
    <w:rsid w:val="00AF5127"/>
    <w:rsid w:val="00AF6187"/>
    <w:rsid w:val="00AF70B6"/>
    <w:rsid w:val="00B0071D"/>
    <w:rsid w:val="00B0134D"/>
    <w:rsid w:val="00B01735"/>
    <w:rsid w:val="00B01A59"/>
    <w:rsid w:val="00B02018"/>
    <w:rsid w:val="00B021FA"/>
    <w:rsid w:val="00B03F72"/>
    <w:rsid w:val="00B0507F"/>
    <w:rsid w:val="00B07088"/>
    <w:rsid w:val="00B07BEF"/>
    <w:rsid w:val="00B10ACB"/>
    <w:rsid w:val="00B11A01"/>
    <w:rsid w:val="00B11BB5"/>
    <w:rsid w:val="00B1283D"/>
    <w:rsid w:val="00B13BA2"/>
    <w:rsid w:val="00B14620"/>
    <w:rsid w:val="00B14A25"/>
    <w:rsid w:val="00B1500D"/>
    <w:rsid w:val="00B15A5A"/>
    <w:rsid w:val="00B16191"/>
    <w:rsid w:val="00B1628A"/>
    <w:rsid w:val="00B16A90"/>
    <w:rsid w:val="00B16DA3"/>
    <w:rsid w:val="00B17A5F"/>
    <w:rsid w:val="00B17FBD"/>
    <w:rsid w:val="00B2169C"/>
    <w:rsid w:val="00B25C52"/>
    <w:rsid w:val="00B2698A"/>
    <w:rsid w:val="00B26B47"/>
    <w:rsid w:val="00B26BBB"/>
    <w:rsid w:val="00B27A3D"/>
    <w:rsid w:val="00B27B9F"/>
    <w:rsid w:val="00B31192"/>
    <w:rsid w:val="00B312AD"/>
    <w:rsid w:val="00B31429"/>
    <w:rsid w:val="00B317CC"/>
    <w:rsid w:val="00B31962"/>
    <w:rsid w:val="00B31CA4"/>
    <w:rsid w:val="00B3242B"/>
    <w:rsid w:val="00B33BE8"/>
    <w:rsid w:val="00B34A02"/>
    <w:rsid w:val="00B34EBC"/>
    <w:rsid w:val="00B367FF"/>
    <w:rsid w:val="00B37F1F"/>
    <w:rsid w:val="00B40777"/>
    <w:rsid w:val="00B408E9"/>
    <w:rsid w:val="00B42BAD"/>
    <w:rsid w:val="00B44394"/>
    <w:rsid w:val="00B44E9F"/>
    <w:rsid w:val="00B45C12"/>
    <w:rsid w:val="00B45DD9"/>
    <w:rsid w:val="00B46D71"/>
    <w:rsid w:val="00B476B1"/>
    <w:rsid w:val="00B5034E"/>
    <w:rsid w:val="00B518C4"/>
    <w:rsid w:val="00B520A4"/>
    <w:rsid w:val="00B52221"/>
    <w:rsid w:val="00B526B5"/>
    <w:rsid w:val="00B52AA9"/>
    <w:rsid w:val="00B53049"/>
    <w:rsid w:val="00B5325B"/>
    <w:rsid w:val="00B536F8"/>
    <w:rsid w:val="00B5398D"/>
    <w:rsid w:val="00B555DF"/>
    <w:rsid w:val="00B5661D"/>
    <w:rsid w:val="00B569EE"/>
    <w:rsid w:val="00B56F8A"/>
    <w:rsid w:val="00B6030A"/>
    <w:rsid w:val="00B610C3"/>
    <w:rsid w:val="00B61A04"/>
    <w:rsid w:val="00B61F2B"/>
    <w:rsid w:val="00B62881"/>
    <w:rsid w:val="00B62953"/>
    <w:rsid w:val="00B63330"/>
    <w:rsid w:val="00B63690"/>
    <w:rsid w:val="00B6474A"/>
    <w:rsid w:val="00B64E7C"/>
    <w:rsid w:val="00B65CCF"/>
    <w:rsid w:val="00B667AD"/>
    <w:rsid w:val="00B66C3F"/>
    <w:rsid w:val="00B7009F"/>
    <w:rsid w:val="00B7145D"/>
    <w:rsid w:val="00B71FF6"/>
    <w:rsid w:val="00B74603"/>
    <w:rsid w:val="00B746F2"/>
    <w:rsid w:val="00B74CDB"/>
    <w:rsid w:val="00B75866"/>
    <w:rsid w:val="00B76FAB"/>
    <w:rsid w:val="00B77233"/>
    <w:rsid w:val="00B80C64"/>
    <w:rsid w:val="00B81228"/>
    <w:rsid w:val="00B8150C"/>
    <w:rsid w:val="00B81879"/>
    <w:rsid w:val="00B8331D"/>
    <w:rsid w:val="00B84385"/>
    <w:rsid w:val="00B84B47"/>
    <w:rsid w:val="00B868F7"/>
    <w:rsid w:val="00B87D22"/>
    <w:rsid w:val="00B91140"/>
    <w:rsid w:val="00B91260"/>
    <w:rsid w:val="00B934D4"/>
    <w:rsid w:val="00B9360D"/>
    <w:rsid w:val="00B93B7B"/>
    <w:rsid w:val="00B943A6"/>
    <w:rsid w:val="00B947C9"/>
    <w:rsid w:val="00B94861"/>
    <w:rsid w:val="00B94D6F"/>
    <w:rsid w:val="00B9601C"/>
    <w:rsid w:val="00B96F51"/>
    <w:rsid w:val="00B9773E"/>
    <w:rsid w:val="00B97899"/>
    <w:rsid w:val="00BA014A"/>
    <w:rsid w:val="00BA09E9"/>
    <w:rsid w:val="00BA2F1F"/>
    <w:rsid w:val="00BA3420"/>
    <w:rsid w:val="00BA3E14"/>
    <w:rsid w:val="00BA4764"/>
    <w:rsid w:val="00BA5B70"/>
    <w:rsid w:val="00BA66EF"/>
    <w:rsid w:val="00BA6BAE"/>
    <w:rsid w:val="00BA6C00"/>
    <w:rsid w:val="00BB0118"/>
    <w:rsid w:val="00BB07D3"/>
    <w:rsid w:val="00BB0F22"/>
    <w:rsid w:val="00BB138B"/>
    <w:rsid w:val="00BB1473"/>
    <w:rsid w:val="00BB2495"/>
    <w:rsid w:val="00BB2747"/>
    <w:rsid w:val="00BB39C0"/>
    <w:rsid w:val="00BB5DBB"/>
    <w:rsid w:val="00BB5EF5"/>
    <w:rsid w:val="00BB627D"/>
    <w:rsid w:val="00BB7F13"/>
    <w:rsid w:val="00BC0DF7"/>
    <w:rsid w:val="00BC130E"/>
    <w:rsid w:val="00BC149E"/>
    <w:rsid w:val="00BC1767"/>
    <w:rsid w:val="00BC1D15"/>
    <w:rsid w:val="00BC33FC"/>
    <w:rsid w:val="00BC3C04"/>
    <w:rsid w:val="00BC3FF3"/>
    <w:rsid w:val="00BC4062"/>
    <w:rsid w:val="00BC417E"/>
    <w:rsid w:val="00BC4722"/>
    <w:rsid w:val="00BC4EC3"/>
    <w:rsid w:val="00BC6046"/>
    <w:rsid w:val="00BC680B"/>
    <w:rsid w:val="00BC6C56"/>
    <w:rsid w:val="00BD04A1"/>
    <w:rsid w:val="00BD4DB4"/>
    <w:rsid w:val="00BD61D2"/>
    <w:rsid w:val="00BD68F2"/>
    <w:rsid w:val="00BD6A55"/>
    <w:rsid w:val="00BD6F35"/>
    <w:rsid w:val="00BE0135"/>
    <w:rsid w:val="00BE0319"/>
    <w:rsid w:val="00BE192C"/>
    <w:rsid w:val="00BE3279"/>
    <w:rsid w:val="00BE33FE"/>
    <w:rsid w:val="00BE48F5"/>
    <w:rsid w:val="00BE4E53"/>
    <w:rsid w:val="00BE5128"/>
    <w:rsid w:val="00BE51E9"/>
    <w:rsid w:val="00BE55EF"/>
    <w:rsid w:val="00BE56B1"/>
    <w:rsid w:val="00BE5CC0"/>
    <w:rsid w:val="00BE686F"/>
    <w:rsid w:val="00BE747B"/>
    <w:rsid w:val="00BF0CB7"/>
    <w:rsid w:val="00BF0E17"/>
    <w:rsid w:val="00BF158A"/>
    <w:rsid w:val="00BF191F"/>
    <w:rsid w:val="00BF1992"/>
    <w:rsid w:val="00BF1A86"/>
    <w:rsid w:val="00BF2508"/>
    <w:rsid w:val="00BF2949"/>
    <w:rsid w:val="00BF2D5C"/>
    <w:rsid w:val="00BF37F9"/>
    <w:rsid w:val="00BF3953"/>
    <w:rsid w:val="00BF3A0D"/>
    <w:rsid w:val="00BF52B8"/>
    <w:rsid w:val="00BF5AB8"/>
    <w:rsid w:val="00BF5F07"/>
    <w:rsid w:val="00BF723E"/>
    <w:rsid w:val="00BF7F67"/>
    <w:rsid w:val="00C0073F"/>
    <w:rsid w:val="00C011B8"/>
    <w:rsid w:val="00C01238"/>
    <w:rsid w:val="00C01459"/>
    <w:rsid w:val="00C02979"/>
    <w:rsid w:val="00C02D5E"/>
    <w:rsid w:val="00C02D8D"/>
    <w:rsid w:val="00C033A6"/>
    <w:rsid w:val="00C0491F"/>
    <w:rsid w:val="00C04D16"/>
    <w:rsid w:val="00C058AE"/>
    <w:rsid w:val="00C05984"/>
    <w:rsid w:val="00C05B5D"/>
    <w:rsid w:val="00C0608F"/>
    <w:rsid w:val="00C060C7"/>
    <w:rsid w:val="00C066F5"/>
    <w:rsid w:val="00C06DF8"/>
    <w:rsid w:val="00C07889"/>
    <w:rsid w:val="00C10BED"/>
    <w:rsid w:val="00C11680"/>
    <w:rsid w:val="00C11ECE"/>
    <w:rsid w:val="00C12D5D"/>
    <w:rsid w:val="00C137F5"/>
    <w:rsid w:val="00C13E4C"/>
    <w:rsid w:val="00C14289"/>
    <w:rsid w:val="00C144F5"/>
    <w:rsid w:val="00C15411"/>
    <w:rsid w:val="00C162CE"/>
    <w:rsid w:val="00C17993"/>
    <w:rsid w:val="00C200C0"/>
    <w:rsid w:val="00C20998"/>
    <w:rsid w:val="00C20A22"/>
    <w:rsid w:val="00C21479"/>
    <w:rsid w:val="00C22DFE"/>
    <w:rsid w:val="00C22E1B"/>
    <w:rsid w:val="00C230BC"/>
    <w:rsid w:val="00C2738B"/>
    <w:rsid w:val="00C27C61"/>
    <w:rsid w:val="00C309D3"/>
    <w:rsid w:val="00C33982"/>
    <w:rsid w:val="00C33F40"/>
    <w:rsid w:val="00C34130"/>
    <w:rsid w:val="00C3416E"/>
    <w:rsid w:val="00C34CAE"/>
    <w:rsid w:val="00C35218"/>
    <w:rsid w:val="00C35BEC"/>
    <w:rsid w:val="00C36AE2"/>
    <w:rsid w:val="00C3791C"/>
    <w:rsid w:val="00C40804"/>
    <w:rsid w:val="00C4094B"/>
    <w:rsid w:val="00C40D87"/>
    <w:rsid w:val="00C42936"/>
    <w:rsid w:val="00C42FED"/>
    <w:rsid w:val="00C436A0"/>
    <w:rsid w:val="00C441D1"/>
    <w:rsid w:val="00C4560A"/>
    <w:rsid w:val="00C46316"/>
    <w:rsid w:val="00C46D80"/>
    <w:rsid w:val="00C47CD0"/>
    <w:rsid w:val="00C500CD"/>
    <w:rsid w:val="00C51BC8"/>
    <w:rsid w:val="00C52807"/>
    <w:rsid w:val="00C529C4"/>
    <w:rsid w:val="00C52A2C"/>
    <w:rsid w:val="00C52B53"/>
    <w:rsid w:val="00C52ED7"/>
    <w:rsid w:val="00C53D91"/>
    <w:rsid w:val="00C541AB"/>
    <w:rsid w:val="00C543AD"/>
    <w:rsid w:val="00C555BB"/>
    <w:rsid w:val="00C55D12"/>
    <w:rsid w:val="00C5645A"/>
    <w:rsid w:val="00C60135"/>
    <w:rsid w:val="00C61559"/>
    <w:rsid w:val="00C617F5"/>
    <w:rsid w:val="00C61C36"/>
    <w:rsid w:val="00C62D73"/>
    <w:rsid w:val="00C634A5"/>
    <w:rsid w:val="00C64FFA"/>
    <w:rsid w:val="00C7119B"/>
    <w:rsid w:val="00C729DD"/>
    <w:rsid w:val="00C72B21"/>
    <w:rsid w:val="00C72C32"/>
    <w:rsid w:val="00C7329E"/>
    <w:rsid w:val="00C736E5"/>
    <w:rsid w:val="00C74C90"/>
    <w:rsid w:val="00C7592B"/>
    <w:rsid w:val="00C76541"/>
    <w:rsid w:val="00C7696B"/>
    <w:rsid w:val="00C76A50"/>
    <w:rsid w:val="00C76B46"/>
    <w:rsid w:val="00C7703E"/>
    <w:rsid w:val="00C77371"/>
    <w:rsid w:val="00C8471A"/>
    <w:rsid w:val="00C85893"/>
    <w:rsid w:val="00C85E7B"/>
    <w:rsid w:val="00C86A77"/>
    <w:rsid w:val="00C87CDF"/>
    <w:rsid w:val="00C90CD4"/>
    <w:rsid w:val="00C90E60"/>
    <w:rsid w:val="00C91228"/>
    <w:rsid w:val="00C91DC5"/>
    <w:rsid w:val="00C91FC9"/>
    <w:rsid w:val="00C925E6"/>
    <w:rsid w:val="00C9371B"/>
    <w:rsid w:val="00C94FE8"/>
    <w:rsid w:val="00C95A3A"/>
    <w:rsid w:val="00C96009"/>
    <w:rsid w:val="00C9610A"/>
    <w:rsid w:val="00C96A21"/>
    <w:rsid w:val="00C974F8"/>
    <w:rsid w:val="00C975D5"/>
    <w:rsid w:val="00C97B84"/>
    <w:rsid w:val="00CA088C"/>
    <w:rsid w:val="00CA347E"/>
    <w:rsid w:val="00CA3EDB"/>
    <w:rsid w:val="00CA5A65"/>
    <w:rsid w:val="00CA5EC1"/>
    <w:rsid w:val="00CA6433"/>
    <w:rsid w:val="00CA67B2"/>
    <w:rsid w:val="00CA6F28"/>
    <w:rsid w:val="00CA7467"/>
    <w:rsid w:val="00CA78FB"/>
    <w:rsid w:val="00CA7D5C"/>
    <w:rsid w:val="00CB04A6"/>
    <w:rsid w:val="00CB3600"/>
    <w:rsid w:val="00CB420E"/>
    <w:rsid w:val="00CB5981"/>
    <w:rsid w:val="00CB6CB0"/>
    <w:rsid w:val="00CC080C"/>
    <w:rsid w:val="00CC0C8D"/>
    <w:rsid w:val="00CC0F3A"/>
    <w:rsid w:val="00CC17C2"/>
    <w:rsid w:val="00CC1E51"/>
    <w:rsid w:val="00CC631B"/>
    <w:rsid w:val="00CC6D81"/>
    <w:rsid w:val="00CC722B"/>
    <w:rsid w:val="00CC7491"/>
    <w:rsid w:val="00CC7AA4"/>
    <w:rsid w:val="00CD0FF3"/>
    <w:rsid w:val="00CD1437"/>
    <w:rsid w:val="00CD16FA"/>
    <w:rsid w:val="00CD1BCE"/>
    <w:rsid w:val="00CD1DB0"/>
    <w:rsid w:val="00CD21F2"/>
    <w:rsid w:val="00CD23B6"/>
    <w:rsid w:val="00CD2586"/>
    <w:rsid w:val="00CD2A9C"/>
    <w:rsid w:val="00CD3DDF"/>
    <w:rsid w:val="00CD4A45"/>
    <w:rsid w:val="00CD557A"/>
    <w:rsid w:val="00CD559C"/>
    <w:rsid w:val="00CD5669"/>
    <w:rsid w:val="00CD581C"/>
    <w:rsid w:val="00CD6976"/>
    <w:rsid w:val="00CD6DB6"/>
    <w:rsid w:val="00CE0AF0"/>
    <w:rsid w:val="00CE1312"/>
    <w:rsid w:val="00CE1F7D"/>
    <w:rsid w:val="00CE3195"/>
    <w:rsid w:val="00CE3234"/>
    <w:rsid w:val="00CE48FE"/>
    <w:rsid w:val="00CE4AD8"/>
    <w:rsid w:val="00CE5B54"/>
    <w:rsid w:val="00CE6C4E"/>
    <w:rsid w:val="00CE7566"/>
    <w:rsid w:val="00CE7DC1"/>
    <w:rsid w:val="00CF0320"/>
    <w:rsid w:val="00CF1087"/>
    <w:rsid w:val="00CF20A6"/>
    <w:rsid w:val="00CF20B7"/>
    <w:rsid w:val="00CF2751"/>
    <w:rsid w:val="00CF355B"/>
    <w:rsid w:val="00CF3D1B"/>
    <w:rsid w:val="00CF40A7"/>
    <w:rsid w:val="00CF41B2"/>
    <w:rsid w:val="00CF4566"/>
    <w:rsid w:val="00CF4C9F"/>
    <w:rsid w:val="00CF516B"/>
    <w:rsid w:val="00CF557C"/>
    <w:rsid w:val="00CF5D23"/>
    <w:rsid w:val="00CF5E00"/>
    <w:rsid w:val="00CF6C47"/>
    <w:rsid w:val="00CF771C"/>
    <w:rsid w:val="00D00250"/>
    <w:rsid w:val="00D00C25"/>
    <w:rsid w:val="00D00EC5"/>
    <w:rsid w:val="00D011A0"/>
    <w:rsid w:val="00D0160D"/>
    <w:rsid w:val="00D01695"/>
    <w:rsid w:val="00D0227C"/>
    <w:rsid w:val="00D03D55"/>
    <w:rsid w:val="00D03EA3"/>
    <w:rsid w:val="00D041D8"/>
    <w:rsid w:val="00D05750"/>
    <w:rsid w:val="00D06722"/>
    <w:rsid w:val="00D070E3"/>
    <w:rsid w:val="00D07544"/>
    <w:rsid w:val="00D07C15"/>
    <w:rsid w:val="00D10766"/>
    <w:rsid w:val="00D10936"/>
    <w:rsid w:val="00D10C16"/>
    <w:rsid w:val="00D11777"/>
    <w:rsid w:val="00D12350"/>
    <w:rsid w:val="00D126CF"/>
    <w:rsid w:val="00D1273B"/>
    <w:rsid w:val="00D1339F"/>
    <w:rsid w:val="00D1433A"/>
    <w:rsid w:val="00D1485B"/>
    <w:rsid w:val="00D15B86"/>
    <w:rsid w:val="00D16398"/>
    <w:rsid w:val="00D16969"/>
    <w:rsid w:val="00D16C4B"/>
    <w:rsid w:val="00D170DA"/>
    <w:rsid w:val="00D20885"/>
    <w:rsid w:val="00D20F0E"/>
    <w:rsid w:val="00D215F2"/>
    <w:rsid w:val="00D21B39"/>
    <w:rsid w:val="00D23580"/>
    <w:rsid w:val="00D24425"/>
    <w:rsid w:val="00D247DF"/>
    <w:rsid w:val="00D24FD8"/>
    <w:rsid w:val="00D26126"/>
    <w:rsid w:val="00D309A0"/>
    <w:rsid w:val="00D32751"/>
    <w:rsid w:val="00D32D07"/>
    <w:rsid w:val="00D33B9E"/>
    <w:rsid w:val="00D35018"/>
    <w:rsid w:val="00D3503F"/>
    <w:rsid w:val="00D366DE"/>
    <w:rsid w:val="00D40456"/>
    <w:rsid w:val="00D40A00"/>
    <w:rsid w:val="00D41AF1"/>
    <w:rsid w:val="00D42BD0"/>
    <w:rsid w:val="00D434A0"/>
    <w:rsid w:val="00D45BD4"/>
    <w:rsid w:val="00D50504"/>
    <w:rsid w:val="00D505C6"/>
    <w:rsid w:val="00D51745"/>
    <w:rsid w:val="00D52C04"/>
    <w:rsid w:val="00D54161"/>
    <w:rsid w:val="00D55274"/>
    <w:rsid w:val="00D55D80"/>
    <w:rsid w:val="00D5647C"/>
    <w:rsid w:val="00D57544"/>
    <w:rsid w:val="00D57FDB"/>
    <w:rsid w:val="00D60E3D"/>
    <w:rsid w:val="00D60F68"/>
    <w:rsid w:val="00D614B2"/>
    <w:rsid w:val="00D6189E"/>
    <w:rsid w:val="00D619C5"/>
    <w:rsid w:val="00D64FAB"/>
    <w:rsid w:val="00D67336"/>
    <w:rsid w:val="00D67843"/>
    <w:rsid w:val="00D67E7C"/>
    <w:rsid w:val="00D707CF"/>
    <w:rsid w:val="00D70B7D"/>
    <w:rsid w:val="00D70E39"/>
    <w:rsid w:val="00D712BE"/>
    <w:rsid w:val="00D72B18"/>
    <w:rsid w:val="00D72C80"/>
    <w:rsid w:val="00D73369"/>
    <w:rsid w:val="00D7428A"/>
    <w:rsid w:val="00D74EB2"/>
    <w:rsid w:val="00D750B3"/>
    <w:rsid w:val="00D753F5"/>
    <w:rsid w:val="00D77EB2"/>
    <w:rsid w:val="00D8016F"/>
    <w:rsid w:val="00D80E9A"/>
    <w:rsid w:val="00D80F0C"/>
    <w:rsid w:val="00D811B7"/>
    <w:rsid w:val="00D813FE"/>
    <w:rsid w:val="00D8365C"/>
    <w:rsid w:val="00D838E8"/>
    <w:rsid w:val="00D84F88"/>
    <w:rsid w:val="00D858DA"/>
    <w:rsid w:val="00D85B0B"/>
    <w:rsid w:val="00D86815"/>
    <w:rsid w:val="00D87E4E"/>
    <w:rsid w:val="00D90414"/>
    <w:rsid w:val="00D90DBD"/>
    <w:rsid w:val="00D90F3D"/>
    <w:rsid w:val="00D914B2"/>
    <w:rsid w:val="00D916E7"/>
    <w:rsid w:val="00D9181E"/>
    <w:rsid w:val="00D91CB4"/>
    <w:rsid w:val="00D92086"/>
    <w:rsid w:val="00D92F6B"/>
    <w:rsid w:val="00D93CC7"/>
    <w:rsid w:val="00D93F8C"/>
    <w:rsid w:val="00D945B4"/>
    <w:rsid w:val="00D947EE"/>
    <w:rsid w:val="00D94852"/>
    <w:rsid w:val="00D959D4"/>
    <w:rsid w:val="00D96988"/>
    <w:rsid w:val="00D96F1E"/>
    <w:rsid w:val="00D97B12"/>
    <w:rsid w:val="00D97E4E"/>
    <w:rsid w:val="00DA110B"/>
    <w:rsid w:val="00DA2567"/>
    <w:rsid w:val="00DA4F5A"/>
    <w:rsid w:val="00DA54B2"/>
    <w:rsid w:val="00DA55E1"/>
    <w:rsid w:val="00DA77BF"/>
    <w:rsid w:val="00DB1085"/>
    <w:rsid w:val="00DB197D"/>
    <w:rsid w:val="00DB3044"/>
    <w:rsid w:val="00DB3526"/>
    <w:rsid w:val="00DB3730"/>
    <w:rsid w:val="00DB5DCE"/>
    <w:rsid w:val="00DB74D2"/>
    <w:rsid w:val="00DB7731"/>
    <w:rsid w:val="00DB7A42"/>
    <w:rsid w:val="00DB7FB9"/>
    <w:rsid w:val="00DC0578"/>
    <w:rsid w:val="00DC0C64"/>
    <w:rsid w:val="00DC14AF"/>
    <w:rsid w:val="00DC1C3D"/>
    <w:rsid w:val="00DC1F57"/>
    <w:rsid w:val="00DC24E0"/>
    <w:rsid w:val="00DC3BA7"/>
    <w:rsid w:val="00DC4021"/>
    <w:rsid w:val="00DC52BD"/>
    <w:rsid w:val="00DC5365"/>
    <w:rsid w:val="00DC5571"/>
    <w:rsid w:val="00DC6C7F"/>
    <w:rsid w:val="00DD0127"/>
    <w:rsid w:val="00DD0E33"/>
    <w:rsid w:val="00DD1644"/>
    <w:rsid w:val="00DD1F2E"/>
    <w:rsid w:val="00DD21A6"/>
    <w:rsid w:val="00DD2B17"/>
    <w:rsid w:val="00DD4556"/>
    <w:rsid w:val="00DD5BAA"/>
    <w:rsid w:val="00DD6388"/>
    <w:rsid w:val="00DD638E"/>
    <w:rsid w:val="00DD6549"/>
    <w:rsid w:val="00DD6CD6"/>
    <w:rsid w:val="00DE202D"/>
    <w:rsid w:val="00DE3349"/>
    <w:rsid w:val="00DE3514"/>
    <w:rsid w:val="00DE40C4"/>
    <w:rsid w:val="00DE46D1"/>
    <w:rsid w:val="00DE4BCF"/>
    <w:rsid w:val="00DE4FB3"/>
    <w:rsid w:val="00DE5DE5"/>
    <w:rsid w:val="00DF0076"/>
    <w:rsid w:val="00DF0FE2"/>
    <w:rsid w:val="00DF1034"/>
    <w:rsid w:val="00DF1365"/>
    <w:rsid w:val="00DF1FC4"/>
    <w:rsid w:val="00DF23F0"/>
    <w:rsid w:val="00DF3755"/>
    <w:rsid w:val="00DF4A2D"/>
    <w:rsid w:val="00DF528D"/>
    <w:rsid w:val="00DF554C"/>
    <w:rsid w:val="00DF5E2F"/>
    <w:rsid w:val="00DF631A"/>
    <w:rsid w:val="00DF67B2"/>
    <w:rsid w:val="00DF67D8"/>
    <w:rsid w:val="00DF6F8F"/>
    <w:rsid w:val="00DF719E"/>
    <w:rsid w:val="00E000D6"/>
    <w:rsid w:val="00E00511"/>
    <w:rsid w:val="00E006C3"/>
    <w:rsid w:val="00E00746"/>
    <w:rsid w:val="00E007B2"/>
    <w:rsid w:val="00E012B6"/>
    <w:rsid w:val="00E0262A"/>
    <w:rsid w:val="00E03FD8"/>
    <w:rsid w:val="00E04242"/>
    <w:rsid w:val="00E0542A"/>
    <w:rsid w:val="00E0663F"/>
    <w:rsid w:val="00E077E6"/>
    <w:rsid w:val="00E07804"/>
    <w:rsid w:val="00E07EA6"/>
    <w:rsid w:val="00E07EA9"/>
    <w:rsid w:val="00E11B29"/>
    <w:rsid w:val="00E124A3"/>
    <w:rsid w:val="00E128A8"/>
    <w:rsid w:val="00E13313"/>
    <w:rsid w:val="00E13AD7"/>
    <w:rsid w:val="00E13B2B"/>
    <w:rsid w:val="00E14F31"/>
    <w:rsid w:val="00E1507C"/>
    <w:rsid w:val="00E159AA"/>
    <w:rsid w:val="00E1752B"/>
    <w:rsid w:val="00E178D5"/>
    <w:rsid w:val="00E17BBB"/>
    <w:rsid w:val="00E23811"/>
    <w:rsid w:val="00E23B50"/>
    <w:rsid w:val="00E265B6"/>
    <w:rsid w:val="00E26DE5"/>
    <w:rsid w:val="00E314D3"/>
    <w:rsid w:val="00E315CF"/>
    <w:rsid w:val="00E31D86"/>
    <w:rsid w:val="00E31D91"/>
    <w:rsid w:val="00E32319"/>
    <w:rsid w:val="00E33BBF"/>
    <w:rsid w:val="00E34A2F"/>
    <w:rsid w:val="00E35850"/>
    <w:rsid w:val="00E35C64"/>
    <w:rsid w:val="00E41E37"/>
    <w:rsid w:val="00E423ED"/>
    <w:rsid w:val="00E42872"/>
    <w:rsid w:val="00E42E9D"/>
    <w:rsid w:val="00E4393D"/>
    <w:rsid w:val="00E447FE"/>
    <w:rsid w:val="00E448A9"/>
    <w:rsid w:val="00E44F11"/>
    <w:rsid w:val="00E452AE"/>
    <w:rsid w:val="00E45480"/>
    <w:rsid w:val="00E4571F"/>
    <w:rsid w:val="00E45A97"/>
    <w:rsid w:val="00E45D81"/>
    <w:rsid w:val="00E45DE7"/>
    <w:rsid w:val="00E51FB5"/>
    <w:rsid w:val="00E52194"/>
    <w:rsid w:val="00E52369"/>
    <w:rsid w:val="00E52CAD"/>
    <w:rsid w:val="00E542D7"/>
    <w:rsid w:val="00E54AD9"/>
    <w:rsid w:val="00E54F89"/>
    <w:rsid w:val="00E5610C"/>
    <w:rsid w:val="00E56250"/>
    <w:rsid w:val="00E57B63"/>
    <w:rsid w:val="00E608FA"/>
    <w:rsid w:val="00E60A73"/>
    <w:rsid w:val="00E60A97"/>
    <w:rsid w:val="00E61452"/>
    <w:rsid w:val="00E63CE8"/>
    <w:rsid w:val="00E641D5"/>
    <w:rsid w:val="00E64547"/>
    <w:rsid w:val="00E646CE"/>
    <w:rsid w:val="00E657FE"/>
    <w:rsid w:val="00E65964"/>
    <w:rsid w:val="00E673B5"/>
    <w:rsid w:val="00E675D2"/>
    <w:rsid w:val="00E703D0"/>
    <w:rsid w:val="00E707EA"/>
    <w:rsid w:val="00E70A3E"/>
    <w:rsid w:val="00E7283F"/>
    <w:rsid w:val="00E736DD"/>
    <w:rsid w:val="00E74EE7"/>
    <w:rsid w:val="00E75CCC"/>
    <w:rsid w:val="00E810E2"/>
    <w:rsid w:val="00E82EB7"/>
    <w:rsid w:val="00E83681"/>
    <w:rsid w:val="00E836B2"/>
    <w:rsid w:val="00E84D6F"/>
    <w:rsid w:val="00E8572A"/>
    <w:rsid w:val="00E90C05"/>
    <w:rsid w:val="00E9131E"/>
    <w:rsid w:val="00E919B8"/>
    <w:rsid w:val="00E91B42"/>
    <w:rsid w:val="00E934F9"/>
    <w:rsid w:val="00E9410F"/>
    <w:rsid w:val="00E94B6E"/>
    <w:rsid w:val="00E950A7"/>
    <w:rsid w:val="00E95808"/>
    <w:rsid w:val="00E95E29"/>
    <w:rsid w:val="00E96297"/>
    <w:rsid w:val="00E96560"/>
    <w:rsid w:val="00E965AA"/>
    <w:rsid w:val="00EA0A45"/>
    <w:rsid w:val="00EA16F3"/>
    <w:rsid w:val="00EA1EBF"/>
    <w:rsid w:val="00EA29F9"/>
    <w:rsid w:val="00EA46B9"/>
    <w:rsid w:val="00EA4762"/>
    <w:rsid w:val="00EA5126"/>
    <w:rsid w:val="00EA5206"/>
    <w:rsid w:val="00EA5517"/>
    <w:rsid w:val="00EA55EE"/>
    <w:rsid w:val="00EA68F9"/>
    <w:rsid w:val="00EA6BA1"/>
    <w:rsid w:val="00EB02BC"/>
    <w:rsid w:val="00EB0329"/>
    <w:rsid w:val="00EB034D"/>
    <w:rsid w:val="00EB04C5"/>
    <w:rsid w:val="00EB0A91"/>
    <w:rsid w:val="00EB0B5E"/>
    <w:rsid w:val="00EB4C57"/>
    <w:rsid w:val="00EB5A5B"/>
    <w:rsid w:val="00EB5F43"/>
    <w:rsid w:val="00EB600F"/>
    <w:rsid w:val="00EB624E"/>
    <w:rsid w:val="00EB69F4"/>
    <w:rsid w:val="00EB75EC"/>
    <w:rsid w:val="00EC09EE"/>
    <w:rsid w:val="00EC0ABB"/>
    <w:rsid w:val="00EC22AD"/>
    <w:rsid w:val="00EC3E46"/>
    <w:rsid w:val="00EC4F9B"/>
    <w:rsid w:val="00EC5DC8"/>
    <w:rsid w:val="00ED01DA"/>
    <w:rsid w:val="00ED16CD"/>
    <w:rsid w:val="00ED1B85"/>
    <w:rsid w:val="00ED1F85"/>
    <w:rsid w:val="00ED2948"/>
    <w:rsid w:val="00ED2F18"/>
    <w:rsid w:val="00ED325E"/>
    <w:rsid w:val="00ED3A48"/>
    <w:rsid w:val="00ED422C"/>
    <w:rsid w:val="00ED5E95"/>
    <w:rsid w:val="00ED615A"/>
    <w:rsid w:val="00ED6935"/>
    <w:rsid w:val="00ED6BB3"/>
    <w:rsid w:val="00ED7300"/>
    <w:rsid w:val="00ED7323"/>
    <w:rsid w:val="00ED7392"/>
    <w:rsid w:val="00ED7790"/>
    <w:rsid w:val="00ED7D32"/>
    <w:rsid w:val="00EE182B"/>
    <w:rsid w:val="00EE2492"/>
    <w:rsid w:val="00EE2BE2"/>
    <w:rsid w:val="00EE2C25"/>
    <w:rsid w:val="00EE2E2A"/>
    <w:rsid w:val="00EE4C5F"/>
    <w:rsid w:val="00EE5308"/>
    <w:rsid w:val="00EE6215"/>
    <w:rsid w:val="00EE6559"/>
    <w:rsid w:val="00EE66D9"/>
    <w:rsid w:val="00EE6814"/>
    <w:rsid w:val="00EE68F7"/>
    <w:rsid w:val="00EE737A"/>
    <w:rsid w:val="00EE76BC"/>
    <w:rsid w:val="00EE7809"/>
    <w:rsid w:val="00EE793F"/>
    <w:rsid w:val="00EF27A6"/>
    <w:rsid w:val="00EF3167"/>
    <w:rsid w:val="00EF3E1F"/>
    <w:rsid w:val="00EF4608"/>
    <w:rsid w:val="00EF5925"/>
    <w:rsid w:val="00EF60C4"/>
    <w:rsid w:val="00EF66AB"/>
    <w:rsid w:val="00EF7B53"/>
    <w:rsid w:val="00F000F3"/>
    <w:rsid w:val="00F003DC"/>
    <w:rsid w:val="00F00439"/>
    <w:rsid w:val="00F013C8"/>
    <w:rsid w:val="00F01603"/>
    <w:rsid w:val="00F0188F"/>
    <w:rsid w:val="00F01C16"/>
    <w:rsid w:val="00F01D6F"/>
    <w:rsid w:val="00F029C0"/>
    <w:rsid w:val="00F04FD0"/>
    <w:rsid w:val="00F06239"/>
    <w:rsid w:val="00F06948"/>
    <w:rsid w:val="00F079AD"/>
    <w:rsid w:val="00F07B69"/>
    <w:rsid w:val="00F10437"/>
    <w:rsid w:val="00F10719"/>
    <w:rsid w:val="00F110F6"/>
    <w:rsid w:val="00F111B6"/>
    <w:rsid w:val="00F128A2"/>
    <w:rsid w:val="00F137EA"/>
    <w:rsid w:val="00F14901"/>
    <w:rsid w:val="00F1520A"/>
    <w:rsid w:val="00F1533F"/>
    <w:rsid w:val="00F15FD8"/>
    <w:rsid w:val="00F16083"/>
    <w:rsid w:val="00F162D0"/>
    <w:rsid w:val="00F171C6"/>
    <w:rsid w:val="00F17AA9"/>
    <w:rsid w:val="00F17BEE"/>
    <w:rsid w:val="00F2005F"/>
    <w:rsid w:val="00F21477"/>
    <w:rsid w:val="00F2219A"/>
    <w:rsid w:val="00F22679"/>
    <w:rsid w:val="00F22B53"/>
    <w:rsid w:val="00F239A1"/>
    <w:rsid w:val="00F23D67"/>
    <w:rsid w:val="00F244E5"/>
    <w:rsid w:val="00F24AF4"/>
    <w:rsid w:val="00F24B34"/>
    <w:rsid w:val="00F24BA6"/>
    <w:rsid w:val="00F254AB"/>
    <w:rsid w:val="00F25A82"/>
    <w:rsid w:val="00F26589"/>
    <w:rsid w:val="00F2694B"/>
    <w:rsid w:val="00F277D6"/>
    <w:rsid w:val="00F27FB0"/>
    <w:rsid w:val="00F27FB2"/>
    <w:rsid w:val="00F3142D"/>
    <w:rsid w:val="00F321CD"/>
    <w:rsid w:val="00F33E6A"/>
    <w:rsid w:val="00F343A3"/>
    <w:rsid w:val="00F34BB6"/>
    <w:rsid w:val="00F3593B"/>
    <w:rsid w:val="00F35E61"/>
    <w:rsid w:val="00F360BD"/>
    <w:rsid w:val="00F37714"/>
    <w:rsid w:val="00F401E8"/>
    <w:rsid w:val="00F406B6"/>
    <w:rsid w:val="00F421BE"/>
    <w:rsid w:val="00F42364"/>
    <w:rsid w:val="00F42A43"/>
    <w:rsid w:val="00F42D49"/>
    <w:rsid w:val="00F42E2A"/>
    <w:rsid w:val="00F431D1"/>
    <w:rsid w:val="00F4324E"/>
    <w:rsid w:val="00F437C1"/>
    <w:rsid w:val="00F44D08"/>
    <w:rsid w:val="00F44FC9"/>
    <w:rsid w:val="00F45783"/>
    <w:rsid w:val="00F46484"/>
    <w:rsid w:val="00F465FB"/>
    <w:rsid w:val="00F46909"/>
    <w:rsid w:val="00F479EB"/>
    <w:rsid w:val="00F518A5"/>
    <w:rsid w:val="00F52223"/>
    <w:rsid w:val="00F53F7C"/>
    <w:rsid w:val="00F55A0A"/>
    <w:rsid w:val="00F55D84"/>
    <w:rsid w:val="00F57B97"/>
    <w:rsid w:val="00F57C81"/>
    <w:rsid w:val="00F57CC8"/>
    <w:rsid w:val="00F61304"/>
    <w:rsid w:val="00F631F5"/>
    <w:rsid w:val="00F64CD0"/>
    <w:rsid w:val="00F64F59"/>
    <w:rsid w:val="00F65B77"/>
    <w:rsid w:val="00F66173"/>
    <w:rsid w:val="00F679BF"/>
    <w:rsid w:val="00F67A9D"/>
    <w:rsid w:val="00F70C8F"/>
    <w:rsid w:val="00F7144A"/>
    <w:rsid w:val="00F715FB"/>
    <w:rsid w:val="00F71EB4"/>
    <w:rsid w:val="00F72625"/>
    <w:rsid w:val="00F74F3B"/>
    <w:rsid w:val="00F750D8"/>
    <w:rsid w:val="00F762C2"/>
    <w:rsid w:val="00F8004F"/>
    <w:rsid w:val="00F81FDE"/>
    <w:rsid w:val="00F82BDA"/>
    <w:rsid w:val="00F838AF"/>
    <w:rsid w:val="00F83BFD"/>
    <w:rsid w:val="00F843B9"/>
    <w:rsid w:val="00F854A5"/>
    <w:rsid w:val="00F85864"/>
    <w:rsid w:val="00F858D1"/>
    <w:rsid w:val="00F85EB2"/>
    <w:rsid w:val="00F86F0A"/>
    <w:rsid w:val="00F871DC"/>
    <w:rsid w:val="00F87F73"/>
    <w:rsid w:val="00F9048E"/>
    <w:rsid w:val="00F918DD"/>
    <w:rsid w:val="00F95F6E"/>
    <w:rsid w:val="00F97E51"/>
    <w:rsid w:val="00FA00DD"/>
    <w:rsid w:val="00FA035A"/>
    <w:rsid w:val="00FA0C18"/>
    <w:rsid w:val="00FA0E3D"/>
    <w:rsid w:val="00FA2053"/>
    <w:rsid w:val="00FA2621"/>
    <w:rsid w:val="00FA4E15"/>
    <w:rsid w:val="00FA56FA"/>
    <w:rsid w:val="00FA6180"/>
    <w:rsid w:val="00FA6BD9"/>
    <w:rsid w:val="00FA6E8C"/>
    <w:rsid w:val="00FB0046"/>
    <w:rsid w:val="00FB0929"/>
    <w:rsid w:val="00FB3C7B"/>
    <w:rsid w:val="00FB3EE2"/>
    <w:rsid w:val="00FB4B23"/>
    <w:rsid w:val="00FB6F07"/>
    <w:rsid w:val="00FC0852"/>
    <w:rsid w:val="00FC13A0"/>
    <w:rsid w:val="00FC1523"/>
    <w:rsid w:val="00FC325E"/>
    <w:rsid w:val="00FC40A7"/>
    <w:rsid w:val="00FC48FC"/>
    <w:rsid w:val="00FC56A2"/>
    <w:rsid w:val="00FC5840"/>
    <w:rsid w:val="00FC5EAD"/>
    <w:rsid w:val="00FC5FBD"/>
    <w:rsid w:val="00FC69A6"/>
    <w:rsid w:val="00FC7BD8"/>
    <w:rsid w:val="00FD100F"/>
    <w:rsid w:val="00FD13FC"/>
    <w:rsid w:val="00FD196B"/>
    <w:rsid w:val="00FD2066"/>
    <w:rsid w:val="00FD21BD"/>
    <w:rsid w:val="00FD2BAB"/>
    <w:rsid w:val="00FD2DEC"/>
    <w:rsid w:val="00FD3044"/>
    <w:rsid w:val="00FD3EC5"/>
    <w:rsid w:val="00FD3EEF"/>
    <w:rsid w:val="00FD4E50"/>
    <w:rsid w:val="00FD502B"/>
    <w:rsid w:val="00FD761D"/>
    <w:rsid w:val="00FD76C4"/>
    <w:rsid w:val="00FE0A8D"/>
    <w:rsid w:val="00FE2495"/>
    <w:rsid w:val="00FE2BF2"/>
    <w:rsid w:val="00FE2C5D"/>
    <w:rsid w:val="00FE4C2B"/>
    <w:rsid w:val="00FE5455"/>
    <w:rsid w:val="00FE5C5A"/>
    <w:rsid w:val="00FE60DD"/>
    <w:rsid w:val="00FE6390"/>
    <w:rsid w:val="00FE75DB"/>
    <w:rsid w:val="00FE784C"/>
    <w:rsid w:val="00FE7B15"/>
    <w:rsid w:val="00FE7C3C"/>
    <w:rsid w:val="00FF071D"/>
    <w:rsid w:val="00FF1445"/>
    <w:rsid w:val="00FF2D20"/>
    <w:rsid w:val="00FF4E4E"/>
    <w:rsid w:val="00FF5AE7"/>
    <w:rsid w:val="00FF6253"/>
    <w:rsid w:val="00FF6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A164D3"/>
    <w:pPr>
      <w:autoSpaceDE w:val="0"/>
      <w:autoSpaceDN w:val="0"/>
      <w:adjustRightInd w:val="0"/>
    </w:pPr>
    <w:rPr>
      <w:rFonts w:ascii="Arial" w:hAnsi="Arial" w:cs="Arial"/>
      <w:spacing w:val="-3"/>
      <w:sz w:val="18"/>
      <w:szCs w:val="18"/>
      <w:lang w:val="en-GB" w:eastAsia="fi-FI"/>
    </w:rPr>
  </w:style>
  <w:style w:type="paragraph" w:styleId="berschrift1">
    <w:name w:val="heading 1"/>
    <w:basedOn w:val="Standard"/>
    <w:next w:val="Standard"/>
    <w:autoRedefine/>
    <w:qFormat/>
    <w:rsid w:val="007C7C0F"/>
    <w:pPr>
      <w:outlineLvl w:val="0"/>
    </w:pPr>
    <w:rPr>
      <w:b/>
      <w:sz w:val="24"/>
      <w:szCs w:val="24"/>
    </w:rPr>
  </w:style>
  <w:style w:type="paragraph" w:styleId="berschrift2">
    <w:name w:val="heading 2"/>
    <w:basedOn w:val="Standard"/>
    <w:next w:val="Standard"/>
    <w:autoRedefine/>
    <w:qFormat/>
    <w:rsid w:val="005E5094"/>
    <w:pPr>
      <w:spacing w:beforeLines="50" w:before="120" w:afterLines="50" w:after="120"/>
      <w:outlineLvl w:val="1"/>
    </w:pPr>
    <w:rPr>
      <w:bCs/>
      <w:sz w:val="24"/>
      <w:szCs w:val="24"/>
    </w:rPr>
  </w:style>
  <w:style w:type="paragraph" w:styleId="berschrift3">
    <w:name w:val="heading 3"/>
    <w:basedOn w:val="Standard"/>
    <w:next w:val="Standard"/>
    <w:autoRedefine/>
    <w:qFormat/>
    <w:rsid w:val="00534F0F"/>
    <w:pPr>
      <w:outlineLvl w:val="2"/>
    </w:pPr>
    <w:rPr>
      <w:b/>
      <w:color w:val="000000" w:themeColor="text1"/>
      <w:sz w:val="22"/>
      <w:szCs w:val="22"/>
      <w:u w:val="single"/>
    </w:rPr>
  </w:style>
  <w:style w:type="paragraph" w:styleId="berschrift4">
    <w:name w:val="heading 4"/>
    <w:basedOn w:val="Standard"/>
    <w:next w:val="Standard"/>
    <w:qFormat/>
    <w:rsid w:val="008A4CDA"/>
    <w:pPr>
      <w:keepNext/>
      <w:outlineLvl w:val="3"/>
    </w:pPr>
    <w:rPr>
      <w:b/>
      <w:bCs/>
      <w:lang w:val="fr-FR"/>
    </w:rPr>
  </w:style>
  <w:style w:type="paragraph" w:styleId="berschrift7">
    <w:name w:val="heading 7"/>
    <w:basedOn w:val="Standard"/>
    <w:next w:val="Standard"/>
    <w:qFormat/>
    <w:rsid w:val="008A4CDA"/>
    <w:pPr>
      <w:keepLines/>
      <w:tabs>
        <w:tab w:val="left" w:pos="340"/>
        <w:tab w:val="num" w:pos="5040"/>
      </w:tabs>
      <w:spacing w:after="60"/>
      <w:ind w:left="340" w:hanging="340"/>
      <w:outlineLvl w:val="6"/>
    </w:pPr>
    <w:rPr>
      <w:rFonts w:ascii="Arial Fett" w:hAnsi="Arial Fett" w:cs="Arial Fett"/>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1"/>
    <w:basedOn w:val="Standard"/>
    <w:rsid w:val="008A4CDA"/>
    <w:pPr>
      <w:keepLines/>
    </w:pPr>
    <w:rPr>
      <w:sz w:val="20"/>
      <w:szCs w:val="20"/>
    </w:rPr>
  </w:style>
  <w:style w:type="paragraph" w:customStyle="1" w:styleId="bl">
    <w:name w:val="bl"/>
    <w:basedOn w:val="Standard"/>
    <w:rsid w:val="008A4CDA"/>
    <w:rPr>
      <w:sz w:val="20"/>
      <w:szCs w:val="20"/>
    </w:rPr>
  </w:style>
  <w:style w:type="character" w:customStyle="1" w:styleId="Added">
    <w:name w:val="Added"/>
    <w:rsid w:val="008A4CDA"/>
    <w:rPr>
      <w:b/>
      <w:bCs/>
      <w:u w:val="single"/>
    </w:rPr>
  </w:style>
  <w:style w:type="paragraph" w:customStyle="1" w:styleId="berschrift2BlockVor0ptNach6ptZeilenabs">
    <w:name w:val="Überschrift 2 + Block Vor: 0 pt Nach:  6 pt Zeilenabs..."/>
    <w:basedOn w:val="berschrift2"/>
    <w:rsid w:val="00CC7AA4"/>
    <w:pPr>
      <w:spacing w:before="0"/>
    </w:pPr>
    <w:rPr>
      <w:rFonts w:ascii="Arial,Bold" w:hAnsi="Arial,Bold" w:cs="Arial,Bold"/>
    </w:rPr>
  </w:style>
  <w:style w:type="paragraph" w:customStyle="1" w:styleId="BodyText31">
    <w:name w:val="Body Text 31"/>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Ballontekst1">
    <w:name w:val="Ballontekst1"/>
    <w:basedOn w:val="Standard"/>
    <w:rsid w:val="008A4CDA"/>
    <w:pPr>
      <w:widowControl w:val="0"/>
    </w:pPr>
    <w:rPr>
      <w:rFonts w:ascii="Tahoma" w:hAnsi="Tahoma" w:cs="Tahoma"/>
      <w:sz w:val="16"/>
      <w:szCs w:val="16"/>
      <w:lang w:val="en-US"/>
    </w:rPr>
  </w:style>
  <w:style w:type="paragraph" w:customStyle="1" w:styleId="Textedebulles2">
    <w:name w:val="Texte de bulles2"/>
    <w:basedOn w:val="Standard"/>
    <w:rsid w:val="008A4CDA"/>
    <w:rPr>
      <w:rFonts w:ascii="Tahoma" w:hAnsi="Tahoma" w:cs="Tahoma"/>
      <w:sz w:val="16"/>
      <w:szCs w:val="16"/>
    </w:rPr>
  </w:style>
  <w:style w:type="character" w:customStyle="1" w:styleId="T1Zchn">
    <w:name w:val="T1 Zchn"/>
    <w:rsid w:val="008A4CDA"/>
    <w:rPr>
      <w:rFonts w:ascii="Arial" w:hAnsi="Arial" w:cs="Arial"/>
      <w:color w:val="000000"/>
      <w:sz w:val="18"/>
      <w:szCs w:val="18"/>
      <w:lang w:val="en-GB"/>
    </w:rPr>
  </w:style>
  <w:style w:type="paragraph" w:customStyle="1" w:styleId="BodyText33">
    <w:name w:val="Body Text 33"/>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Textedebulles1">
    <w:name w:val="Texte de bulles1"/>
    <w:basedOn w:val="Standard"/>
    <w:rsid w:val="008A4CDA"/>
    <w:rPr>
      <w:rFonts w:ascii="Tahoma" w:hAnsi="Tahoma" w:cs="Tahoma"/>
      <w:sz w:val="16"/>
      <w:szCs w:val="16"/>
      <w:lang w:val="fr-FR"/>
    </w:rPr>
  </w:style>
  <w:style w:type="paragraph" w:customStyle="1" w:styleId="sec">
    <w:name w:val="sec"/>
    <w:basedOn w:val="Standard"/>
    <w:autoRedefine/>
    <w:rsid w:val="008A4CDA"/>
    <w:pPr>
      <w:tabs>
        <w:tab w:val="left" w:pos="198"/>
      </w:tabs>
    </w:pPr>
    <w:rPr>
      <w:b/>
      <w:bCs/>
    </w:rPr>
  </w:style>
  <w:style w:type="paragraph" w:customStyle="1" w:styleId="opt">
    <w:name w:val="opt"/>
    <w:basedOn w:val="berschrift1"/>
    <w:rsid w:val="008A4CDA"/>
  </w:style>
  <w:style w:type="paragraph" w:customStyle="1" w:styleId="BodyText32">
    <w:name w:val="Body Text 32"/>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styleId="Kommentartext">
    <w:name w:val="annotation text"/>
    <w:basedOn w:val="Standard"/>
    <w:link w:val="KommentartextZchn"/>
    <w:uiPriority w:val="99"/>
    <w:rsid w:val="00CC7AA4"/>
    <w:rPr>
      <w:rFonts w:cs="Times New Roman"/>
      <w:sz w:val="20"/>
      <w:szCs w:val="20"/>
      <w:lang w:eastAsia="x-none"/>
    </w:rPr>
  </w:style>
  <w:style w:type="paragraph" w:customStyle="1" w:styleId="Objetducommentaire1">
    <w:name w:val="Objet du commentaire1"/>
    <w:basedOn w:val="Kommentartext"/>
    <w:next w:val="Kommentartext"/>
    <w:rsid w:val="008A4CDA"/>
  </w:style>
  <w:style w:type="paragraph" w:customStyle="1" w:styleId="CharChar1CharCharChar">
    <w:name w:val="Char Char1 Char Char Char"/>
    <w:basedOn w:val="Standard"/>
    <w:rsid w:val="008A4CDA"/>
    <w:pPr>
      <w:spacing w:after="160" w:line="240" w:lineRule="exact"/>
    </w:pPr>
    <w:rPr>
      <w:rFonts w:ascii="Tahoma" w:hAnsi="Tahoma" w:cs="Tahoma"/>
      <w:sz w:val="20"/>
      <w:szCs w:val="20"/>
      <w:lang w:val="en-US"/>
    </w:rPr>
  </w:style>
  <w:style w:type="paragraph" w:styleId="Kopfzeile">
    <w:name w:val="header"/>
    <w:basedOn w:val="Standard"/>
    <w:autoRedefine/>
    <w:rsid w:val="008A4CDA"/>
  </w:style>
  <w:style w:type="character" w:styleId="Seitenzahl">
    <w:name w:val="page number"/>
    <w:basedOn w:val="Absatz-Standardschriftart"/>
    <w:rsid w:val="008A4CDA"/>
  </w:style>
  <w:style w:type="paragraph" w:styleId="Fuzeile">
    <w:name w:val="footer"/>
    <w:basedOn w:val="Standard"/>
    <w:rsid w:val="008A4CDA"/>
    <w:pPr>
      <w:tabs>
        <w:tab w:val="right" w:pos="9185"/>
      </w:tabs>
    </w:pPr>
  </w:style>
  <w:style w:type="paragraph" w:styleId="Textkrper">
    <w:name w:val="Body Text"/>
    <w:basedOn w:val="Standard"/>
    <w:autoRedefine/>
    <w:rsid w:val="00C634A5"/>
    <w:pPr>
      <w:spacing w:before="60" w:after="60"/>
      <w:jc w:val="center"/>
    </w:pPr>
    <w:rPr>
      <w:color w:val="3366FF"/>
    </w:rPr>
  </w:style>
  <w:style w:type="paragraph" w:customStyle="1" w:styleId="Belehrung">
    <w:name w:val="Belehrung"/>
    <w:basedOn w:val="Standard"/>
    <w:rsid w:val="008A4CDA"/>
  </w:style>
  <w:style w:type="paragraph" w:customStyle="1" w:styleId="Quelle">
    <w:name w:val="Quelle"/>
    <w:basedOn w:val="Belehrung"/>
    <w:autoRedefine/>
    <w:rsid w:val="008A4CDA"/>
    <w:rPr>
      <w:color w:val="FF0000"/>
    </w:rPr>
  </w:style>
  <w:style w:type="paragraph" w:styleId="berarbeitung">
    <w:name w:val="Revision"/>
    <w:hidden/>
    <w:uiPriority w:val="99"/>
    <w:semiHidden/>
    <w:rsid w:val="00985DE8"/>
    <w:rPr>
      <w:rFonts w:ascii="Arial" w:hAnsi="Arial" w:cs="Arial"/>
      <w:b/>
      <w:spacing w:val="-3"/>
      <w:sz w:val="28"/>
      <w:szCs w:val="28"/>
      <w:lang w:val="en-GB" w:eastAsia="fi-FI"/>
    </w:rPr>
  </w:style>
  <w:style w:type="paragraph" w:customStyle="1" w:styleId="Text">
    <w:name w:val="Text"/>
    <w:basedOn w:val="Standard"/>
    <w:rsid w:val="00CC7AA4"/>
    <w:rPr>
      <w:b/>
      <w:bCs/>
    </w:rPr>
  </w:style>
  <w:style w:type="paragraph" w:styleId="Textkrper-Zeileneinzug">
    <w:name w:val="Body Text Indent"/>
    <w:basedOn w:val="Standard"/>
    <w:rsid w:val="008A4CDA"/>
    <w:rPr>
      <w:shd w:val="clear" w:color="auto" w:fill="C0C0C0"/>
    </w:rPr>
  </w:style>
  <w:style w:type="character" w:styleId="Hyperlink">
    <w:name w:val="Hyperlink"/>
    <w:uiPriority w:val="99"/>
    <w:rsid w:val="008A4CDA"/>
    <w:rPr>
      <w:color w:val="0000FF"/>
      <w:u w:val="single"/>
    </w:rPr>
  </w:style>
  <w:style w:type="paragraph" w:customStyle="1" w:styleId="BodyTextIndent1">
    <w:name w:val="Body Text Indent1"/>
    <w:basedOn w:val="Standard"/>
    <w:rsid w:val="008A4CDA"/>
    <w:pPr>
      <w:ind w:left="568"/>
    </w:pPr>
    <w:rPr>
      <w:b/>
      <w:bCs/>
      <w:color w:val="000000"/>
    </w:rPr>
  </w:style>
  <w:style w:type="paragraph" w:customStyle="1" w:styleId="secf">
    <w:name w:val="sec f"/>
    <w:basedOn w:val="sec"/>
    <w:rsid w:val="008A4CDA"/>
    <w:rPr>
      <w:b w:val="0"/>
      <w:bCs w:val="0"/>
    </w:rPr>
  </w:style>
  <w:style w:type="character" w:styleId="Kommentarzeichen">
    <w:name w:val="annotation reference"/>
    <w:uiPriority w:val="99"/>
    <w:rsid w:val="00CC7AA4"/>
    <w:rPr>
      <w:sz w:val="16"/>
      <w:szCs w:val="16"/>
    </w:rPr>
  </w:style>
  <w:style w:type="character" w:styleId="BesuchterHyperlink">
    <w:name w:val="FollowedHyperlink"/>
    <w:rsid w:val="008A4CDA"/>
    <w:rPr>
      <w:color w:val="800080"/>
      <w:u w:val="single"/>
    </w:rPr>
  </w:style>
  <w:style w:type="character" w:styleId="Funotenzeichen">
    <w:name w:val="footnote reference"/>
    <w:semiHidden/>
    <w:rsid w:val="008A4CDA"/>
    <w:rPr>
      <w:rFonts w:ascii="TimesNewRomanPS" w:hAnsi="TimesNewRomanPS" w:cs="TimesNewRomanPS"/>
      <w:position w:val="6"/>
      <w:sz w:val="16"/>
      <w:szCs w:val="16"/>
    </w:rPr>
  </w:style>
  <w:style w:type="paragraph" w:styleId="Funotentext">
    <w:name w:val="footnote text"/>
    <w:basedOn w:val="Standard"/>
    <w:semiHidden/>
    <w:rsid w:val="008A4CDA"/>
    <w:pPr>
      <w:autoSpaceDE/>
      <w:autoSpaceDN/>
      <w:ind w:left="357" w:hanging="357"/>
    </w:pPr>
    <w:rPr>
      <w:rFonts w:ascii="Times New Roman" w:hAnsi="Times New Roman" w:cs="Times New Roman"/>
      <w:b/>
      <w:bCs/>
      <w:sz w:val="20"/>
      <w:szCs w:val="20"/>
      <w:lang w:val="fr-FR" w:eastAsia="fr-BE"/>
    </w:rPr>
  </w:style>
  <w:style w:type="paragraph" w:customStyle="1" w:styleId="CharChar1CharCharCharChar1">
    <w:name w:val="Char Char1 Char Char Char Char1"/>
    <w:basedOn w:val="Standard"/>
    <w:rsid w:val="00CC7AA4"/>
    <w:pPr>
      <w:autoSpaceDE/>
      <w:autoSpaceDN/>
      <w:spacing w:after="160" w:line="240" w:lineRule="exact"/>
    </w:pPr>
    <w:rPr>
      <w:rFonts w:ascii="Tahoma" w:hAnsi="Tahoma" w:cs="Tahoma"/>
      <w:b/>
      <w:bCs/>
      <w:sz w:val="20"/>
      <w:szCs w:val="20"/>
      <w:lang w:val="en-US" w:eastAsia="en-US"/>
    </w:rPr>
  </w:style>
  <w:style w:type="paragraph" w:styleId="Sprechblasentext">
    <w:name w:val="Balloon Text"/>
    <w:basedOn w:val="Standard"/>
    <w:semiHidden/>
    <w:rsid w:val="008A4CDA"/>
    <w:rPr>
      <w:rFonts w:ascii="Tahoma" w:hAnsi="Tahoma" w:cs="Tahoma"/>
      <w:sz w:val="16"/>
      <w:szCs w:val="16"/>
    </w:rPr>
  </w:style>
  <w:style w:type="paragraph" w:styleId="Kommentarthema">
    <w:name w:val="annotation subject"/>
    <w:basedOn w:val="Kommentartext"/>
    <w:next w:val="Kommentartext"/>
    <w:link w:val="KommentarthemaZchn"/>
    <w:semiHidden/>
    <w:rsid w:val="008A4CDA"/>
    <w:rPr>
      <w:b/>
      <w:bCs/>
      <w:lang w:eastAsia="fi-FI"/>
    </w:rPr>
  </w:style>
  <w:style w:type="paragraph" w:customStyle="1" w:styleId="CharChar1CharCharCharChar11">
    <w:name w:val="Char Char1 Char Char Char Char11"/>
    <w:basedOn w:val="Standard"/>
    <w:rsid w:val="008A4CDA"/>
    <w:pPr>
      <w:autoSpaceDE/>
      <w:autoSpaceDN/>
      <w:spacing w:after="160" w:line="240" w:lineRule="exact"/>
    </w:pPr>
    <w:rPr>
      <w:rFonts w:ascii="Tahoma" w:eastAsia="Times New Roman" w:hAnsi="Tahoma" w:cs="Times New Roman"/>
      <w:spacing w:val="0"/>
      <w:sz w:val="20"/>
      <w:szCs w:val="20"/>
      <w:lang w:val="en-US" w:eastAsia="en-US"/>
    </w:rPr>
  </w:style>
  <w:style w:type="paragraph" w:styleId="Beschriftung">
    <w:name w:val="caption"/>
    <w:basedOn w:val="Standard"/>
    <w:next w:val="Standard"/>
    <w:qFormat/>
    <w:rsid w:val="008A4CDA"/>
    <w:rPr>
      <w:b/>
      <w:bCs/>
      <w:sz w:val="20"/>
      <w:szCs w:val="20"/>
    </w:rPr>
  </w:style>
  <w:style w:type="character" w:styleId="Fett">
    <w:name w:val="Strong"/>
    <w:qFormat/>
    <w:rsid w:val="008A4CDA"/>
    <w:rPr>
      <w:b/>
      <w:bCs/>
    </w:rPr>
  </w:style>
  <w:style w:type="paragraph" w:customStyle="1" w:styleId="Style0">
    <w:name w:val="Style0"/>
    <w:rsid w:val="008A4CDA"/>
    <w:pPr>
      <w:autoSpaceDE w:val="0"/>
      <w:autoSpaceDN w:val="0"/>
      <w:adjustRightInd w:val="0"/>
    </w:pPr>
    <w:rPr>
      <w:rFonts w:ascii="Arial" w:eastAsia="Times New Roman" w:hAnsi="Arial"/>
      <w:sz w:val="24"/>
      <w:szCs w:val="24"/>
      <w:lang w:val="nl-NL" w:eastAsia="nl-NL"/>
    </w:rPr>
  </w:style>
  <w:style w:type="paragraph" w:customStyle="1" w:styleId="Textedebulles3">
    <w:name w:val="Texte de bulles3"/>
    <w:basedOn w:val="Standard"/>
    <w:semiHidden/>
    <w:rsid w:val="008A4CDA"/>
    <w:rPr>
      <w:rFonts w:ascii="Tahoma" w:hAnsi="Tahoma" w:cs="Tahoma"/>
      <w:sz w:val="16"/>
      <w:szCs w:val="16"/>
    </w:rPr>
  </w:style>
  <w:style w:type="paragraph" w:customStyle="1" w:styleId="auf1">
    <w:name w:val="auf1"/>
    <w:basedOn w:val="Standard"/>
    <w:rsid w:val="00CC7AA4"/>
    <w:pPr>
      <w:numPr>
        <w:numId w:val="2"/>
      </w:numPr>
    </w:pPr>
  </w:style>
  <w:style w:type="paragraph" w:customStyle="1" w:styleId="auf2">
    <w:name w:val="auf2"/>
    <w:basedOn w:val="Standard"/>
    <w:rsid w:val="00CC7AA4"/>
  </w:style>
  <w:style w:type="paragraph" w:customStyle="1" w:styleId="auf1-1">
    <w:name w:val="auf1-1"/>
    <w:basedOn w:val="auf1"/>
    <w:rsid w:val="00CC7AA4"/>
    <w:pPr>
      <w:numPr>
        <w:ilvl w:val="1"/>
      </w:numPr>
    </w:pPr>
  </w:style>
  <w:style w:type="paragraph" w:customStyle="1" w:styleId="Formatvorlage1">
    <w:name w:val="Formatvorlage1"/>
    <w:basedOn w:val="berschrift3"/>
    <w:next w:val="BodyText31"/>
    <w:rsid w:val="008A4CDA"/>
  </w:style>
  <w:style w:type="paragraph" w:customStyle="1" w:styleId="3">
    <w:name w:val="ü3"/>
    <w:basedOn w:val="berschrift1"/>
    <w:rsid w:val="008A4CDA"/>
  </w:style>
  <w:style w:type="paragraph" w:customStyle="1" w:styleId="1">
    <w:name w:val="ü1"/>
    <w:basedOn w:val="3"/>
    <w:rsid w:val="008A4CDA"/>
  </w:style>
  <w:style w:type="paragraph" w:customStyle="1" w:styleId="2">
    <w:name w:val="ü2"/>
    <w:basedOn w:val="berschrift2"/>
    <w:rsid w:val="00CC7AA4"/>
  </w:style>
  <w:style w:type="paragraph" w:styleId="Verzeichnis2">
    <w:name w:val="toc 2"/>
    <w:basedOn w:val="Standard"/>
    <w:next w:val="Standard"/>
    <w:autoRedefine/>
    <w:uiPriority w:val="39"/>
    <w:rsid w:val="00CC7AA4"/>
    <w:pPr>
      <w:tabs>
        <w:tab w:val="right" w:leader="dot" w:pos="9060"/>
      </w:tabs>
      <w:spacing w:after="60"/>
      <w:ind w:left="238"/>
    </w:pPr>
    <w:rPr>
      <w:noProof/>
    </w:rPr>
  </w:style>
  <w:style w:type="paragraph" w:styleId="Verzeichnis1">
    <w:name w:val="toc 1"/>
    <w:basedOn w:val="Standard"/>
    <w:next w:val="Standard"/>
    <w:autoRedefine/>
    <w:uiPriority w:val="39"/>
    <w:rsid w:val="00CC7AA4"/>
    <w:pPr>
      <w:tabs>
        <w:tab w:val="right" w:leader="dot" w:pos="9060"/>
      </w:tabs>
      <w:spacing w:line="360" w:lineRule="auto"/>
    </w:pPr>
    <w:rPr>
      <w:noProof/>
      <w:snapToGrid w:val="0"/>
    </w:rPr>
  </w:style>
  <w:style w:type="paragraph" w:styleId="Verzeichnis3">
    <w:name w:val="toc 3"/>
    <w:basedOn w:val="Standard"/>
    <w:next w:val="Standard"/>
    <w:autoRedefine/>
    <w:semiHidden/>
    <w:rsid w:val="008A4CDA"/>
    <w:pPr>
      <w:ind w:left="480"/>
    </w:pPr>
  </w:style>
  <w:style w:type="paragraph" w:styleId="Verzeichnis4">
    <w:name w:val="toc 4"/>
    <w:basedOn w:val="Standard"/>
    <w:next w:val="Standard"/>
    <w:autoRedefine/>
    <w:semiHidden/>
    <w:rsid w:val="008A4CDA"/>
    <w:pPr>
      <w:ind w:left="720"/>
    </w:pPr>
  </w:style>
  <w:style w:type="paragraph" w:styleId="Verzeichnis5">
    <w:name w:val="toc 5"/>
    <w:basedOn w:val="Standard"/>
    <w:next w:val="Standard"/>
    <w:autoRedefine/>
    <w:semiHidden/>
    <w:rsid w:val="008A4CDA"/>
    <w:pPr>
      <w:ind w:left="960"/>
    </w:pPr>
  </w:style>
  <w:style w:type="paragraph" w:styleId="Verzeichnis6">
    <w:name w:val="toc 6"/>
    <w:basedOn w:val="Standard"/>
    <w:next w:val="Standard"/>
    <w:autoRedefine/>
    <w:semiHidden/>
    <w:rsid w:val="008A4CDA"/>
    <w:pPr>
      <w:ind w:left="1200"/>
    </w:pPr>
  </w:style>
  <w:style w:type="paragraph" w:styleId="Verzeichnis7">
    <w:name w:val="toc 7"/>
    <w:basedOn w:val="Standard"/>
    <w:next w:val="Standard"/>
    <w:autoRedefine/>
    <w:semiHidden/>
    <w:rsid w:val="008A4CDA"/>
    <w:pPr>
      <w:ind w:left="1440"/>
    </w:pPr>
  </w:style>
  <w:style w:type="paragraph" w:styleId="Verzeichnis8">
    <w:name w:val="toc 8"/>
    <w:basedOn w:val="Standard"/>
    <w:next w:val="Standard"/>
    <w:autoRedefine/>
    <w:semiHidden/>
    <w:rsid w:val="008A4CDA"/>
    <w:pPr>
      <w:ind w:left="1680"/>
    </w:pPr>
  </w:style>
  <w:style w:type="paragraph" w:styleId="Verzeichnis9">
    <w:name w:val="toc 9"/>
    <w:basedOn w:val="Standard"/>
    <w:next w:val="Standard"/>
    <w:autoRedefine/>
    <w:semiHidden/>
    <w:rsid w:val="008A4CDA"/>
    <w:pPr>
      <w:ind w:left="1920"/>
    </w:pPr>
  </w:style>
  <w:style w:type="paragraph" w:customStyle="1" w:styleId="remarks">
    <w:name w:val="remarks"/>
    <w:basedOn w:val="Standard"/>
    <w:rsid w:val="008A4CDA"/>
    <w:pPr>
      <w:autoSpaceDE/>
      <w:autoSpaceDN/>
      <w:adjustRightInd/>
      <w:spacing w:after="100" w:afterAutospacing="1"/>
    </w:pPr>
    <w:rPr>
      <w:rFonts w:eastAsia="Times New Roman"/>
      <w:spacing w:val="0"/>
      <w:sz w:val="20"/>
      <w:szCs w:val="20"/>
    </w:rPr>
  </w:style>
  <w:style w:type="paragraph" w:customStyle="1" w:styleId="elucidation">
    <w:name w:val="elucidation"/>
    <w:basedOn w:val="Standard"/>
    <w:autoRedefine/>
    <w:rsid w:val="00D80E9A"/>
    <w:rPr>
      <w:bCs/>
    </w:rPr>
  </w:style>
  <w:style w:type="character" w:customStyle="1" w:styleId="Rfrenceintense1">
    <w:name w:val="Référence intense1"/>
    <w:qFormat/>
    <w:rsid w:val="00786620"/>
    <w:rPr>
      <w:b/>
      <w:bCs/>
      <w:smallCaps/>
      <w:color w:val="C0504D"/>
      <w:spacing w:val="5"/>
      <w:u w:val="single"/>
    </w:rPr>
  </w:style>
  <w:style w:type="paragraph" w:customStyle="1" w:styleId="Z-Fuzeile1">
    <w:name w:val="Z-Fußzeile 1"/>
    <w:basedOn w:val="Standard"/>
    <w:rsid w:val="00D97E4E"/>
    <w:pPr>
      <w:framePr w:w="6634" w:h="397" w:hRule="exact" w:hSpace="142" w:vSpace="142" w:wrap="notBeside" w:vAnchor="page" w:hAnchor="margin" w:y="15764"/>
      <w:autoSpaceDE/>
      <w:autoSpaceDN/>
      <w:adjustRightInd/>
      <w:spacing w:line="142" w:lineRule="exact"/>
    </w:pPr>
    <w:rPr>
      <w:rFonts w:ascii="Frutiger 45 Light" w:eastAsia="Times New Roman" w:hAnsi="Frutiger 45 Light" w:cs="Times New Roman"/>
      <w:spacing w:val="0"/>
      <w:sz w:val="12"/>
      <w:szCs w:val="20"/>
      <w:lang w:val="de-DE" w:eastAsia="en-US"/>
    </w:rPr>
  </w:style>
  <w:style w:type="character" w:styleId="Hervorhebung">
    <w:name w:val="Emphasis"/>
    <w:qFormat/>
    <w:rsid w:val="0057404C"/>
    <w:rPr>
      <w:rFonts w:ascii="Times New Roman" w:hAnsi="Times New Roman" w:cs="Times New Roman"/>
      <w:iCs/>
      <w:sz w:val="22"/>
    </w:rPr>
  </w:style>
  <w:style w:type="paragraph" w:styleId="Textkrper2">
    <w:name w:val="Body Text 2"/>
    <w:basedOn w:val="Standard"/>
    <w:link w:val="Textkrper2Zchn"/>
    <w:rsid w:val="00CF2751"/>
    <w:pPr>
      <w:spacing w:after="120" w:line="480" w:lineRule="auto"/>
    </w:pPr>
    <w:rPr>
      <w:rFonts w:cs="Times New Roman"/>
    </w:rPr>
  </w:style>
  <w:style w:type="character" w:customStyle="1" w:styleId="Textkrper2Zchn">
    <w:name w:val="Textkörper 2 Zchn"/>
    <w:link w:val="Textkrper2"/>
    <w:rsid w:val="00CF2751"/>
    <w:rPr>
      <w:rFonts w:ascii="Arial" w:hAnsi="Arial" w:cs="Arial"/>
      <w:spacing w:val="-3"/>
      <w:sz w:val="24"/>
      <w:szCs w:val="24"/>
      <w:lang w:val="en-GB" w:eastAsia="fi-FI"/>
    </w:rPr>
  </w:style>
  <w:style w:type="paragraph" w:customStyle="1" w:styleId="StandardTex">
    <w:name w:val="Standard Tex"/>
    <w:rsid w:val="00F128A2"/>
    <w:pPr>
      <w:autoSpaceDE w:val="0"/>
      <w:autoSpaceDN w:val="0"/>
      <w:adjustRightInd w:val="0"/>
    </w:pPr>
    <w:rPr>
      <w:rFonts w:ascii="SimSun" w:hAnsi="Verdana Standaard"/>
      <w:spacing w:val="-3"/>
      <w:sz w:val="22"/>
      <w:szCs w:val="22"/>
      <w:lang w:val="zh-CN" w:eastAsia="nl-NL"/>
    </w:rPr>
  </w:style>
  <w:style w:type="character" w:customStyle="1" w:styleId="KommentartextZchn">
    <w:name w:val="Kommentartext Zchn"/>
    <w:link w:val="Kommentartext"/>
    <w:uiPriority w:val="99"/>
    <w:rsid w:val="00A6407B"/>
    <w:rPr>
      <w:rFonts w:ascii="Arial" w:hAnsi="Arial"/>
      <w:spacing w:val="-3"/>
      <w:lang w:val="en-GB" w:eastAsia="x-none"/>
    </w:rPr>
  </w:style>
  <w:style w:type="paragraph" w:customStyle="1" w:styleId="Char1CharCharChar">
    <w:name w:val="Char1 Char Char Char"/>
    <w:basedOn w:val="Standard"/>
    <w:rsid w:val="00A6407B"/>
    <w:pPr>
      <w:autoSpaceDE/>
      <w:autoSpaceDN/>
      <w:adjustRightInd/>
      <w:spacing w:after="160" w:line="240" w:lineRule="exact"/>
    </w:pPr>
    <w:rPr>
      <w:rFonts w:ascii="Tahoma" w:eastAsia="Times New Roman" w:hAnsi="Tahoma" w:cs="Times New Roman"/>
      <w:spacing w:val="0"/>
      <w:sz w:val="20"/>
      <w:szCs w:val="20"/>
      <w:lang w:val="en-US" w:eastAsia="en-US"/>
    </w:rPr>
  </w:style>
  <w:style w:type="paragraph" w:customStyle="1" w:styleId="Subarticle">
    <w:name w:val="Subarticle"/>
    <w:basedOn w:val="Standard"/>
    <w:link w:val="SubarticleChar"/>
    <w:qFormat/>
    <w:rsid w:val="003761A0"/>
    <w:pPr>
      <w:autoSpaceDE/>
      <w:autoSpaceDN/>
      <w:adjustRightInd/>
      <w:ind w:left="720" w:hanging="720"/>
      <w:jc w:val="both"/>
    </w:pPr>
    <w:rPr>
      <w:rFonts w:ascii="Times New Roman" w:eastAsia="Calibri" w:hAnsi="Times New Roman" w:cs="Times New Roman"/>
      <w:b/>
      <w:spacing w:val="0"/>
      <w:lang w:eastAsia="en-US"/>
    </w:rPr>
  </w:style>
  <w:style w:type="character" w:customStyle="1" w:styleId="SubarticleChar">
    <w:name w:val="Subarticle Char"/>
    <w:link w:val="Subarticle"/>
    <w:rsid w:val="003761A0"/>
    <w:rPr>
      <w:rFonts w:eastAsia="Calibri"/>
      <w:b/>
      <w:sz w:val="24"/>
      <w:szCs w:val="24"/>
      <w:lang w:val="en-GB" w:eastAsia="en-US"/>
    </w:rPr>
  </w:style>
  <w:style w:type="character" w:customStyle="1" w:styleId="KommentarthemaZchn">
    <w:name w:val="Kommentarthema Zchn"/>
    <w:link w:val="Kommentarthema"/>
    <w:uiPriority w:val="99"/>
    <w:semiHidden/>
    <w:rsid w:val="00ED7790"/>
    <w:rPr>
      <w:rFonts w:ascii="Arial" w:hAnsi="Arial" w:cs="Arial"/>
      <w:b/>
      <w:bCs/>
      <w:spacing w:val="-3"/>
      <w:lang w:val="en-GB" w:eastAsia="fi-FI"/>
    </w:rPr>
  </w:style>
  <w:style w:type="paragraph" w:customStyle="1" w:styleId="Default">
    <w:name w:val="Default"/>
    <w:rsid w:val="008B120F"/>
    <w:pPr>
      <w:autoSpaceDE w:val="0"/>
      <w:autoSpaceDN w:val="0"/>
      <w:adjustRightInd w:val="0"/>
    </w:pPr>
    <w:rPr>
      <w:rFonts w:ascii="Calibri" w:eastAsia="Calibri" w:hAnsi="Calibri" w:cs="Calibri"/>
      <w:color w:val="000000"/>
      <w:sz w:val="24"/>
      <w:szCs w:val="24"/>
      <w:lang w:eastAsia="en-US"/>
    </w:rPr>
  </w:style>
  <w:style w:type="paragraph" w:styleId="Listenabsatz">
    <w:name w:val="List Paragraph"/>
    <w:basedOn w:val="Standard"/>
    <w:uiPriority w:val="34"/>
    <w:qFormat/>
    <w:rsid w:val="008B120F"/>
    <w:pPr>
      <w:autoSpaceDE/>
      <w:autoSpaceDN/>
      <w:adjustRightInd/>
      <w:spacing w:after="200" w:line="276" w:lineRule="auto"/>
      <w:ind w:left="720"/>
      <w:contextualSpacing/>
    </w:pPr>
    <w:rPr>
      <w:rFonts w:ascii="Calibri" w:eastAsia="Calibri" w:hAnsi="Calibri" w:cs="Times New Roman"/>
      <w:spacing w:val="0"/>
      <w:lang w:val="de-DE" w:eastAsia="en-US"/>
    </w:rPr>
  </w:style>
  <w:style w:type="paragraph" w:customStyle="1" w:styleId="StandardText">
    <w:name w:val="Standard Text"/>
    <w:basedOn w:val="Standard"/>
    <w:link w:val="StandardTextTegn"/>
    <w:autoRedefine/>
    <w:rsid w:val="00976D27"/>
    <w:rPr>
      <w:sz w:val="22"/>
      <w:szCs w:val="22"/>
    </w:rPr>
  </w:style>
  <w:style w:type="table" w:styleId="Tabellenraster">
    <w:name w:val="Table Grid"/>
    <w:basedOn w:val="NormaleTabelle"/>
    <w:rsid w:val="00A93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frenceintense">
    <w:name w:val="Référence intense"/>
    <w:qFormat/>
    <w:rsid w:val="00CC7AA4"/>
    <w:rPr>
      <w:b/>
      <w:bCs/>
      <w:smallCaps/>
      <w:color w:val="C0504D"/>
      <w:spacing w:val="5"/>
      <w:u w:val="single"/>
    </w:rPr>
  </w:style>
  <w:style w:type="character" w:customStyle="1" w:styleId="StandardTextTegn">
    <w:name w:val="Standard Text Tegn"/>
    <w:link w:val="StandardText"/>
    <w:rsid w:val="00976D27"/>
    <w:rPr>
      <w:rFonts w:ascii="Arial" w:hAnsi="Arial" w:cs="Arial"/>
      <w:spacing w:val="-3"/>
      <w:sz w:val="22"/>
      <w:szCs w:val="22"/>
      <w:lang w:val="en-GB"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A164D3"/>
    <w:pPr>
      <w:autoSpaceDE w:val="0"/>
      <w:autoSpaceDN w:val="0"/>
      <w:adjustRightInd w:val="0"/>
    </w:pPr>
    <w:rPr>
      <w:rFonts w:ascii="Arial" w:hAnsi="Arial" w:cs="Arial"/>
      <w:spacing w:val="-3"/>
      <w:sz w:val="18"/>
      <w:szCs w:val="18"/>
      <w:lang w:val="en-GB" w:eastAsia="fi-FI"/>
    </w:rPr>
  </w:style>
  <w:style w:type="paragraph" w:styleId="berschrift1">
    <w:name w:val="heading 1"/>
    <w:basedOn w:val="Standard"/>
    <w:next w:val="Standard"/>
    <w:autoRedefine/>
    <w:qFormat/>
    <w:rsid w:val="007C7C0F"/>
    <w:pPr>
      <w:outlineLvl w:val="0"/>
    </w:pPr>
    <w:rPr>
      <w:b/>
      <w:sz w:val="24"/>
      <w:szCs w:val="24"/>
    </w:rPr>
  </w:style>
  <w:style w:type="paragraph" w:styleId="berschrift2">
    <w:name w:val="heading 2"/>
    <w:basedOn w:val="Standard"/>
    <w:next w:val="Standard"/>
    <w:autoRedefine/>
    <w:qFormat/>
    <w:rsid w:val="005E5094"/>
    <w:pPr>
      <w:spacing w:beforeLines="50" w:before="120" w:afterLines="50" w:after="120"/>
      <w:outlineLvl w:val="1"/>
    </w:pPr>
    <w:rPr>
      <w:bCs/>
      <w:sz w:val="24"/>
      <w:szCs w:val="24"/>
    </w:rPr>
  </w:style>
  <w:style w:type="paragraph" w:styleId="berschrift3">
    <w:name w:val="heading 3"/>
    <w:basedOn w:val="Standard"/>
    <w:next w:val="Standard"/>
    <w:autoRedefine/>
    <w:qFormat/>
    <w:rsid w:val="00534F0F"/>
    <w:pPr>
      <w:outlineLvl w:val="2"/>
    </w:pPr>
    <w:rPr>
      <w:b/>
      <w:color w:val="000000" w:themeColor="text1"/>
      <w:sz w:val="22"/>
      <w:szCs w:val="22"/>
      <w:u w:val="single"/>
    </w:rPr>
  </w:style>
  <w:style w:type="paragraph" w:styleId="berschrift4">
    <w:name w:val="heading 4"/>
    <w:basedOn w:val="Standard"/>
    <w:next w:val="Standard"/>
    <w:qFormat/>
    <w:rsid w:val="008A4CDA"/>
    <w:pPr>
      <w:keepNext/>
      <w:outlineLvl w:val="3"/>
    </w:pPr>
    <w:rPr>
      <w:b/>
      <w:bCs/>
      <w:lang w:val="fr-FR"/>
    </w:rPr>
  </w:style>
  <w:style w:type="paragraph" w:styleId="berschrift7">
    <w:name w:val="heading 7"/>
    <w:basedOn w:val="Standard"/>
    <w:next w:val="Standard"/>
    <w:qFormat/>
    <w:rsid w:val="008A4CDA"/>
    <w:pPr>
      <w:keepLines/>
      <w:tabs>
        <w:tab w:val="left" w:pos="340"/>
        <w:tab w:val="num" w:pos="5040"/>
      </w:tabs>
      <w:spacing w:after="60"/>
      <w:ind w:left="340" w:hanging="340"/>
      <w:outlineLvl w:val="6"/>
    </w:pPr>
    <w:rPr>
      <w:rFonts w:ascii="Arial Fett" w:hAnsi="Arial Fett" w:cs="Arial Fett"/>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1"/>
    <w:basedOn w:val="Standard"/>
    <w:rsid w:val="008A4CDA"/>
    <w:pPr>
      <w:keepLines/>
    </w:pPr>
    <w:rPr>
      <w:sz w:val="20"/>
      <w:szCs w:val="20"/>
    </w:rPr>
  </w:style>
  <w:style w:type="paragraph" w:customStyle="1" w:styleId="bl">
    <w:name w:val="bl"/>
    <w:basedOn w:val="Standard"/>
    <w:rsid w:val="008A4CDA"/>
    <w:rPr>
      <w:sz w:val="20"/>
      <w:szCs w:val="20"/>
    </w:rPr>
  </w:style>
  <w:style w:type="character" w:customStyle="1" w:styleId="Added">
    <w:name w:val="Added"/>
    <w:rsid w:val="008A4CDA"/>
    <w:rPr>
      <w:b/>
      <w:bCs/>
      <w:u w:val="single"/>
    </w:rPr>
  </w:style>
  <w:style w:type="paragraph" w:customStyle="1" w:styleId="berschrift2BlockVor0ptNach6ptZeilenabs">
    <w:name w:val="Überschrift 2 + Block Vor: 0 pt Nach:  6 pt Zeilenabs..."/>
    <w:basedOn w:val="berschrift2"/>
    <w:rsid w:val="00CC7AA4"/>
    <w:pPr>
      <w:spacing w:before="0"/>
    </w:pPr>
    <w:rPr>
      <w:rFonts w:ascii="Arial,Bold" w:hAnsi="Arial,Bold" w:cs="Arial,Bold"/>
    </w:rPr>
  </w:style>
  <w:style w:type="paragraph" w:customStyle="1" w:styleId="BodyText31">
    <w:name w:val="Body Text 31"/>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Ballontekst1">
    <w:name w:val="Ballontekst1"/>
    <w:basedOn w:val="Standard"/>
    <w:rsid w:val="008A4CDA"/>
    <w:pPr>
      <w:widowControl w:val="0"/>
    </w:pPr>
    <w:rPr>
      <w:rFonts w:ascii="Tahoma" w:hAnsi="Tahoma" w:cs="Tahoma"/>
      <w:sz w:val="16"/>
      <w:szCs w:val="16"/>
      <w:lang w:val="en-US"/>
    </w:rPr>
  </w:style>
  <w:style w:type="paragraph" w:customStyle="1" w:styleId="Textedebulles2">
    <w:name w:val="Texte de bulles2"/>
    <w:basedOn w:val="Standard"/>
    <w:rsid w:val="008A4CDA"/>
    <w:rPr>
      <w:rFonts w:ascii="Tahoma" w:hAnsi="Tahoma" w:cs="Tahoma"/>
      <w:sz w:val="16"/>
      <w:szCs w:val="16"/>
    </w:rPr>
  </w:style>
  <w:style w:type="character" w:customStyle="1" w:styleId="T1Zchn">
    <w:name w:val="T1 Zchn"/>
    <w:rsid w:val="008A4CDA"/>
    <w:rPr>
      <w:rFonts w:ascii="Arial" w:hAnsi="Arial" w:cs="Arial"/>
      <w:color w:val="000000"/>
      <w:sz w:val="18"/>
      <w:szCs w:val="18"/>
      <w:lang w:val="en-GB"/>
    </w:rPr>
  </w:style>
  <w:style w:type="paragraph" w:customStyle="1" w:styleId="BodyText33">
    <w:name w:val="Body Text 33"/>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Textedebulles1">
    <w:name w:val="Texte de bulles1"/>
    <w:basedOn w:val="Standard"/>
    <w:rsid w:val="008A4CDA"/>
    <w:rPr>
      <w:rFonts w:ascii="Tahoma" w:hAnsi="Tahoma" w:cs="Tahoma"/>
      <w:sz w:val="16"/>
      <w:szCs w:val="16"/>
      <w:lang w:val="fr-FR"/>
    </w:rPr>
  </w:style>
  <w:style w:type="paragraph" w:customStyle="1" w:styleId="sec">
    <w:name w:val="sec"/>
    <w:basedOn w:val="Standard"/>
    <w:autoRedefine/>
    <w:rsid w:val="008A4CDA"/>
    <w:pPr>
      <w:tabs>
        <w:tab w:val="left" w:pos="198"/>
      </w:tabs>
    </w:pPr>
    <w:rPr>
      <w:b/>
      <w:bCs/>
    </w:rPr>
  </w:style>
  <w:style w:type="paragraph" w:customStyle="1" w:styleId="opt">
    <w:name w:val="opt"/>
    <w:basedOn w:val="berschrift1"/>
    <w:rsid w:val="008A4CDA"/>
  </w:style>
  <w:style w:type="paragraph" w:customStyle="1" w:styleId="BodyText32">
    <w:name w:val="Body Text 32"/>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styleId="Kommentartext">
    <w:name w:val="annotation text"/>
    <w:basedOn w:val="Standard"/>
    <w:link w:val="KommentartextZchn"/>
    <w:uiPriority w:val="99"/>
    <w:rsid w:val="00CC7AA4"/>
    <w:rPr>
      <w:rFonts w:cs="Times New Roman"/>
      <w:sz w:val="20"/>
      <w:szCs w:val="20"/>
      <w:lang w:eastAsia="x-none"/>
    </w:rPr>
  </w:style>
  <w:style w:type="paragraph" w:customStyle="1" w:styleId="Objetducommentaire1">
    <w:name w:val="Objet du commentaire1"/>
    <w:basedOn w:val="Kommentartext"/>
    <w:next w:val="Kommentartext"/>
    <w:rsid w:val="008A4CDA"/>
  </w:style>
  <w:style w:type="paragraph" w:customStyle="1" w:styleId="CharChar1CharCharChar">
    <w:name w:val="Char Char1 Char Char Char"/>
    <w:basedOn w:val="Standard"/>
    <w:rsid w:val="008A4CDA"/>
    <w:pPr>
      <w:spacing w:after="160" w:line="240" w:lineRule="exact"/>
    </w:pPr>
    <w:rPr>
      <w:rFonts w:ascii="Tahoma" w:hAnsi="Tahoma" w:cs="Tahoma"/>
      <w:sz w:val="20"/>
      <w:szCs w:val="20"/>
      <w:lang w:val="en-US"/>
    </w:rPr>
  </w:style>
  <w:style w:type="paragraph" w:styleId="Kopfzeile">
    <w:name w:val="header"/>
    <w:basedOn w:val="Standard"/>
    <w:autoRedefine/>
    <w:rsid w:val="008A4CDA"/>
  </w:style>
  <w:style w:type="character" w:styleId="Seitenzahl">
    <w:name w:val="page number"/>
    <w:basedOn w:val="Absatz-Standardschriftart"/>
    <w:rsid w:val="008A4CDA"/>
  </w:style>
  <w:style w:type="paragraph" w:styleId="Fuzeile">
    <w:name w:val="footer"/>
    <w:basedOn w:val="Standard"/>
    <w:rsid w:val="008A4CDA"/>
    <w:pPr>
      <w:tabs>
        <w:tab w:val="right" w:pos="9185"/>
      </w:tabs>
    </w:pPr>
  </w:style>
  <w:style w:type="paragraph" w:styleId="Textkrper">
    <w:name w:val="Body Text"/>
    <w:basedOn w:val="Standard"/>
    <w:autoRedefine/>
    <w:rsid w:val="00C634A5"/>
    <w:pPr>
      <w:spacing w:before="60" w:after="60"/>
      <w:jc w:val="center"/>
    </w:pPr>
    <w:rPr>
      <w:color w:val="3366FF"/>
    </w:rPr>
  </w:style>
  <w:style w:type="paragraph" w:customStyle="1" w:styleId="Belehrung">
    <w:name w:val="Belehrung"/>
    <w:basedOn w:val="Standard"/>
    <w:rsid w:val="008A4CDA"/>
  </w:style>
  <w:style w:type="paragraph" w:customStyle="1" w:styleId="Quelle">
    <w:name w:val="Quelle"/>
    <w:basedOn w:val="Belehrung"/>
    <w:autoRedefine/>
    <w:rsid w:val="008A4CDA"/>
    <w:rPr>
      <w:color w:val="FF0000"/>
    </w:rPr>
  </w:style>
  <w:style w:type="paragraph" w:styleId="berarbeitung">
    <w:name w:val="Revision"/>
    <w:hidden/>
    <w:uiPriority w:val="99"/>
    <w:semiHidden/>
    <w:rsid w:val="00985DE8"/>
    <w:rPr>
      <w:rFonts w:ascii="Arial" w:hAnsi="Arial" w:cs="Arial"/>
      <w:b/>
      <w:spacing w:val="-3"/>
      <w:sz w:val="28"/>
      <w:szCs w:val="28"/>
      <w:lang w:val="en-GB" w:eastAsia="fi-FI"/>
    </w:rPr>
  </w:style>
  <w:style w:type="paragraph" w:customStyle="1" w:styleId="Text">
    <w:name w:val="Text"/>
    <w:basedOn w:val="Standard"/>
    <w:rsid w:val="00CC7AA4"/>
    <w:rPr>
      <w:b/>
      <w:bCs/>
    </w:rPr>
  </w:style>
  <w:style w:type="paragraph" w:styleId="Textkrper-Zeileneinzug">
    <w:name w:val="Body Text Indent"/>
    <w:basedOn w:val="Standard"/>
    <w:rsid w:val="008A4CDA"/>
    <w:rPr>
      <w:shd w:val="clear" w:color="auto" w:fill="C0C0C0"/>
    </w:rPr>
  </w:style>
  <w:style w:type="character" w:styleId="Hyperlink">
    <w:name w:val="Hyperlink"/>
    <w:uiPriority w:val="99"/>
    <w:rsid w:val="008A4CDA"/>
    <w:rPr>
      <w:color w:val="0000FF"/>
      <w:u w:val="single"/>
    </w:rPr>
  </w:style>
  <w:style w:type="paragraph" w:customStyle="1" w:styleId="BodyTextIndent1">
    <w:name w:val="Body Text Indent1"/>
    <w:basedOn w:val="Standard"/>
    <w:rsid w:val="008A4CDA"/>
    <w:pPr>
      <w:ind w:left="568"/>
    </w:pPr>
    <w:rPr>
      <w:b/>
      <w:bCs/>
      <w:color w:val="000000"/>
    </w:rPr>
  </w:style>
  <w:style w:type="paragraph" w:customStyle="1" w:styleId="secf">
    <w:name w:val="sec f"/>
    <w:basedOn w:val="sec"/>
    <w:rsid w:val="008A4CDA"/>
    <w:rPr>
      <w:b w:val="0"/>
      <w:bCs w:val="0"/>
    </w:rPr>
  </w:style>
  <w:style w:type="character" w:styleId="Kommentarzeichen">
    <w:name w:val="annotation reference"/>
    <w:uiPriority w:val="99"/>
    <w:rsid w:val="00CC7AA4"/>
    <w:rPr>
      <w:sz w:val="16"/>
      <w:szCs w:val="16"/>
    </w:rPr>
  </w:style>
  <w:style w:type="character" w:styleId="BesuchterHyperlink">
    <w:name w:val="FollowedHyperlink"/>
    <w:rsid w:val="008A4CDA"/>
    <w:rPr>
      <w:color w:val="800080"/>
      <w:u w:val="single"/>
    </w:rPr>
  </w:style>
  <w:style w:type="character" w:styleId="Funotenzeichen">
    <w:name w:val="footnote reference"/>
    <w:semiHidden/>
    <w:rsid w:val="008A4CDA"/>
    <w:rPr>
      <w:rFonts w:ascii="TimesNewRomanPS" w:hAnsi="TimesNewRomanPS" w:cs="TimesNewRomanPS"/>
      <w:position w:val="6"/>
      <w:sz w:val="16"/>
      <w:szCs w:val="16"/>
    </w:rPr>
  </w:style>
  <w:style w:type="paragraph" w:styleId="Funotentext">
    <w:name w:val="footnote text"/>
    <w:basedOn w:val="Standard"/>
    <w:semiHidden/>
    <w:rsid w:val="008A4CDA"/>
    <w:pPr>
      <w:autoSpaceDE/>
      <w:autoSpaceDN/>
      <w:ind w:left="357" w:hanging="357"/>
    </w:pPr>
    <w:rPr>
      <w:rFonts w:ascii="Times New Roman" w:hAnsi="Times New Roman" w:cs="Times New Roman"/>
      <w:b/>
      <w:bCs/>
      <w:sz w:val="20"/>
      <w:szCs w:val="20"/>
      <w:lang w:val="fr-FR" w:eastAsia="fr-BE"/>
    </w:rPr>
  </w:style>
  <w:style w:type="paragraph" w:customStyle="1" w:styleId="CharChar1CharCharCharChar1">
    <w:name w:val="Char Char1 Char Char Char Char1"/>
    <w:basedOn w:val="Standard"/>
    <w:rsid w:val="00CC7AA4"/>
    <w:pPr>
      <w:autoSpaceDE/>
      <w:autoSpaceDN/>
      <w:spacing w:after="160" w:line="240" w:lineRule="exact"/>
    </w:pPr>
    <w:rPr>
      <w:rFonts w:ascii="Tahoma" w:hAnsi="Tahoma" w:cs="Tahoma"/>
      <w:b/>
      <w:bCs/>
      <w:sz w:val="20"/>
      <w:szCs w:val="20"/>
      <w:lang w:val="en-US" w:eastAsia="en-US"/>
    </w:rPr>
  </w:style>
  <w:style w:type="paragraph" w:styleId="Sprechblasentext">
    <w:name w:val="Balloon Text"/>
    <w:basedOn w:val="Standard"/>
    <w:semiHidden/>
    <w:rsid w:val="008A4CDA"/>
    <w:rPr>
      <w:rFonts w:ascii="Tahoma" w:hAnsi="Tahoma" w:cs="Tahoma"/>
      <w:sz w:val="16"/>
      <w:szCs w:val="16"/>
    </w:rPr>
  </w:style>
  <w:style w:type="paragraph" w:styleId="Kommentarthema">
    <w:name w:val="annotation subject"/>
    <w:basedOn w:val="Kommentartext"/>
    <w:next w:val="Kommentartext"/>
    <w:link w:val="KommentarthemaZchn"/>
    <w:semiHidden/>
    <w:rsid w:val="008A4CDA"/>
    <w:rPr>
      <w:b/>
      <w:bCs/>
      <w:lang w:eastAsia="fi-FI"/>
    </w:rPr>
  </w:style>
  <w:style w:type="paragraph" w:customStyle="1" w:styleId="CharChar1CharCharCharChar11">
    <w:name w:val="Char Char1 Char Char Char Char11"/>
    <w:basedOn w:val="Standard"/>
    <w:rsid w:val="008A4CDA"/>
    <w:pPr>
      <w:autoSpaceDE/>
      <w:autoSpaceDN/>
      <w:spacing w:after="160" w:line="240" w:lineRule="exact"/>
    </w:pPr>
    <w:rPr>
      <w:rFonts w:ascii="Tahoma" w:eastAsia="Times New Roman" w:hAnsi="Tahoma" w:cs="Times New Roman"/>
      <w:spacing w:val="0"/>
      <w:sz w:val="20"/>
      <w:szCs w:val="20"/>
      <w:lang w:val="en-US" w:eastAsia="en-US"/>
    </w:rPr>
  </w:style>
  <w:style w:type="paragraph" w:styleId="Beschriftung">
    <w:name w:val="caption"/>
    <w:basedOn w:val="Standard"/>
    <w:next w:val="Standard"/>
    <w:qFormat/>
    <w:rsid w:val="008A4CDA"/>
    <w:rPr>
      <w:b/>
      <w:bCs/>
      <w:sz w:val="20"/>
      <w:szCs w:val="20"/>
    </w:rPr>
  </w:style>
  <w:style w:type="character" w:styleId="Fett">
    <w:name w:val="Strong"/>
    <w:qFormat/>
    <w:rsid w:val="008A4CDA"/>
    <w:rPr>
      <w:b/>
      <w:bCs/>
    </w:rPr>
  </w:style>
  <w:style w:type="paragraph" w:customStyle="1" w:styleId="Style0">
    <w:name w:val="Style0"/>
    <w:rsid w:val="008A4CDA"/>
    <w:pPr>
      <w:autoSpaceDE w:val="0"/>
      <w:autoSpaceDN w:val="0"/>
      <w:adjustRightInd w:val="0"/>
    </w:pPr>
    <w:rPr>
      <w:rFonts w:ascii="Arial" w:eastAsia="Times New Roman" w:hAnsi="Arial"/>
      <w:sz w:val="24"/>
      <w:szCs w:val="24"/>
      <w:lang w:val="nl-NL" w:eastAsia="nl-NL"/>
    </w:rPr>
  </w:style>
  <w:style w:type="paragraph" w:customStyle="1" w:styleId="Textedebulles3">
    <w:name w:val="Texte de bulles3"/>
    <w:basedOn w:val="Standard"/>
    <w:semiHidden/>
    <w:rsid w:val="008A4CDA"/>
    <w:rPr>
      <w:rFonts w:ascii="Tahoma" w:hAnsi="Tahoma" w:cs="Tahoma"/>
      <w:sz w:val="16"/>
      <w:szCs w:val="16"/>
    </w:rPr>
  </w:style>
  <w:style w:type="paragraph" w:customStyle="1" w:styleId="auf1">
    <w:name w:val="auf1"/>
    <w:basedOn w:val="Standard"/>
    <w:rsid w:val="00CC7AA4"/>
    <w:pPr>
      <w:numPr>
        <w:numId w:val="2"/>
      </w:numPr>
    </w:pPr>
  </w:style>
  <w:style w:type="paragraph" w:customStyle="1" w:styleId="auf2">
    <w:name w:val="auf2"/>
    <w:basedOn w:val="Standard"/>
    <w:rsid w:val="00CC7AA4"/>
  </w:style>
  <w:style w:type="paragraph" w:customStyle="1" w:styleId="auf1-1">
    <w:name w:val="auf1-1"/>
    <w:basedOn w:val="auf1"/>
    <w:rsid w:val="00CC7AA4"/>
    <w:pPr>
      <w:numPr>
        <w:ilvl w:val="1"/>
      </w:numPr>
    </w:pPr>
  </w:style>
  <w:style w:type="paragraph" w:customStyle="1" w:styleId="Formatvorlage1">
    <w:name w:val="Formatvorlage1"/>
    <w:basedOn w:val="berschrift3"/>
    <w:next w:val="BodyText31"/>
    <w:rsid w:val="008A4CDA"/>
  </w:style>
  <w:style w:type="paragraph" w:customStyle="1" w:styleId="3">
    <w:name w:val="ü3"/>
    <w:basedOn w:val="berschrift1"/>
    <w:rsid w:val="008A4CDA"/>
  </w:style>
  <w:style w:type="paragraph" w:customStyle="1" w:styleId="1">
    <w:name w:val="ü1"/>
    <w:basedOn w:val="3"/>
    <w:rsid w:val="008A4CDA"/>
  </w:style>
  <w:style w:type="paragraph" w:customStyle="1" w:styleId="2">
    <w:name w:val="ü2"/>
    <w:basedOn w:val="berschrift2"/>
    <w:rsid w:val="00CC7AA4"/>
  </w:style>
  <w:style w:type="paragraph" w:styleId="Verzeichnis2">
    <w:name w:val="toc 2"/>
    <w:basedOn w:val="Standard"/>
    <w:next w:val="Standard"/>
    <w:autoRedefine/>
    <w:uiPriority w:val="39"/>
    <w:rsid w:val="00CC7AA4"/>
    <w:pPr>
      <w:tabs>
        <w:tab w:val="right" w:leader="dot" w:pos="9060"/>
      </w:tabs>
      <w:spacing w:after="60"/>
      <w:ind w:left="238"/>
    </w:pPr>
    <w:rPr>
      <w:noProof/>
    </w:rPr>
  </w:style>
  <w:style w:type="paragraph" w:styleId="Verzeichnis1">
    <w:name w:val="toc 1"/>
    <w:basedOn w:val="Standard"/>
    <w:next w:val="Standard"/>
    <w:autoRedefine/>
    <w:uiPriority w:val="39"/>
    <w:rsid w:val="00CC7AA4"/>
    <w:pPr>
      <w:tabs>
        <w:tab w:val="right" w:leader="dot" w:pos="9060"/>
      </w:tabs>
      <w:spacing w:line="360" w:lineRule="auto"/>
    </w:pPr>
    <w:rPr>
      <w:noProof/>
      <w:snapToGrid w:val="0"/>
    </w:rPr>
  </w:style>
  <w:style w:type="paragraph" w:styleId="Verzeichnis3">
    <w:name w:val="toc 3"/>
    <w:basedOn w:val="Standard"/>
    <w:next w:val="Standard"/>
    <w:autoRedefine/>
    <w:semiHidden/>
    <w:rsid w:val="008A4CDA"/>
    <w:pPr>
      <w:ind w:left="480"/>
    </w:pPr>
  </w:style>
  <w:style w:type="paragraph" w:styleId="Verzeichnis4">
    <w:name w:val="toc 4"/>
    <w:basedOn w:val="Standard"/>
    <w:next w:val="Standard"/>
    <w:autoRedefine/>
    <w:semiHidden/>
    <w:rsid w:val="008A4CDA"/>
    <w:pPr>
      <w:ind w:left="720"/>
    </w:pPr>
  </w:style>
  <w:style w:type="paragraph" w:styleId="Verzeichnis5">
    <w:name w:val="toc 5"/>
    <w:basedOn w:val="Standard"/>
    <w:next w:val="Standard"/>
    <w:autoRedefine/>
    <w:semiHidden/>
    <w:rsid w:val="008A4CDA"/>
    <w:pPr>
      <w:ind w:left="960"/>
    </w:pPr>
  </w:style>
  <w:style w:type="paragraph" w:styleId="Verzeichnis6">
    <w:name w:val="toc 6"/>
    <w:basedOn w:val="Standard"/>
    <w:next w:val="Standard"/>
    <w:autoRedefine/>
    <w:semiHidden/>
    <w:rsid w:val="008A4CDA"/>
    <w:pPr>
      <w:ind w:left="1200"/>
    </w:pPr>
  </w:style>
  <w:style w:type="paragraph" w:styleId="Verzeichnis7">
    <w:name w:val="toc 7"/>
    <w:basedOn w:val="Standard"/>
    <w:next w:val="Standard"/>
    <w:autoRedefine/>
    <w:semiHidden/>
    <w:rsid w:val="008A4CDA"/>
    <w:pPr>
      <w:ind w:left="1440"/>
    </w:pPr>
  </w:style>
  <w:style w:type="paragraph" w:styleId="Verzeichnis8">
    <w:name w:val="toc 8"/>
    <w:basedOn w:val="Standard"/>
    <w:next w:val="Standard"/>
    <w:autoRedefine/>
    <w:semiHidden/>
    <w:rsid w:val="008A4CDA"/>
    <w:pPr>
      <w:ind w:left="1680"/>
    </w:pPr>
  </w:style>
  <w:style w:type="paragraph" w:styleId="Verzeichnis9">
    <w:name w:val="toc 9"/>
    <w:basedOn w:val="Standard"/>
    <w:next w:val="Standard"/>
    <w:autoRedefine/>
    <w:semiHidden/>
    <w:rsid w:val="008A4CDA"/>
    <w:pPr>
      <w:ind w:left="1920"/>
    </w:pPr>
  </w:style>
  <w:style w:type="paragraph" w:customStyle="1" w:styleId="remarks">
    <w:name w:val="remarks"/>
    <w:basedOn w:val="Standard"/>
    <w:rsid w:val="008A4CDA"/>
    <w:pPr>
      <w:autoSpaceDE/>
      <w:autoSpaceDN/>
      <w:adjustRightInd/>
      <w:spacing w:after="100" w:afterAutospacing="1"/>
    </w:pPr>
    <w:rPr>
      <w:rFonts w:eastAsia="Times New Roman"/>
      <w:spacing w:val="0"/>
      <w:sz w:val="20"/>
      <w:szCs w:val="20"/>
    </w:rPr>
  </w:style>
  <w:style w:type="paragraph" w:customStyle="1" w:styleId="elucidation">
    <w:name w:val="elucidation"/>
    <w:basedOn w:val="Standard"/>
    <w:autoRedefine/>
    <w:rsid w:val="00D80E9A"/>
    <w:rPr>
      <w:bCs/>
    </w:rPr>
  </w:style>
  <w:style w:type="character" w:customStyle="1" w:styleId="Rfrenceintense1">
    <w:name w:val="Référence intense1"/>
    <w:qFormat/>
    <w:rsid w:val="00786620"/>
    <w:rPr>
      <w:b/>
      <w:bCs/>
      <w:smallCaps/>
      <w:color w:val="C0504D"/>
      <w:spacing w:val="5"/>
      <w:u w:val="single"/>
    </w:rPr>
  </w:style>
  <w:style w:type="paragraph" w:customStyle="1" w:styleId="Z-Fuzeile1">
    <w:name w:val="Z-Fußzeile 1"/>
    <w:basedOn w:val="Standard"/>
    <w:rsid w:val="00D97E4E"/>
    <w:pPr>
      <w:framePr w:w="6634" w:h="397" w:hRule="exact" w:hSpace="142" w:vSpace="142" w:wrap="notBeside" w:vAnchor="page" w:hAnchor="margin" w:y="15764"/>
      <w:autoSpaceDE/>
      <w:autoSpaceDN/>
      <w:adjustRightInd/>
      <w:spacing w:line="142" w:lineRule="exact"/>
    </w:pPr>
    <w:rPr>
      <w:rFonts w:ascii="Frutiger 45 Light" w:eastAsia="Times New Roman" w:hAnsi="Frutiger 45 Light" w:cs="Times New Roman"/>
      <w:spacing w:val="0"/>
      <w:sz w:val="12"/>
      <w:szCs w:val="20"/>
      <w:lang w:val="de-DE" w:eastAsia="en-US"/>
    </w:rPr>
  </w:style>
  <w:style w:type="character" w:styleId="Hervorhebung">
    <w:name w:val="Emphasis"/>
    <w:qFormat/>
    <w:rsid w:val="0057404C"/>
    <w:rPr>
      <w:rFonts w:ascii="Times New Roman" w:hAnsi="Times New Roman" w:cs="Times New Roman"/>
      <w:iCs/>
      <w:sz w:val="22"/>
    </w:rPr>
  </w:style>
  <w:style w:type="paragraph" w:styleId="Textkrper2">
    <w:name w:val="Body Text 2"/>
    <w:basedOn w:val="Standard"/>
    <w:link w:val="Textkrper2Zchn"/>
    <w:rsid w:val="00CF2751"/>
    <w:pPr>
      <w:spacing w:after="120" w:line="480" w:lineRule="auto"/>
    </w:pPr>
    <w:rPr>
      <w:rFonts w:cs="Times New Roman"/>
    </w:rPr>
  </w:style>
  <w:style w:type="character" w:customStyle="1" w:styleId="Textkrper2Zchn">
    <w:name w:val="Textkörper 2 Zchn"/>
    <w:link w:val="Textkrper2"/>
    <w:rsid w:val="00CF2751"/>
    <w:rPr>
      <w:rFonts w:ascii="Arial" w:hAnsi="Arial" w:cs="Arial"/>
      <w:spacing w:val="-3"/>
      <w:sz w:val="24"/>
      <w:szCs w:val="24"/>
      <w:lang w:val="en-GB" w:eastAsia="fi-FI"/>
    </w:rPr>
  </w:style>
  <w:style w:type="paragraph" w:customStyle="1" w:styleId="StandardTex">
    <w:name w:val="Standard Tex"/>
    <w:rsid w:val="00F128A2"/>
    <w:pPr>
      <w:autoSpaceDE w:val="0"/>
      <w:autoSpaceDN w:val="0"/>
      <w:adjustRightInd w:val="0"/>
    </w:pPr>
    <w:rPr>
      <w:rFonts w:ascii="SimSun" w:hAnsi="Verdana Standaard"/>
      <w:spacing w:val="-3"/>
      <w:sz w:val="22"/>
      <w:szCs w:val="22"/>
      <w:lang w:val="zh-CN" w:eastAsia="nl-NL"/>
    </w:rPr>
  </w:style>
  <w:style w:type="character" w:customStyle="1" w:styleId="KommentartextZchn">
    <w:name w:val="Kommentartext Zchn"/>
    <w:link w:val="Kommentartext"/>
    <w:uiPriority w:val="99"/>
    <w:rsid w:val="00A6407B"/>
    <w:rPr>
      <w:rFonts w:ascii="Arial" w:hAnsi="Arial"/>
      <w:spacing w:val="-3"/>
      <w:lang w:val="en-GB" w:eastAsia="x-none"/>
    </w:rPr>
  </w:style>
  <w:style w:type="paragraph" w:customStyle="1" w:styleId="Char1CharCharChar">
    <w:name w:val="Char1 Char Char Char"/>
    <w:basedOn w:val="Standard"/>
    <w:rsid w:val="00A6407B"/>
    <w:pPr>
      <w:autoSpaceDE/>
      <w:autoSpaceDN/>
      <w:adjustRightInd/>
      <w:spacing w:after="160" w:line="240" w:lineRule="exact"/>
    </w:pPr>
    <w:rPr>
      <w:rFonts w:ascii="Tahoma" w:eastAsia="Times New Roman" w:hAnsi="Tahoma" w:cs="Times New Roman"/>
      <w:spacing w:val="0"/>
      <w:sz w:val="20"/>
      <w:szCs w:val="20"/>
      <w:lang w:val="en-US" w:eastAsia="en-US"/>
    </w:rPr>
  </w:style>
  <w:style w:type="paragraph" w:customStyle="1" w:styleId="Subarticle">
    <w:name w:val="Subarticle"/>
    <w:basedOn w:val="Standard"/>
    <w:link w:val="SubarticleChar"/>
    <w:qFormat/>
    <w:rsid w:val="003761A0"/>
    <w:pPr>
      <w:autoSpaceDE/>
      <w:autoSpaceDN/>
      <w:adjustRightInd/>
      <w:ind w:left="720" w:hanging="720"/>
      <w:jc w:val="both"/>
    </w:pPr>
    <w:rPr>
      <w:rFonts w:ascii="Times New Roman" w:eastAsia="Calibri" w:hAnsi="Times New Roman" w:cs="Times New Roman"/>
      <w:b/>
      <w:spacing w:val="0"/>
      <w:lang w:eastAsia="en-US"/>
    </w:rPr>
  </w:style>
  <w:style w:type="character" w:customStyle="1" w:styleId="SubarticleChar">
    <w:name w:val="Subarticle Char"/>
    <w:link w:val="Subarticle"/>
    <w:rsid w:val="003761A0"/>
    <w:rPr>
      <w:rFonts w:eastAsia="Calibri"/>
      <w:b/>
      <w:sz w:val="24"/>
      <w:szCs w:val="24"/>
      <w:lang w:val="en-GB" w:eastAsia="en-US"/>
    </w:rPr>
  </w:style>
  <w:style w:type="character" w:customStyle="1" w:styleId="KommentarthemaZchn">
    <w:name w:val="Kommentarthema Zchn"/>
    <w:link w:val="Kommentarthema"/>
    <w:uiPriority w:val="99"/>
    <w:semiHidden/>
    <w:rsid w:val="00ED7790"/>
    <w:rPr>
      <w:rFonts w:ascii="Arial" w:hAnsi="Arial" w:cs="Arial"/>
      <w:b/>
      <w:bCs/>
      <w:spacing w:val="-3"/>
      <w:lang w:val="en-GB" w:eastAsia="fi-FI"/>
    </w:rPr>
  </w:style>
  <w:style w:type="paragraph" w:customStyle="1" w:styleId="Default">
    <w:name w:val="Default"/>
    <w:rsid w:val="008B120F"/>
    <w:pPr>
      <w:autoSpaceDE w:val="0"/>
      <w:autoSpaceDN w:val="0"/>
      <w:adjustRightInd w:val="0"/>
    </w:pPr>
    <w:rPr>
      <w:rFonts w:ascii="Calibri" w:eastAsia="Calibri" w:hAnsi="Calibri" w:cs="Calibri"/>
      <w:color w:val="000000"/>
      <w:sz w:val="24"/>
      <w:szCs w:val="24"/>
      <w:lang w:eastAsia="en-US"/>
    </w:rPr>
  </w:style>
  <w:style w:type="paragraph" w:styleId="Listenabsatz">
    <w:name w:val="List Paragraph"/>
    <w:basedOn w:val="Standard"/>
    <w:uiPriority w:val="34"/>
    <w:qFormat/>
    <w:rsid w:val="008B120F"/>
    <w:pPr>
      <w:autoSpaceDE/>
      <w:autoSpaceDN/>
      <w:adjustRightInd/>
      <w:spacing w:after="200" w:line="276" w:lineRule="auto"/>
      <w:ind w:left="720"/>
      <w:contextualSpacing/>
    </w:pPr>
    <w:rPr>
      <w:rFonts w:ascii="Calibri" w:eastAsia="Calibri" w:hAnsi="Calibri" w:cs="Times New Roman"/>
      <w:spacing w:val="0"/>
      <w:lang w:val="de-DE" w:eastAsia="en-US"/>
    </w:rPr>
  </w:style>
  <w:style w:type="paragraph" w:customStyle="1" w:styleId="StandardText">
    <w:name w:val="Standard Text"/>
    <w:basedOn w:val="Standard"/>
    <w:link w:val="StandardTextTegn"/>
    <w:autoRedefine/>
    <w:rsid w:val="00976D27"/>
    <w:rPr>
      <w:sz w:val="22"/>
      <w:szCs w:val="22"/>
    </w:rPr>
  </w:style>
  <w:style w:type="table" w:styleId="Tabellenraster">
    <w:name w:val="Table Grid"/>
    <w:basedOn w:val="NormaleTabelle"/>
    <w:rsid w:val="00A93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frenceintense">
    <w:name w:val="Référence intense"/>
    <w:qFormat/>
    <w:rsid w:val="00CC7AA4"/>
    <w:rPr>
      <w:b/>
      <w:bCs/>
      <w:smallCaps/>
      <w:color w:val="C0504D"/>
      <w:spacing w:val="5"/>
      <w:u w:val="single"/>
    </w:rPr>
  </w:style>
  <w:style w:type="character" w:customStyle="1" w:styleId="StandardTextTegn">
    <w:name w:val="Standard Text Tegn"/>
    <w:link w:val="StandardText"/>
    <w:rsid w:val="00976D27"/>
    <w:rPr>
      <w:rFonts w:ascii="Arial" w:hAnsi="Arial" w:cs="Arial"/>
      <w:spacing w:val="-3"/>
      <w:sz w:val="22"/>
      <w:szCs w:val="22"/>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3065">
      <w:bodyDiv w:val="1"/>
      <w:marLeft w:val="0"/>
      <w:marRight w:val="0"/>
      <w:marTop w:val="0"/>
      <w:marBottom w:val="0"/>
      <w:divBdr>
        <w:top w:val="none" w:sz="0" w:space="0" w:color="auto"/>
        <w:left w:val="none" w:sz="0" w:space="0" w:color="auto"/>
        <w:bottom w:val="none" w:sz="0" w:space="0" w:color="auto"/>
        <w:right w:val="none" w:sz="0" w:space="0" w:color="auto"/>
      </w:divBdr>
    </w:div>
    <w:div w:id="129637363">
      <w:bodyDiv w:val="1"/>
      <w:marLeft w:val="0"/>
      <w:marRight w:val="0"/>
      <w:marTop w:val="0"/>
      <w:marBottom w:val="0"/>
      <w:divBdr>
        <w:top w:val="none" w:sz="0" w:space="0" w:color="auto"/>
        <w:left w:val="none" w:sz="0" w:space="0" w:color="auto"/>
        <w:bottom w:val="none" w:sz="0" w:space="0" w:color="auto"/>
        <w:right w:val="none" w:sz="0" w:space="0" w:color="auto"/>
      </w:divBdr>
    </w:div>
    <w:div w:id="371149016">
      <w:bodyDiv w:val="1"/>
      <w:marLeft w:val="0"/>
      <w:marRight w:val="0"/>
      <w:marTop w:val="0"/>
      <w:marBottom w:val="0"/>
      <w:divBdr>
        <w:top w:val="none" w:sz="0" w:space="0" w:color="auto"/>
        <w:left w:val="none" w:sz="0" w:space="0" w:color="auto"/>
        <w:bottom w:val="none" w:sz="0" w:space="0" w:color="auto"/>
        <w:right w:val="none" w:sz="0" w:space="0" w:color="auto"/>
      </w:divBdr>
    </w:div>
    <w:div w:id="567300906">
      <w:bodyDiv w:val="1"/>
      <w:marLeft w:val="0"/>
      <w:marRight w:val="0"/>
      <w:marTop w:val="0"/>
      <w:marBottom w:val="0"/>
      <w:divBdr>
        <w:top w:val="none" w:sz="0" w:space="0" w:color="auto"/>
        <w:left w:val="none" w:sz="0" w:space="0" w:color="auto"/>
        <w:bottom w:val="none" w:sz="0" w:space="0" w:color="auto"/>
        <w:right w:val="none" w:sz="0" w:space="0" w:color="auto"/>
      </w:divBdr>
    </w:div>
    <w:div w:id="762527952">
      <w:bodyDiv w:val="1"/>
      <w:marLeft w:val="0"/>
      <w:marRight w:val="0"/>
      <w:marTop w:val="0"/>
      <w:marBottom w:val="0"/>
      <w:divBdr>
        <w:top w:val="none" w:sz="0" w:space="0" w:color="auto"/>
        <w:left w:val="none" w:sz="0" w:space="0" w:color="auto"/>
        <w:bottom w:val="none" w:sz="0" w:space="0" w:color="auto"/>
        <w:right w:val="none" w:sz="0" w:space="0" w:color="auto"/>
      </w:divBdr>
    </w:div>
    <w:div w:id="868417864">
      <w:bodyDiv w:val="1"/>
      <w:marLeft w:val="0"/>
      <w:marRight w:val="0"/>
      <w:marTop w:val="0"/>
      <w:marBottom w:val="0"/>
      <w:divBdr>
        <w:top w:val="none" w:sz="0" w:space="0" w:color="auto"/>
        <w:left w:val="none" w:sz="0" w:space="0" w:color="auto"/>
        <w:bottom w:val="none" w:sz="0" w:space="0" w:color="auto"/>
        <w:right w:val="none" w:sz="0" w:space="0" w:color="auto"/>
      </w:divBdr>
    </w:div>
    <w:div w:id="914898696">
      <w:bodyDiv w:val="1"/>
      <w:marLeft w:val="0"/>
      <w:marRight w:val="0"/>
      <w:marTop w:val="0"/>
      <w:marBottom w:val="0"/>
      <w:divBdr>
        <w:top w:val="none" w:sz="0" w:space="0" w:color="auto"/>
        <w:left w:val="none" w:sz="0" w:space="0" w:color="auto"/>
        <w:bottom w:val="none" w:sz="0" w:space="0" w:color="auto"/>
        <w:right w:val="none" w:sz="0" w:space="0" w:color="auto"/>
      </w:divBdr>
    </w:div>
    <w:div w:id="1098982027">
      <w:bodyDiv w:val="1"/>
      <w:marLeft w:val="0"/>
      <w:marRight w:val="0"/>
      <w:marTop w:val="0"/>
      <w:marBottom w:val="0"/>
      <w:divBdr>
        <w:top w:val="none" w:sz="0" w:space="0" w:color="auto"/>
        <w:left w:val="none" w:sz="0" w:space="0" w:color="auto"/>
        <w:bottom w:val="none" w:sz="0" w:space="0" w:color="auto"/>
        <w:right w:val="none" w:sz="0" w:space="0" w:color="auto"/>
      </w:divBdr>
    </w:div>
    <w:div w:id="1251813137">
      <w:bodyDiv w:val="1"/>
      <w:marLeft w:val="0"/>
      <w:marRight w:val="0"/>
      <w:marTop w:val="0"/>
      <w:marBottom w:val="0"/>
      <w:divBdr>
        <w:top w:val="none" w:sz="0" w:space="0" w:color="auto"/>
        <w:left w:val="none" w:sz="0" w:space="0" w:color="auto"/>
        <w:bottom w:val="none" w:sz="0" w:space="0" w:color="auto"/>
        <w:right w:val="none" w:sz="0" w:space="0" w:color="auto"/>
      </w:divBdr>
    </w:div>
    <w:div w:id="1261570843">
      <w:bodyDiv w:val="1"/>
      <w:marLeft w:val="0"/>
      <w:marRight w:val="0"/>
      <w:marTop w:val="0"/>
      <w:marBottom w:val="0"/>
      <w:divBdr>
        <w:top w:val="none" w:sz="0" w:space="0" w:color="auto"/>
        <w:left w:val="none" w:sz="0" w:space="0" w:color="auto"/>
        <w:bottom w:val="none" w:sz="0" w:space="0" w:color="auto"/>
        <w:right w:val="none" w:sz="0" w:space="0" w:color="auto"/>
      </w:divBdr>
    </w:div>
    <w:div w:id="1302418276">
      <w:bodyDiv w:val="1"/>
      <w:marLeft w:val="0"/>
      <w:marRight w:val="0"/>
      <w:marTop w:val="0"/>
      <w:marBottom w:val="0"/>
      <w:divBdr>
        <w:top w:val="none" w:sz="0" w:space="0" w:color="auto"/>
        <w:left w:val="none" w:sz="0" w:space="0" w:color="auto"/>
        <w:bottom w:val="none" w:sz="0" w:space="0" w:color="auto"/>
        <w:right w:val="none" w:sz="0" w:space="0" w:color="auto"/>
      </w:divBdr>
    </w:div>
    <w:div w:id="1318726624">
      <w:bodyDiv w:val="1"/>
      <w:marLeft w:val="0"/>
      <w:marRight w:val="0"/>
      <w:marTop w:val="0"/>
      <w:marBottom w:val="0"/>
      <w:divBdr>
        <w:top w:val="none" w:sz="0" w:space="0" w:color="auto"/>
        <w:left w:val="none" w:sz="0" w:space="0" w:color="auto"/>
        <w:bottom w:val="none" w:sz="0" w:space="0" w:color="auto"/>
        <w:right w:val="none" w:sz="0" w:space="0" w:color="auto"/>
      </w:divBdr>
    </w:div>
    <w:div w:id="1374118831">
      <w:bodyDiv w:val="1"/>
      <w:marLeft w:val="0"/>
      <w:marRight w:val="0"/>
      <w:marTop w:val="0"/>
      <w:marBottom w:val="0"/>
      <w:divBdr>
        <w:top w:val="none" w:sz="0" w:space="0" w:color="auto"/>
        <w:left w:val="none" w:sz="0" w:space="0" w:color="auto"/>
        <w:bottom w:val="none" w:sz="0" w:space="0" w:color="auto"/>
        <w:right w:val="none" w:sz="0" w:space="0" w:color="auto"/>
      </w:divBdr>
    </w:div>
    <w:div w:id="1495561694">
      <w:bodyDiv w:val="1"/>
      <w:marLeft w:val="0"/>
      <w:marRight w:val="0"/>
      <w:marTop w:val="0"/>
      <w:marBottom w:val="0"/>
      <w:divBdr>
        <w:top w:val="none" w:sz="0" w:space="0" w:color="auto"/>
        <w:left w:val="none" w:sz="0" w:space="0" w:color="auto"/>
        <w:bottom w:val="none" w:sz="0" w:space="0" w:color="auto"/>
        <w:right w:val="none" w:sz="0" w:space="0" w:color="auto"/>
      </w:divBdr>
    </w:div>
    <w:div w:id="1502349565">
      <w:bodyDiv w:val="1"/>
      <w:marLeft w:val="0"/>
      <w:marRight w:val="0"/>
      <w:marTop w:val="0"/>
      <w:marBottom w:val="0"/>
      <w:divBdr>
        <w:top w:val="none" w:sz="0" w:space="0" w:color="auto"/>
        <w:left w:val="none" w:sz="0" w:space="0" w:color="auto"/>
        <w:bottom w:val="none" w:sz="0" w:space="0" w:color="auto"/>
        <w:right w:val="none" w:sz="0" w:space="0" w:color="auto"/>
      </w:divBdr>
    </w:div>
    <w:div w:id="1597904736">
      <w:bodyDiv w:val="1"/>
      <w:marLeft w:val="0"/>
      <w:marRight w:val="0"/>
      <w:marTop w:val="0"/>
      <w:marBottom w:val="0"/>
      <w:divBdr>
        <w:top w:val="none" w:sz="0" w:space="0" w:color="auto"/>
        <w:left w:val="none" w:sz="0" w:space="0" w:color="auto"/>
        <w:bottom w:val="none" w:sz="0" w:space="0" w:color="auto"/>
        <w:right w:val="none" w:sz="0" w:space="0" w:color="auto"/>
      </w:divBdr>
    </w:div>
    <w:div w:id="1667509349">
      <w:bodyDiv w:val="1"/>
      <w:marLeft w:val="0"/>
      <w:marRight w:val="0"/>
      <w:marTop w:val="0"/>
      <w:marBottom w:val="0"/>
      <w:divBdr>
        <w:top w:val="none" w:sz="0" w:space="0" w:color="auto"/>
        <w:left w:val="none" w:sz="0" w:space="0" w:color="auto"/>
        <w:bottom w:val="none" w:sz="0" w:space="0" w:color="auto"/>
        <w:right w:val="none" w:sz="0" w:space="0" w:color="auto"/>
      </w:divBdr>
    </w:div>
    <w:div w:id="1697147746">
      <w:bodyDiv w:val="1"/>
      <w:marLeft w:val="0"/>
      <w:marRight w:val="0"/>
      <w:marTop w:val="0"/>
      <w:marBottom w:val="0"/>
      <w:divBdr>
        <w:top w:val="none" w:sz="0" w:space="0" w:color="auto"/>
        <w:left w:val="none" w:sz="0" w:space="0" w:color="auto"/>
        <w:bottom w:val="none" w:sz="0" w:space="0" w:color="auto"/>
        <w:right w:val="none" w:sz="0" w:space="0" w:color="auto"/>
      </w:divBdr>
    </w:div>
    <w:div w:id="1899169532">
      <w:bodyDiv w:val="1"/>
      <w:marLeft w:val="0"/>
      <w:marRight w:val="0"/>
      <w:marTop w:val="0"/>
      <w:marBottom w:val="0"/>
      <w:divBdr>
        <w:top w:val="none" w:sz="0" w:space="0" w:color="auto"/>
        <w:left w:val="none" w:sz="0" w:space="0" w:color="auto"/>
        <w:bottom w:val="none" w:sz="0" w:space="0" w:color="auto"/>
        <w:right w:val="none" w:sz="0" w:space="0" w:color="auto"/>
      </w:divBdr>
    </w:div>
    <w:div w:id="1987927398">
      <w:bodyDiv w:val="1"/>
      <w:marLeft w:val="0"/>
      <w:marRight w:val="0"/>
      <w:marTop w:val="0"/>
      <w:marBottom w:val="0"/>
      <w:divBdr>
        <w:top w:val="none" w:sz="0" w:space="0" w:color="auto"/>
        <w:left w:val="none" w:sz="0" w:space="0" w:color="auto"/>
        <w:bottom w:val="none" w:sz="0" w:space="0" w:color="auto"/>
        <w:right w:val="none" w:sz="0" w:space="0" w:color="auto"/>
      </w:divBdr>
    </w:div>
    <w:div w:id="206190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f2\b7\B7_EU-Bereich\Vertragliches\FP%208_H2020\DESCA%202020\DESCA%203.0%20Core%20Group%20review\www.desca-2020.eu" TargetMode="External"/><Relationship Id="rId3" Type="http://schemas.openxmlformats.org/officeDocument/2006/relationships/customXml" Target="../customXml/item3.xml"/><Relationship Id="rId21" Type="http://schemas.openxmlformats.org/officeDocument/2006/relationships/hyperlink" Target="http://www.bmediation.e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c.europa.eu/research/participants/portal/desktop/en/funding/reference_docs.html" TargetMode="External"/><Relationship Id="rId2" Type="http://schemas.openxmlformats.org/officeDocument/2006/relationships/customXml" Target="../customXml/item2.xml"/><Relationship Id="rId16" Type="http://schemas.openxmlformats.org/officeDocument/2006/relationships/hyperlink" Target="http://ec.europa.eu/research/participants/data/ref/h2020/mga/gga/h2020-mga-gga-multi_en.pdf" TargetMode="External"/><Relationship Id="rId20" Type="http://schemas.openxmlformats.org/officeDocument/2006/relationships/hyperlink" Target="http://www.iccwbo.org/products-and-services/arbitration-and-adr/"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ipo.int/amc/en/"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epani.be/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SCA-2020.eu"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D143BE4F53EC44AEA33323A900164B" ma:contentTypeVersion="0" ma:contentTypeDescription="Ein neues Dokument erstellen." ma:contentTypeScope="" ma:versionID="643880681d5568c41177860123b5d3b5">
  <xsd:schema xmlns:xsd="http://www.w3.org/2001/XMLSchema" xmlns:xs="http://www.w3.org/2001/XMLSchema" xmlns:p="http://schemas.microsoft.com/office/2006/metadata/properties" targetNamespace="http://schemas.microsoft.com/office/2006/metadata/properties" ma:root="true" ma:fieldsID="e059fd60c684ce5e65ae18dd993fbff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950D5-3B77-4DB3-A115-A50F9C089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E10DCC-D628-4EDC-9689-4CFA078EA16E}">
  <ds:schemaRefs>
    <ds:schemaRef ds:uri="http://schemas.microsoft.com/sharepoint/v3/contenttype/forms"/>
  </ds:schemaRefs>
</ds:datastoreItem>
</file>

<file path=customXml/itemProps3.xml><?xml version="1.0" encoding="utf-8"?>
<ds:datastoreItem xmlns:ds="http://schemas.openxmlformats.org/officeDocument/2006/customXml" ds:itemID="{421A48EC-2FF9-43B5-83DC-EB2A7085F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25CBBD98.dotm</Template>
  <TotalTime>0</TotalTime>
  <Pages>51</Pages>
  <Words>19101</Words>
  <Characters>104469</Characters>
  <Application>Microsoft Office Word</Application>
  <DocSecurity>0</DocSecurity>
  <Lines>870</Lines>
  <Paragraphs>246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working-group provides this model Consortium Agreement as draft without ‎assuming any warranty or responsibility</vt:lpstr>
      <vt:lpstr>The working-group provides this model Consortium Agreement as draft without ‎assuming any warranty or responsibility</vt:lpstr>
    </vt:vector>
  </TitlesOfParts>
  <Company/>
  <LinksUpToDate>false</LinksUpToDate>
  <CharactersWithSpaces>123324</CharactersWithSpaces>
  <SharedDoc>false</SharedDoc>
  <HLinks>
    <vt:vector size="162" baseType="variant">
      <vt:variant>
        <vt:i4>1507381</vt:i4>
      </vt:variant>
      <vt:variant>
        <vt:i4>140</vt:i4>
      </vt:variant>
      <vt:variant>
        <vt:i4>0</vt:i4>
      </vt:variant>
      <vt:variant>
        <vt:i4>5</vt:i4>
      </vt:variant>
      <vt:variant>
        <vt:lpwstr/>
      </vt:variant>
      <vt:variant>
        <vt:lpwstr>_Toc374364404</vt:lpwstr>
      </vt:variant>
      <vt:variant>
        <vt:i4>1507381</vt:i4>
      </vt:variant>
      <vt:variant>
        <vt:i4>134</vt:i4>
      </vt:variant>
      <vt:variant>
        <vt:i4>0</vt:i4>
      </vt:variant>
      <vt:variant>
        <vt:i4>5</vt:i4>
      </vt:variant>
      <vt:variant>
        <vt:lpwstr/>
      </vt:variant>
      <vt:variant>
        <vt:lpwstr>_Toc374364403</vt:lpwstr>
      </vt:variant>
      <vt:variant>
        <vt:i4>1507381</vt:i4>
      </vt:variant>
      <vt:variant>
        <vt:i4>128</vt:i4>
      </vt:variant>
      <vt:variant>
        <vt:i4>0</vt:i4>
      </vt:variant>
      <vt:variant>
        <vt:i4>5</vt:i4>
      </vt:variant>
      <vt:variant>
        <vt:lpwstr/>
      </vt:variant>
      <vt:variant>
        <vt:lpwstr>_Toc374364402</vt:lpwstr>
      </vt:variant>
      <vt:variant>
        <vt:i4>1507381</vt:i4>
      </vt:variant>
      <vt:variant>
        <vt:i4>122</vt:i4>
      </vt:variant>
      <vt:variant>
        <vt:i4>0</vt:i4>
      </vt:variant>
      <vt:variant>
        <vt:i4>5</vt:i4>
      </vt:variant>
      <vt:variant>
        <vt:lpwstr/>
      </vt:variant>
      <vt:variant>
        <vt:lpwstr>_Toc374364401</vt:lpwstr>
      </vt:variant>
      <vt:variant>
        <vt:i4>1507381</vt:i4>
      </vt:variant>
      <vt:variant>
        <vt:i4>116</vt:i4>
      </vt:variant>
      <vt:variant>
        <vt:i4>0</vt:i4>
      </vt:variant>
      <vt:variant>
        <vt:i4>5</vt:i4>
      </vt:variant>
      <vt:variant>
        <vt:lpwstr/>
      </vt:variant>
      <vt:variant>
        <vt:lpwstr>_Toc374364400</vt:lpwstr>
      </vt:variant>
      <vt:variant>
        <vt:i4>1966130</vt:i4>
      </vt:variant>
      <vt:variant>
        <vt:i4>110</vt:i4>
      </vt:variant>
      <vt:variant>
        <vt:i4>0</vt:i4>
      </vt:variant>
      <vt:variant>
        <vt:i4>5</vt:i4>
      </vt:variant>
      <vt:variant>
        <vt:lpwstr/>
      </vt:variant>
      <vt:variant>
        <vt:lpwstr>_Toc374364399</vt:lpwstr>
      </vt:variant>
      <vt:variant>
        <vt:i4>1966130</vt:i4>
      </vt:variant>
      <vt:variant>
        <vt:i4>104</vt:i4>
      </vt:variant>
      <vt:variant>
        <vt:i4>0</vt:i4>
      </vt:variant>
      <vt:variant>
        <vt:i4>5</vt:i4>
      </vt:variant>
      <vt:variant>
        <vt:lpwstr/>
      </vt:variant>
      <vt:variant>
        <vt:lpwstr>_Toc374364398</vt:lpwstr>
      </vt:variant>
      <vt:variant>
        <vt:i4>1966130</vt:i4>
      </vt:variant>
      <vt:variant>
        <vt:i4>98</vt:i4>
      </vt:variant>
      <vt:variant>
        <vt:i4>0</vt:i4>
      </vt:variant>
      <vt:variant>
        <vt:i4>5</vt:i4>
      </vt:variant>
      <vt:variant>
        <vt:lpwstr/>
      </vt:variant>
      <vt:variant>
        <vt:lpwstr>_Toc374364397</vt:lpwstr>
      </vt:variant>
      <vt:variant>
        <vt:i4>1966130</vt:i4>
      </vt:variant>
      <vt:variant>
        <vt:i4>92</vt:i4>
      </vt:variant>
      <vt:variant>
        <vt:i4>0</vt:i4>
      </vt:variant>
      <vt:variant>
        <vt:i4>5</vt:i4>
      </vt:variant>
      <vt:variant>
        <vt:lpwstr/>
      </vt:variant>
      <vt:variant>
        <vt:lpwstr>_Toc374364396</vt:lpwstr>
      </vt:variant>
      <vt:variant>
        <vt:i4>1966130</vt:i4>
      </vt:variant>
      <vt:variant>
        <vt:i4>86</vt:i4>
      </vt:variant>
      <vt:variant>
        <vt:i4>0</vt:i4>
      </vt:variant>
      <vt:variant>
        <vt:i4>5</vt:i4>
      </vt:variant>
      <vt:variant>
        <vt:lpwstr/>
      </vt:variant>
      <vt:variant>
        <vt:lpwstr>_Toc374364395</vt:lpwstr>
      </vt:variant>
      <vt:variant>
        <vt:i4>1966130</vt:i4>
      </vt:variant>
      <vt:variant>
        <vt:i4>80</vt:i4>
      </vt:variant>
      <vt:variant>
        <vt:i4>0</vt:i4>
      </vt:variant>
      <vt:variant>
        <vt:i4>5</vt:i4>
      </vt:variant>
      <vt:variant>
        <vt:lpwstr/>
      </vt:variant>
      <vt:variant>
        <vt:lpwstr>_Toc374364394</vt:lpwstr>
      </vt:variant>
      <vt:variant>
        <vt:i4>1966130</vt:i4>
      </vt:variant>
      <vt:variant>
        <vt:i4>74</vt:i4>
      </vt:variant>
      <vt:variant>
        <vt:i4>0</vt:i4>
      </vt:variant>
      <vt:variant>
        <vt:i4>5</vt:i4>
      </vt:variant>
      <vt:variant>
        <vt:lpwstr/>
      </vt:variant>
      <vt:variant>
        <vt:lpwstr>_Toc374364393</vt:lpwstr>
      </vt:variant>
      <vt:variant>
        <vt:i4>1966130</vt:i4>
      </vt:variant>
      <vt:variant>
        <vt:i4>68</vt:i4>
      </vt:variant>
      <vt:variant>
        <vt:i4>0</vt:i4>
      </vt:variant>
      <vt:variant>
        <vt:i4>5</vt:i4>
      </vt:variant>
      <vt:variant>
        <vt:lpwstr/>
      </vt:variant>
      <vt:variant>
        <vt:lpwstr>_Toc374364392</vt:lpwstr>
      </vt:variant>
      <vt:variant>
        <vt:i4>1966130</vt:i4>
      </vt:variant>
      <vt:variant>
        <vt:i4>62</vt:i4>
      </vt:variant>
      <vt:variant>
        <vt:i4>0</vt:i4>
      </vt:variant>
      <vt:variant>
        <vt:i4>5</vt:i4>
      </vt:variant>
      <vt:variant>
        <vt:lpwstr/>
      </vt:variant>
      <vt:variant>
        <vt:lpwstr>_Toc374364391</vt:lpwstr>
      </vt:variant>
      <vt:variant>
        <vt:i4>1966130</vt:i4>
      </vt:variant>
      <vt:variant>
        <vt:i4>56</vt:i4>
      </vt:variant>
      <vt:variant>
        <vt:i4>0</vt:i4>
      </vt:variant>
      <vt:variant>
        <vt:i4>5</vt:i4>
      </vt:variant>
      <vt:variant>
        <vt:lpwstr/>
      </vt:variant>
      <vt:variant>
        <vt:lpwstr>_Toc374364390</vt:lpwstr>
      </vt:variant>
      <vt:variant>
        <vt:i4>2031666</vt:i4>
      </vt:variant>
      <vt:variant>
        <vt:i4>50</vt:i4>
      </vt:variant>
      <vt:variant>
        <vt:i4>0</vt:i4>
      </vt:variant>
      <vt:variant>
        <vt:i4>5</vt:i4>
      </vt:variant>
      <vt:variant>
        <vt:lpwstr/>
      </vt:variant>
      <vt:variant>
        <vt:lpwstr>_Toc374364389</vt:lpwstr>
      </vt:variant>
      <vt:variant>
        <vt:i4>2031666</vt:i4>
      </vt:variant>
      <vt:variant>
        <vt:i4>44</vt:i4>
      </vt:variant>
      <vt:variant>
        <vt:i4>0</vt:i4>
      </vt:variant>
      <vt:variant>
        <vt:i4>5</vt:i4>
      </vt:variant>
      <vt:variant>
        <vt:lpwstr/>
      </vt:variant>
      <vt:variant>
        <vt:lpwstr>_Toc374364388</vt:lpwstr>
      </vt:variant>
      <vt:variant>
        <vt:i4>2031666</vt:i4>
      </vt:variant>
      <vt:variant>
        <vt:i4>38</vt:i4>
      </vt:variant>
      <vt:variant>
        <vt:i4>0</vt:i4>
      </vt:variant>
      <vt:variant>
        <vt:i4>5</vt:i4>
      </vt:variant>
      <vt:variant>
        <vt:lpwstr/>
      </vt:variant>
      <vt:variant>
        <vt:lpwstr>_Toc374364387</vt:lpwstr>
      </vt:variant>
      <vt:variant>
        <vt:i4>2031666</vt:i4>
      </vt:variant>
      <vt:variant>
        <vt:i4>32</vt:i4>
      </vt:variant>
      <vt:variant>
        <vt:i4>0</vt:i4>
      </vt:variant>
      <vt:variant>
        <vt:i4>5</vt:i4>
      </vt:variant>
      <vt:variant>
        <vt:lpwstr/>
      </vt:variant>
      <vt:variant>
        <vt:lpwstr>_Toc374364386</vt:lpwstr>
      </vt:variant>
      <vt:variant>
        <vt:i4>2031666</vt:i4>
      </vt:variant>
      <vt:variant>
        <vt:i4>26</vt:i4>
      </vt:variant>
      <vt:variant>
        <vt:i4>0</vt:i4>
      </vt:variant>
      <vt:variant>
        <vt:i4>5</vt:i4>
      </vt:variant>
      <vt:variant>
        <vt:lpwstr/>
      </vt:variant>
      <vt:variant>
        <vt:lpwstr>_Toc374364385</vt:lpwstr>
      </vt:variant>
      <vt:variant>
        <vt:i4>2031666</vt:i4>
      </vt:variant>
      <vt:variant>
        <vt:i4>20</vt:i4>
      </vt:variant>
      <vt:variant>
        <vt:i4>0</vt:i4>
      </vt:variant>
      <vt:variant>
        <vt:i4>5</vt:i4>
      </vt:variant>
      <vt:variant>
        <vt:lpwstr/>
      </vt:variant>
      <vt:variant>
        <vt:lpwstr>_Toc374364384</vt:lpwstr>
      </vt:variant>
      <vt:variant>
        <vt:i4>2031666</vt:i4>
      </vt:variant>
      <vt:variant>
        <vt:i4>14</vt:i4>
      </vt:variant>
      <vt:variant>
        <vt:i4>0</vt:i4>
      </vt:variant>
      <vt:variant>
        <vt:i4>5</vt:i4>
      </vt:variant>
      <vt:variant>
        <vt:lpwstr/>
      </vt:variant>
      <vt:variant>
        <vt:lpwstr>_Toc374364383</vt:lpwstr>
      </vt:variant>
      <vt:variant>
        <vt:i4>2031666</vt:i4>
      </vt:variant>
      <vt:variant>
        <vt:i4>8</vt:i4>
      </vt:variant>
      <vt:variant>
        <vt:i4>0</vt:i4>
      </vt:variant>
      <vt:variant>
        <vt:i4>5</vt:i4>
      </vt:variant>
      <vt:variant>
        <vt:lpwstr/>
      </vt:variant>
      <vt:variant>
        <vt:lpwstr>_Toc374364382</vt:lpwstr>
      </vt:variant>
      <vt:variant>
        <vt:i4>2031666</vt:i4>
      </vt:variant>
      <vt:variant>
        <vt:i4>2</vt:i4>
      </vt:variant>
      <vt:variant>
        <vt:i4>0</vt:i4>
      </vt:variant>
      <vt:variant>
        <vt:i4>5</vt:i4>
      </vt:variant>
      <vt:variant>
        <vt:lpwstr/>
      </vt:variant>
      <vt:variant>
        <vt:lpwstr>_Toc374364381</vt:lpwstr>
      </vt:variant>
      <vt:variant>
        <vt:i4>8323104</vt:i4>
      </vt:variant>
      <vt:variant>
        <vt:i4>3</vt:i4>
      </vt:variant>
      <vt:variant>
        <vt:i4>0</vt:i4>
      </vt:variant>
      <vt:variant>
        <vt:i4>5</vt:i4>
      </vt:variant>
      <vt:variant>
        <vt:lpwstr>http://www.desca-h2020.eu/</vt:lpwstr>
      </vt:variant>
      <vt:variant>
        <vt:lpwstr/>
      </vt:variant>
      <vt:variant>
        <vt:i4>4587600</vt:i4>
      </vt:variant>
      <vt:variant>
        <vt:i4>-1</vt:i4>
      </vt:variant>
      <vt:variant>
        <vt:i4>1026</vt:i4>
      </vt:variant>
      <vt:variant>
        <vt:i4>4</vt:i4>
      </vt:variant>
      <vt:variant>
        <vt:lpwstr>http://www.desca-fp7.eu/</vt:lpwstr>
      </vt:variant>
      <vt:variant>
        <vt:lpwstr/>
      </vt:variant>
      <vt:variant>
        <vt:i4>6225945</vt:i4>
      </vt:variant>
      <vt:variant>
        <vt:i4>-1</vt:i4>
      </vt:variant>
      <vt:variant>
        <vt:i4>1026</vt:i4>
      </vt:variant>
      <vt:variant>
        <vt:i4>1</vt:i4>
      </vt:variant>
      <vt:variant>
        <vt:lpwstr>C:\Users\bastidon\AppData\Local\Lokale Einstellungen\Temporary Internet Files\OLK49\DESCA_Logo_01.jpg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working-group provides this model Consortium Agreement as draft without ‎assuming any warranty or responsibility</dc:title>
  <dc:creator>DESCA</dc:creator>
  <cp:lastModifiedBy>Kathrin Werner</cp:lastModifiedBy>
  <cp:revision>3</cp:revision>
  <cp:lastPrinted>2014-02-27T15:41:00Z</cp:lastPrinted>
  <dcterms:created xsi:type="dcterms:W3CDTF">2014-03-12T13:37:00Z</dcterms:created>
  <dcterms:modified xsi:type="dcterms:W3CDTF">2014-03-12T13:50:00Z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